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620" w:rsidRPr="00D46620" w:rsidRDefault="00D46620" w:rsidP="00D46620">
      <w:pPr>
        <w:jc w:val="center"/>
        <w:rPr>
          <w:rFonts w:ascii="Comic Sans MS" w:hAnsi="Comic Sans MS"/>
          <w:sz w:val="28"/>
        </w:rPr>
      </w:pPr>
      <w:r w:rsidRPr="00D46620">
        <w:rPr>
          <w:rFonts w:ascii="Comic Sans MS" w:hAnsi="Comic Sans MS"/>
          <w:sz w:val="28"/>
        </w:rPr>
        <w:t>Owls Science – Thursday 11</w:t>
      </w:r>
      <w:r w:rsidRPr="00D46620">
        <w:rPr>
          <w:rFonts w:ascii="Comic Sans MS" w:hAnsi="Comic Sans MS"/>
          <w:sz w:val="28"/>
          <w:vertAlign w:val="superscript"/>
        </w:rPr>
        <w:t>th</w:t>
      </w:r>
      <w:r w:rsidRPr="00D46620">
        <w:rPr>
          <w:rFonts w:ascii="Comic Sans MS" w:hAnsi="Comic Sans MS"/>
          <w:sz w:val="28"/>
        </w:rPr>
        <w:t xml:space="preserve"> June 2020 </w:t>
      </w:r>
    </w:p>
    <w:p w:rsidR="00D46620" w:rsidRDefault="00D46620" w:rsidP="00D46620">
      <w:pPr>
        <w:jc w:val="center"/>
        <w:rPr>
          <w:rFonts w:ascii="Comic Sans MS" w:hAnsi="Comic Sans MS"/>
          <w:sz w:val="28"/>
        </w:rPr>
      </w:pPr>
      <w:r w:rsidRPr="00D46620">
        <w:rPr>
          <w:rFonts w:ascii="Comic Sans MS" w:hAnsi="Comic Sans MS"/>
          <w:sz w:val="28"/>
        </w:rPr>
        <w:t xml:space="preserve">Please cut out the animals and </w:t>
      </w:r>
      <w:r w:rsidR="0038656F">
        <w:rPr>
          <w:rFonts w:ascii="Comic Sans MS" w:hAnsi="Comic Sans MS"/>
          <w:sz w:val="28"/>
        </w:rPr>
        <w:t>sort them into</w:t>
      </w:r>
      <w:r w:rsidRPr="00D46620">
        <w:rPr>
          <w:rFonts w:ascii="Comic Sans MS" w:hAnsi="Comic Sans MS"/>
          <w:sz w:val="28"/>
        </w:rPr>
        <w:t xml:space="preserve"> group</w:t>
      </w:r>
      <w:r w:rsidR="0038656F">
        <w:rPr>
          <w:rFonts w:ascii="Comic Sans MS" w:hAnsi="Comic Sans MS"/>
          <w:sz w:val="28"/>
        </w:rPr>
        <w:t>s</w:t>
      </w:r>
      <w:r w:rsidRPr="00D46620">
        <w:rPr>
          <w:rFonts w:ascii="Comic Sans MS" w:hAnsi="Comic Sans MS"/>
          <w:sz w:val="28"/>
        </w:rPr>
        <w:t xml:space="preserve">. </w:t>
      </w:r>
      <w:bookmarkStart w:id="0" w:name="_GoBack"/>
      <w:bookmarkEnd w:id="0"/>
    </w:p>
    <w:p w:rsidR="00D46620" w:rsidRDefault="00D46620" w:rsidP="00D46620">
      <w:pPr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22546" w:type="dxa"/>
        <w:tblLook w:val="04A0" w:firstRow="1" w:lastRow="0" w:firstColumn="1" w:lastColumn="0" w:noHBand="0" w:noVBand="1"/>
      </w:tblPr>
      <w:tblGrid>
        <w:gridCol w:w="11273"/>
        <w:gridCol w:w="11273"/>
      </w:tblGrid>
      <w:tr w:rsidR="003029ED" w:rsidTr="003029ED">
        <w:trPr>
          <w:trHeight w:val="1452"/>
        </w:trPr>
        <w:tc>
          <w:tcPr>
            <w:tcW w:w="11273" w:type="dxa"/>
          </w:tcPr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  <w:r w:rsidRPr="00D46620"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6F53395" wp14:editId="77C8AB4D">
                  <wp:simplePos x="0" y="0"/>
                  <wp:positionH relativeFrom="column">
                    <wp:posOffset>3009265</wp:posOffset>
                  </wp:positionH>
                  <wp:positionV relativeFrom="paragraph">
                    <wp:posOffset>19685</wp:posOffset>
                  </wp:positionV>
                  <wp:extent cx="1447800" cy="139128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31" t="31752" r="59545" b="41531"/>
                          <a:stretch/>
                        </pic:blipFill>
                        <pic:spPr>
                          <a:xfrm>
                            <a:off x="0" y="0"/>
                            <a:ext cx="1447800" cy="139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273" w:type="dxa"/>
          </w:tcPr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68609072" wp14:editId="5B925FC5">
                      <wp:simplePos x="0" y="0"/>
                      <wp:positionH relativeFrom="column">
                        <wp:posOffset>2850184</wp:posOffset>
                      </wp:positionH>
                      <wp:positionV relativeFrom="paragraph">
                        <wp:posOffset>30636</wp:posOffset>
                      </wp:positionV>
                      <wp:extent cx="1676400" cy="1295400"/>
                      <wp:effectExtent l="0" t="0" r="0" b="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00" cy="1295400"/>
                                <a:chOff x="0" y="0"/>
                                <a:chExt cx="993140" cy="869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"/>
                                <a:srcRect l="24750" t="31237" r="59469" b="41613"/>
                                <a:stretch/>
                              </pic:blipFill>
                              <pic:spPr>
                                <a:xfrm>
                                  <a:off x="0" y="17585"/>
                                  <a:ext cx="993140" cy="852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&quot;No&quot; Symbol 3"/>
                              <wps:cNvSpPr/>
                              <wps:spPr>
                                <a:xfrm>
                                  <a:off x="149469" y="0"/>
                                  <a:ext cx="703384" cy="685800"/>
                                </a:xfrm>
                                <a:prstGeom prst="noSmoking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rgbClr val="FF0000"/>
                                  </a:solidFill>
                                </a:ln>
                                <a:effectLst>
                                  <a:softEdge rad="31750"/>
                                </a:effectLst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ABCE10" id="Group 4" o:spid="_x0000_s1026" style="position:absolute;margin-left:224.4pt;margin-top:2.4pt;width:132pt;height:102pt;z-index:251702272;mso-width-relative:margin;mso-height-relative:margin" coordsize="9931,8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top:175;width:9931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">
                        <v:imagedata r:id="rId6" o:title="" croptop="20471f" cropbottom="27271f" cropleft="16220f" cropright="38974f"/>
                        <v:path arrowok="t"/>
                      </v:shape>
                      <v:shapetype id="_x0000_t57" coordsize="21600,21600" o:spt="57" adj="2700" path="m,10800qy10800,,21600,10800,10800,21600,,10800xar@0@0@16@16@12@14@15@13xar@0@0@16@16@13@15@14@12xe">
                        <v:stroke joinstyle="miter"/>
                        <v:formulas>
                          <v:f eqn="val #0"/>
                          <v:f eqn="prod @0 2 1"/>
                          <v:f eqn="sum 21600 0 @1"/>
                          <v:f eqn="prod @2 @2 1"/>
                          <v:f eqn="prod @0 @0 1"/>
                          <v:f eqn="sum @3 0 @4"/>
                          <v:f eqn="prod @5 1 8"/>
                          <v:f eqn="sqrt @6"/>
                          <v:f eqn="prod @4 1 8"/>
                          <v:f eqn="sqrt @8"/>
                          <v:f eqn="sum @7 @9 0"/>
                          <v:f eqn="sum @7 0 @9"/>
                          <v:f eqn="sum @10 10800 0"/>
                          <v:f eqn="sum 10800 0 @10"/>
                          <v:f eqn="sum @11 10800 0"/>
                          <v:f eqn="sum 10800 0 @11"/>
                          <v:f eqn="sum 21600 0 @0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7200"/>
                        </v:handles>
                      </v:shapetype>
                      <v:shape id="&quot;No&quot; Symbol 3" o:spid="_x0000_s1028" type="#_x0000_t57" style="position:absolute;left:1494;width:7034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" adj="3949" fillcolor="red" strokecolor="red" strokeweight="1pt"/>
                    </v:group>
                  </w:pict>
                </mc:Fallback>
              </mc:AlternateContent>
            </w:r>
          </w:p>
        </w:tc>
      </w:tr>
      <w:tr w:rsidR="003029ED" w:rsidTr="003029ED">
        <w:trPr>
          <w:trHeight w:val="7964"/>
        </w:trPr>
        <w:tc>
          <w:tcPr>
            <w:tcW w:w="11273" w:type="dxa"/>
          </w:tcPr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  <w:tc>
          <w:tcPr>
            <w:tcW w:w="11273" w:type="dxa"/>
          </w:tcPr>
          <w:p w:rsidR="003029ED" w:rsidRDefault="003029ED" w:rsidP="00D46620">
            <w:pPr>
              <w:jc w:val="both"/>
              <w:rPr>
                <w:rFonts w:ascii="Comic Sans MS" w:hAnsi="Comic Sans MS"/>
                <w:sz w:val="28"/>
              </w:rPr>
            </w:pPr>
          </w:p>
        </w:tc>
      </w:tr>
    </w:tbl>
    <w:p w:rsidR="00BD53AE" w:rsidRDefault="003029ED" w:rsidP="00D46620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1015835</wp:posOffset>
            </wp:positionH>
            <wp:positionV relativeFrom="paragraph">
              <wp:posOffset>67448</wp:posOffset>
            </wp:positionV>
            <wp:extent cx="2940160" cy="2445094"/>
            <wp:effectExtent l="0" t="0" r="0" b="0"/>
            <wp:wrapNone/>
            <wp:docPr id="55" name="Picture 55" descr="Millipede Care - Josh's Frogs How-To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Millipede Care - Josh's Frogs How-To Guid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2" b="15066"/>
                    <a:stretch/>
                  </pic:blipFill>
                  <pic:spPr bwMode="auto">
                    <a:xfrm>
                      <a:off x="0" y="0"/>
                      <a:ext cx="2940160" cy="244509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11038812</wp:posOffset>
            </wp:positionH>
            <wp:positionV relativeFrom="paragraph">
              <wp:posOffset>65019</wp:posOffset>
            </wp:positionV>
            <wp:extent cx="2698230" cy="2354206"/>
            <wp:effectExtent l="0" t="0" r="6985" b="8255"/>
            <wp:wrapNone/>
            <wp:docPr id="49" name="Picture 49" descr="How Frogs Work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How Frogs Work | HowStuffWor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230" cy="235420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Default="003029ED" w:rsidP="00D46620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41965</wp:posOffset>
            </wp:positionV>
            <wp:extent cx="3981450" cy="1857786"/>
            <wp:effectExtent l="0" t="0" r="0" b="9525"/>
            <wp:wrapNone/>
            <wp:docPr id="73" name="Picture 73" descr="Snails - PowerKnowledge Life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Snails - PowerKnowledge Life Sci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8577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Default="00BD53AE" w:rsidP="00D46620">
      <w:pPr>
        <w:jc w:val="both"/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3029ED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10585091</wp:posOffset>
            </wp:positionH>
            <wp:positionV relativeFrom="paragraph">
              <wp:posOffset>42075</wp:posOffset>
            </wp:positionV>
            <wp:extent cx="2893102" cy="2350733"/>
            <wp:effectExtent l="0" t="0" r="2540" b="0"/>
            <wp:wrapNone/>
            <wp:docPr id="46" name="Picture 46" descr="A horse's shiny, healthy coat should be more than skin dee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horse's shiny, healthy coat should be more than skin deep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8" r="10763"/>
                    <a:stretch/>
                  </pic:blipFill>
                  <pic:spPr bwMode="auto">
                    <a:xfrm>
                      <a:off x="0" y="0"/>
                      <a:ext cx="2893102" cy="23507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655A21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4244340" cy="2393950"/>
            <wp:effectExtent l="0" t="0" r="3810" b="6350"/>
            <wp:wrapNone/>
            <wp:docPr id="67" name="Picture 67" descr="Herpetologists describe new species of snake found in stomach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Herpetologists describe new species of snake found in stomach of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2393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Default="00BD53AE" w:rsidP="00BD53AE">
      <w:pPr>
        <w:rPr>
          <w:rFonts w:ascii="Comic Sans MS" w:hAnsi="Comic Sans MS"/>
          <w:sz w:val="28"/>
        </w:rPr>
      </w:pPr>
    </w:p>
    <w:p w:rsidR="00BD53AE" w:rsidRDefault="00BD53AE" w:rsidP="00BD53AE">
      <w:pPr>
        <w:rPr>
          <w:rFonts w:ascii="Comic Sans MS" w:hAnsi="Comic Sans MS"/>
          <w:sz w:val="28"/>
        </w:rPr>
      </w:pPr>
    </w:p>
    <w:p w:rsidR="00D46620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p w:rsidR="00BD53AE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</w:p>
    <w:p w:rsidR="00BD53AE" w:rsidRDefault="00BD53AE" w:rsidP="00BD53AE">
      <w:pPr>
        <w:tabs>
          <w:tab w:val="left" w:pos="8440"/>
        </w:tabs>
        <w:rPr>
          <w:rFonts w:ascii="Comic Sans MS" w:hAnsi="Comic Sans MS"/>
          <w:sz w:val="28"/>
        </w:rPr>
      </w:pPr>
    </w:p>
    <w:p w:rsidR="00BD53AE" w:rsidRPr="00BD53AE" w:rsidRDefault="003029ED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10091116</wp:posOffset>
            </wp:positionH>
            <wp:positionV relativeFrom="paragraph">
              <wp:posOffset>36195</wp:posOffset>
            </wp:positionV>
            <wp:extent cx="2842260" cy="2222500"/>
            <wp:effectExtent l="0" t="0" r="0" b="6350"/>
            <wp:wrapNone/>
            <wp:docPr id="58" name="Picture 58" descr="Giant house spiders moving indoors after wet UK summer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Giant house spiders moving indoors after wet UK summer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46" t="7889" r="17695"/>
                    <a:stretch/>
                  </pic:blipFill>
                  <pic:spPr bwMode="auto">
                    <a:xfrm>
                      <a:off x="0" y="0"/>
                      <a:ext cx="2842260" cy="22225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3029ED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25400</wp:posOffset>
            </wp:positionV>
            <wp:extent cx="5436235" cy="1470660"/>
            <wp:effectExtent l="0" t="0" r="0" b="0"/>
            <wp:wrapNone/>
            <wp:docPr id="64" name="Picture 64" descr="Underwater experiment: Feeding freshwater eel with worms &amp; liv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Underwater experiment: Feeding freshwater eel with worms &amp; live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" t="24938" r="13243" b="34300"/>
                    <a:stretch/>
                  </pic:blipFill>
                  <pic:spPr bwMode="auto">
                    <a:xfrm>
                      <a:off x="0" y="0"/>
                      <a:ext cx="5436235" cy="14706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3029ED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70513</wp:posOffset>
            </wp:positionV>
            <wp:extent cx="3005766" cy="2323476"/>
            <wp:effectExtent l="0" t="0" r="4445" b="635"/>
            <wp:wrapNone/>
            <wp:docPr id="70" name="Picture 70" descr="What is a worm? - Computer Business 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What is a worm? - Computer Business 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2" t="10216" r="11954" b="7845"/>
                    <a:stretch/>
                  </pic:blipFill>
                  <pic:spPr bwMode="auto">
                    <a:xfrm>
                      <a:off x="0" y="0"/>
                      <a:ext cx="3005766" cy="23234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rPr>
          <w:rFonts w:ascii="Comic Sans MS" w:hAnsi="Comic Sans MS"/>
          <w:sz w:val="28"/>
        </w:rPr>
      </w:pPr>
    </w:p>
    <w:p w:rsidR="00BD53AE" w:rsidRPr="00BD53AE" w:rsidRDefault="00BD53AE" w:rsidP="00BD53AE">
      <w:pPr>
        <w:tabs>
          <w:tab w:val="left" w:pos="12146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p w:rsidR="00BD53AE" w:rsidRPr="00BD53AE" w:rsidRDefault="003029ED" w:rsidP="00BD53A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446543</wp:posOffset>
            </wp:positionH>
            <wp:positionV relativeFrom="paragraph">
              <wp:posOffset>601041</wp:posOffset>
            </wp:positionV>
            <wp:extent cx="2610000" cy="2504941"/>
            <wp:effectExtent l="0" t="0" r="0" b="0"/>
            <wp:wrapNone/>
            <wp:docPr id="52" name="Picture 52" descr="Ladybird Royalty Free Vector Image - Vecto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Ladybird Royalty Free Vector Image - Vecto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35"/>
                    <a:stretch/>
                  </pic:blipFill>
                  <pic:spPr bwMode="auto">
                    <a:xfrm>
                      <a:off x="0" y="0"/>
                      <a:ext cx="2610000" cy="250494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1219697</wp:posOffset>
            </wp:positionV>
            <wp:extent cx="4091508" cy="1588334"/>
            <wp:effectExtent l="0" t="0" r="4445" b="0"/>
            <wp:wrapNone/>
            <wp:docPr id="61" name="Picture 61" descr="Slug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Slug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43" t="15626" r="5654" b="13329"/>
                    <a:stretch/>
                  </pic:blipFill>
                  <pic:spPr bwMode="auto">
                    <a:xfrm>
                      <a:off x="0" y="0"/>
                      <a:ext cx="4091508" cy="15883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BD53AE" w:rsidRPr="00BD53AE" w:rsidSect="00BD53AE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20"/>
    <w:rsid w:val="003029ED"/>
    <w:rsid w:val="0038656F"/>
    <w:rsid w:val="00655A21"/>
    <w:rsid w:val="00B73AAA"/>
    <w:rsid w:val="00BD53AE"/>
    <w:rsid w:val="00D4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87AD"/>
  <w15:chartTrackingRefBased/>
  <w15:docId w15:val="{B9D1F9D5-DF65-4C53-9A22-75128895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466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EEC7B693</Template>
  <TotalTime>2</TotalTime>
  <Pages>3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Scivier</dc:creator>
  <cp:keywords/>
  <dc:description/>
  <cp:lastModifiedBy>Lorna Banfield</cp:lastModifiedBy>
  <cp:revision>2</cp:revision>
  <dcterms:created xsi:type="dcterms:W3CDTF">2020-06-10T14:57:00Z</dcterms:created>
  <dcterms:modified xsi:type="dcterms:W3CDTF">2020-06-10T14:57:00Z</dcterms:modified>
</cp:coreProperties>
</file>