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620" w:rsidRPr="00D46620" w:rsidRDefault="00D46620" w:rsidP="00D46620">
      <w:pPr>
        <w:jc w:val="center"/>
        <w:rPr>
          <w:rFonts w:ascii="Comic Sans MS" w:hAnsi="Comic Sans MS"/>
          <w:sz w:val="28"/>
        </w:rPr>
      </w:pPr>
      <w:r w:rsidRPr="00D46620">
        <w:rPr>
          <w:rFonts w:ascii="Comic Sans MS" w:hAnsi="Comic Sans MS"/>
          <w:sz w:val="28"/>
        </w:rPr>
        <w:t>Owls Science – Thursday 11</w:t>
      </w:r>
      <w:r w:rsidRPr="00D46620">
        <w:rPr>
          <w:rFonts w:ascii="Comic Sans MS" w:hAnsi="Comic Sans MS"/>
          <w:sz w:val="28"/>
          <w:vertAlign w:val="superscript"/>
        </w:rPr>
        <w:t>th</w:t>
      </w:r>
      <w:r w:rsidRPr="00D46620">
        <w:rPr>
          <w:rFonts w:ascii="Comic Sans MS" w:hAnsi="Comic Sans MS"/>
          <w:sz w:val="28"/>
        </w:rPr>
        <w:t xml:space="preserve"> June 2020 </w:t>
      </w:r>
    </w:p>
    <w:p w:rsidR="00D46620" w:rsidRDefault="00D46620" w:rsidP="00D46620">
      <w:pPr>
        <w:jc w:val="center"/>
        <w:rPr>
          <w:rFonts w:ascii="Comic Sans MS" w:hAnsi="Comic Sans MS"/>
          <w:sz w:val="28"/>
        </w:rPr>
      </w:pPr>
      <w:r w:rsidRPr="00D46620">
        <w:rPr>
          <w:rFonts w:ascii="Comic Sans MS" w:hAnsi="Comic Sans MS"/>
          <w:sz w:val="28"/>
        </w:rPr>
        <w:t xml:space="preserve">Please cut out the animals and </w:t>
      </w:r>
      <w:r w:rsidR="00E47570">
        <w:rPr>
          <w:rFonts w:ascii="Comic Sans MS" w:hAnsi="Comic Sans MS"/>
          <w:sz w:val="28"/>
        </w:rPr>
        <w:t>sort</w:t>
      </w:r>
      <w:r w:rsidRPr="00D46620">
        <w:rPr>
          <w:rFonts w:ascii="Comic Sans MS" w:hAnsi="Comic Sans MS"/>
          <w:sz w:val="28"/>
        </w:rPr>
        <w:t xml:space="preserve"> them into group</w:t>
      </w:r>
      <w:r w:rsidR="00E47570">
        <w:rPr>
          <w:rFonts w:ascii="Comic Sans MS" w:hAnsi="Comic Sans MS"/>
          <w:sz w:val="28"/>
        </w:rPr>
        <w:t>s.</w:t>
      </w:r>
      <w:bookmarkStart w:id="0" w:name="_GoBack"/>
      <w:bookmarkEnd w:id="0"/>
      <w:r w:rsidRPr="00D46620">
        <w:rPr>
          <w:rFonts w:ascii="Comic Sans MS" w:hAnsi="Comic Sans MS"/>
          <w:sz w:val="28"/>
        </w:rPr>
        <w:t xml:space="preserve"> </w:t>
      </w:r>
    </w:p>
    <w:p w:rsidR="00D46620" w:rsidRDefault="00D46620" w:rsidP="00D46620">
      <w:pPr>
        <w:jc w:val="center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4"/>
        <w:gridCol w:w="5574"/>
        <w:gridCol w:w="5574"/>
        <w:gridCol w:w="5574"/>
      </w:tblGrid>
      <w:tr w:rsidR="00D46620" w:rsidTr="00BD53AE">
        <w:trPr>
          <w:trHeight w:val="2045"/>
        </w:trPr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  <w:r w:rsidRPr="00D46620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12160" behindDoc="0" locked="0" layoutInCell="1" allowOverlap="1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4445</wp:posOffset>
                  </wp:positionV>
                  <wp:extent cx="1473200" cy="1424940"/>
                  <wp:effectExtent l="0" t="0" r="0" b="3810"/>
                  <wp:wrapSquare wrapText="bothSides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45" t="31862" r="52329" b="41254"/>
                          <a:stretch/>
                        </pic:blipFill>
                        <pic:spPr>
                          <a:xfrm>
                            <a:off x="0" y="0"/>
                            <a:ext cx="1473200" cy="142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  <w:r w:rsidRPr="00D46620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13184" behindDoc="0" locked="0" layoutInCell="1" allowOverlap="1">
                  <wp:simplePos x="0" y="0"/>
                  <wp:positionH relativeFrom="column">
                    <wp:posOffset>351155</wp:posOffset>
                  </wp:positionH>
                  <wp:positionV relativeFrom="paragraph">
                    <wp:posOffset>4445</wp:posOffset>
                  </wp:positionV>
                  <wp:extent cx="2808605" cy="1320800"/>
                  <wp:effectExtent l="0" t="0" r="0" b="0"/>
                  <wp:wrapSquare wrapText="bothSides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4" t="30997" r="41932" b="41013"/>
                          <a:stretch/>
                        </pic:blipFill>
                        <pic:spPr>
                          <a:xfrm>
                            <a:off x="0" y="0"/>
                            <a:ext cx="2808605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  <w:r w:rsidRPr="00D46620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14208" behindDoc="0" locked="0" layoutInCell="1" allowOverlap="1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3810</wp:posOffset>
                  </wp:positionV>
                  <wp:extent cx="1447800" cy="139128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31" t="31752" r="59545" b="41531"/>
                          <a:stretch/>
                        </pic:blipFill>
                        <pic:spPr>
                          <a:xfrm>
                            <a:off x="0" y="0"/>
                            <a:ext cx="1447800" cy="139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22400" behindDoc="0" locked="0" layoutInCell="1" allowOverlap="1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4445</wp:posOffset>
                      </wp:positionV>
                      <wp:extent cx="1676400" cy="1295400"/>
                      <wp:effectExtent l="0" t="0" r="0" b="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00" cy="1295400"/>
                                <a:chOff x="0" y="0"/>
                                <a:chExt cx="993140" cy="869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/>
                                <a:srcRect l="24750" t="31237" r="59469" b="41613"/>
                                <a:stretch/>
                              </pic:blipFill>
                              <pic:spPr>
                                <a:xfrm>
                                  <a:off x="0" y="17585"/>
                                  <a:ext cx="993140" cy="852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&quot;No&quot; Symbol 3"/>
                              <wps:cNvSpPr/>
                              <wps:spPr>
                                <a:xfrm>
                                  <a:off x="149469" y="0"/>
                                  <a:ext cx="703384" cy="685800"/>
                                </a:xfrm>
                                <a:prstGeom prst="noSmoking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rgbClr val="FF0000"/>
                                  </a:solidFill>
                                </a:ln>
                                <a:effectLst>
                                  <a:softEdge rad="31750"/>
                                </a:effectLst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BF545D" id="Group 4" o:spid="_x0000_s1026" style="position:absolute;margin-left:52.25pt;margin-top:.35pt;width:132pt;height:102pt;z-index:251622400;mso-width-relative:margin;mso-height-relative:margin" coordsize="9931,86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top:175;width:9931;height: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">
                        <v:imagedata r:id="rId8" o:title="" croptop="20471f" cropbottom="27271f" cropleft="16220f" cropright="38974f"/>
                        <v:path arrowok="t"/>
                      </v:shape>
                      <v:shapetype id="_x0000_t57" coordsize="21600,21600" o:spt="57" adj="2700" path="m,10800qy10800,,21600,10800,10800,21600,,10800xar@0@0@16@16@12@14@15@13xar@0@0@16@16@13@15@14@12xe">
                        <v:stroke joinstyle="miter"/>
                        <v:formulas>
                          <v:f eqn="val #0"/>
                          <v:f eqn="prod @0 2 1"/>
                          <v:f eqn="sum 21600 0 @1"/>
                          <v:f eqn="prod @2 @2 1"/>
                          <v:f eqn="prod @0 @0 1"/>
                          <v:f eqn="sum @3 0 @4"/>
                          <v:f eqn="prod @5 1 8"/>
                          <v:f eqn="sqrt @6"/>
                          <v:f eqn="prod @4 1 8"/>
                          <v:f eqn="sqrt @8"/>
                          <v:f eqn="sum @7 @9 0"/>
                          <v:f eqn="sum @7 0 @9"/>
                          <v:f eqn="sum @10 10800 0"/>
                          <v:f eqn="sum 10800 0 @10"/>
                          <v:f eqn="sum @11 10800 0"/>
                          <v:f eqn="sum 10800 0 @11"/>
                          <v:f eqn="sum 21600 0 @0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7200"/>
                        </v:handles>
                      </v:shapetype>
                      <v:shape id="&quot;No&quot; Symbol 3" o:spid="_x0000_s1028" type="#_x0000_t57" style="position:absolute;left:1494;width:7034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" adj="3949" fillcolor="red" strokecolor="red" strokeweight="1pt"/>
                    </v:group>
                  </w:pict>
                </mc:Fallback>
              </mc:AlternateContent>
            </w:r>
          </w:p>
        </w:tc>
      </w:tr>
      <w:tr w:rsidR="00D46620" w:rsidTr="00BD53AE">
        <w:trPr>
          <w:trHeight w:val="11213"/>
        </w:trPr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</w:p>
        </w:tc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</w:p>
        </w:tc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</w:p>
        </w:tc>
        <w:tc>
          <w:tcPr>
            <w:tcW w:w="5574" w:type="dxa"/>
          </w:tcPr>
          <w:p w:rsidR="00D46620" w:rsidRDefault="00D46620" w:rsidP="00D46620">
            <w:pPr>
              <w:jc w:val="both"/>
              <w:rPr>
                <w:rFonts w:ascii="Comic Sans MS" w:hAnsi="Comic Sans MS"/>
                <w:sz w:val="28"/>
              </w:rPr>
            </w:pPr>
          </w:p>
        </w:tc>
      </w:tr>
    </w:tbl>
    <w:p w:rsidR="00BD53AE" w:rsidRDefault="00655A21" w:rsidP="00D46620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lastRenderedPageBreak/>
        <w:drawing>
          <wp:anchor distT="0" distB="0" distL="114300" distR="114300" simplePos="0" relativeHeight="251633664" behindDoc="0" locked="0" layoutInCell="1" allowOverlap="1">
            <wp:simplePos x="0" y="0"/>
            <wp:positionH relativeFrom="column">
              <wp:posOffset>7609619</wp:posOffset>
            </wp:positionH>
            <wp:positionV relativeFrom="paragraph">
              <wp:posOffset>-278871</wp:posOffset>
            </wp:positionV>
            <wp:extent cx="2574775" cy="2638697"/>
            <wp:effectExtent l="0" t="0" r="0" b="0"/>
            <wp:wrapNone/>
            <wp:docPr id="21" name="Picture 21" descr="Two bumble bees with wings flying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wo bumble bees with wings flying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7" t="31076" r="33303" b="12757"/>
                    <a:stretch/>
                  </pic:blipFill>
                  <pic:spPr bwMode="auto">
                    <a:xfrm>
                      <a:off x="0" y="0"/>
                      <a:ext cx="2574775" cy="2638697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D53AE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4037633</wp:posOffset>
            </wp:positionH>
            <wp:positionV relativeFrom="paragraph">
              <wp:posOffset>-12065</wp:posOffset>
            </wp:positionV>
            <wp:extent cx="2940160" cy="2445094"/>
            <wp:effectExtent l="0" t="0" r="0" b="0"/>
            <wp:wrapNone/>
            <wp:docPr id="55" name="Picture 55" descr="Millipede Care - Josh's Frogs How-To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Millipede Care - Josh's Frogs How-To Guide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2" b="15066"/>
                    <a:stretch/>
                  </pic:blipFill>
                  <pic:spPr bwMode="auto">
                    <a:xfrm>
                      <a:off x="0" y="0"/>
                      <a:ext cx="2940160" cy="244509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D53AE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59634</wp:posOffset>
            </wp:positionV>
            <wp:extent cx="3403600" cy="2184262"/>
            <wp:effectExtent l="0" t="0" r="6350" b="6985"/>
            <wp:wrapNone/>
            <wp:docPr id="30" name="Picture 30" descr="The 10 Coolest Shark Stories of 2019 | Live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he 10 Coolest Shark Stories of 2019 | Live Sci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85" t="6448" r="7008" b="27978"/>
                    <a:stretch/>
                  </pic:blipFill>
                  <pic:spPr bwMode="auto">
                    <a:xfrm>
                      <a:off x="0" y="0"/>
                      <a:ext cx="3403600" cy="218426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3AE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127000</wp:posOffset>
            </wp:positionV>
            <wp:extent cx="2882429" cy="2235200"/>
            <wp:effectExtent l="133350" t="114300" r="127635" b="146050"/>
            <wp:wrapNone/>
            <wp:docPr id="18" name="Picture 18" descr="Image result for barn owl wings outstretched (With images) | Bar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Image result for barn owl wings outstretched (With images) | Bar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9" t="12246" r="11224" b="3073"/>
                    <a:stretch/>
                  </pic:blipFill>
                  <pic:spPr bwMode="auto">
                    <a:xfrm>
                      <a:off x="0" y="0"/>
                      <a:ext cx="2882429" cy="223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11237595</wp:posOffset>
            </wp:positionH>
            <wp:positionV relativeFrom="paragraph">
              <wp:posOffset>351128</wp:posOffset>
            </wp:positionV>
            <wp:extent cx="2698230" cy="2354206"/>
            <wp:effectExtent l="0" t="0" r="6985" b="8255"/>
            <wp:wrapNone/>
            <wp:docPr id="49" name="Picture 49" descr="How Frogs Work | HowStuff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How Frogs Work | HowStuffWork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230" cy="235420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D53AE" w:rsidRDefault="00655A21" w:rsidP="00D46620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456427</wp:posOffset>
            </wp:positionH>
            <wp:positionV relativeFrom="paragraph">
              <wp:posOffset>344805</wp:posOffset>
            </wp:positionV>
            <wp:extent cx="2464904" cy="1678940"/>
            <wp:effectExtent l="0" t="0" r="0" b="0"/>
            <wp:wrapNone/>
            <wp:docPr id="40" name="Picture 40" descr="Why do fish feel slimy and lose scales when you touch them? - BB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Why do fish feel slimy and lose scales when you touch them? - BBC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6" t="13715" r="26163" b="5371"/>
                    <a:stretch/>
                  </pic:blipFill>
                  <pic:spPr bwMode="auto">
                    <a:xfrm>
                      <a:off x="0" y="0"/>
                      <a:ext cx="2464904" cy="16789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D53AE" w:rsidRPr="00BD53AE" w:rsidRDefault="00655A21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4710955</wp:posOffset>
            </wp:positionH>
            <wp:positionV relativeFrom="paragraph">
              <wp:posOffset>59800</wp:posOffset>
            </wp:positionV>
            <wp:extent cx="3981450" cy="1857786"/>
            <wp:effectExtent l="0" t="0" r="0" b="9525"/>
            <wp:wrapNone/>
            <wp:docPr id="73" name="Picture 73" descr="Snails - PowerKnowledge Life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Snails - PowerKnowledge Life Sci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185778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655A21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4244340" cy="2393950"/>
            <wp:effectExtent l="0" t="0" r="3810" b="6350"/>
            <wp:wrapNone/>
            <wp:docPr id="67" name="Picture 67" descr="Herpetologists describe new species of snake found in stomach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Herpetologists describe new species of snake found in stomach of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2393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BD53AE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margin">
              <wp:posOffset>11471551</wp:posOffset>
            </wp:positionH>
            <wp:positionV relativeFrom="paragraph">
              <wp:posOffset>214713</wp:posOffset>
            </wp:positionV>
            <wp:extent cx="2547257" cy="2381948"/>
            <wp:effectExtent l="0" t="0" r="5715" b="0"/>
            <wp:wrapNone/>
            <wp:docPr id="27" name="Picture 27" descr="Stop Splashing-Duck Wings Out Stock Image - Image of par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Stop Splashing-Duck Wings Out Stock Image - Image of park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09" t="8918" r="5477" b="23026"/>
                    <a:stretch/>
                  </pic:blipFill>
                  <pic:spPr bwMode="auto">
                    <a:xfrm>
                      <a:off x="0" y="0"/>
                      <a:ext cx="2547257" cy="238194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301515</wp:posOffset>
            </wp:positionV>
            <wp:extent cx="4091508" cy="1588334"/>
            <wp:effectExtent l="0" t="0" r="4445" b="0"/>
            <wp:wrapNone/>
            <wp:docPr id="61" name="Picture 61" descr="Slug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Slug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43" t="15626" r="5654" b="13329"/>
                    <a:stretch/>
                  </pic:blipFill>
                  <pic:spPr bwMode="auto">
                    <a:xfrm>
                      <a:off x="0" y="0"/>
                      <a:ext cx="4091508" cy="15883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Default="00BD53AE" w:rsidP="00BD53AE">
      <w:pPr>
        <w:rPr>
          <w:rFonts w:ascii="Comic Sans MS" w:hAnsi="Comic Sans MS"/>
          <w:sz w:val="28"/>
        </w:rPr>
      </w:pPr>
    </w:p>
    <w:p w:rsidR="00BD53AE" w:rsidRDefault="00BD53AE" w:rsidP="00BD53AE">
      <w:pPr>
        <w:rPr>
          <w:rFonts w:ascii="Comic Sans MS" w:hAnsi="Comic Sans MS"/>
          <w:sz w:val="28"/>
        </w:rPr>
      </w:pPr>
    </w:p>
    <w:p w:rsidR="00D46620" w:rsidRDefault="00BD53AE" w:rsidP="00BD53AE">
      <w:pPr>
        <w:tabs>
          <w:tab w:val="left" w:pos="844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</w:p>
    <w:p w:rsidR="00BD53AE" w:rsidRDefault="00BD53AE" w:rsidP="00BD53AE">
      <w:pPr>
        <w:tabs>
          <w:tab w:val="left" w:pos="844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5854321</wp:posOffset>
            </wp:positionH>
            <wp:positionV relativeFrom="paragraph">
              <wp:posOffset>-19878</wp:posOffset>
            </wp:positionV>
            <wp:extent cx="2893102" cy="2350733"/>
            <wp:effectExtent l="0" t="0" r="2540" b="0"/>
            <wp:wrapNone/>
            <wp:docPr id="46" name="Picture 46" descr="A horse's shiny, healthy coat should be more than skin dee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horse's shiny, healthy coat should be more than skin deep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8" r="10763"/>
                    <a:stretch/>
                  </pic:blipFill>
                  <pic:spPr bwMode="auto">
                    <a:xfrm>
                      <a:off x="0" y="0"/>
                      <a:ext cx="2893102" cy="235073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254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198783</wp:posOffset>
            </wp:positionV>
            <wp:extent cx="3216910" cy="1645129"/>
            <wp:effectExtent l="0" t="0" r="2540" b="0"/>
            <wp:wrapNone/>
            <wp:docPr id="8" name="Picture 8" descr="Coronavirus: should we be afraid of bats? - Geographical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oronavirus: should we be afraid of bats? - Geographical Magazin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9" t="22772" r="6537" b="24412"/>
                    <a:stretch/>
                  </pic:blipFill>
                  <pic:spPr bwMode="auto">
                    <a:xfrm>
                      <a:off x="0" y="0"/>
                      <a:ext cx="3216910" cy="16451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309217</wp:posOffset>
            </wp:positionH>
            <wp:positionV relativeFrom="paragraph">
              <wp:posOffset>89065</wp:posOffset>
            </wp:positionV>
            <wp:extent cx="3162300" cy="2397716"/>
            <wp:effectExtent l="0" t="0" r="0" b="3175"/>
            <wp:wrapNone/>
            <wp:docPr id="33" name="Picture 33" descr="Learning About Dolphins for Homeschoo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Learning About Dolphins for Homeschoolers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92" b="14882"/>
                    <a:stretch/>
                  </pic:blipFill>
                  <pic:spPr bwMode="auto">
                    <a:xfrm>
                      <a:off x="0" y="0"/>
                      <a:ext cx="3162300" cy="239771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D53AE" w:rsidRDefault="00BD53AE" w:rsidP="00BD53AE">
      <w:pPr>
        <w:tabs>
          <w:tab w:val="left" w:pos="844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column">
              <wp:posOffset>10853530</wp:posOffset>
            </wp:positionH>
            <wp:positionV relativeFrom="paragraph">
              <wp:posOffset>7135108</wp:posOffset>
            </wp:positionV>
            <wp:extent cx="3194782" cy="2174240"/>
            <wp:effectExtent l="0" t="0" r="5715" b="0"/>
            <wp:wrapNone/>
            <wp:docPr id="24" name="Picture 24" descr="Monarch Butterfly with wings open | I had two of these visit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Monarch Butterfly with wings open | I had two of these visit… | Flickr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" t="14178" r="1283" b="10766"/>
                    <a:stretch/>
                  </pic:blipFill>
                  <pic:spPr bwMode="auto">
                    <a:xfrm>
                      <a:off x="0" y="0"/>
                      <a:ext cx="3194782" cy="21742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4511675</wp:posOffset>
            </wp:positionH>
            <wp:positionV relativeFrom="paragraph">
              <wp:posOffset>298892</wp:posOffset>
            </wp:positionV>
            <wp:extent cx="5436519" cy="1470660"/>
            <wp:effectExtent l="0" t="0" r="0" b="0"/>
            <wp:wrapNone/>
            <wp:docPr id="64" name="Picture 64" descr="Underwater experiment: Feeding freshwater eel with worms &amp; liv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Underwater experiment: Feeding freshwater eel with worms &amp; live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4" t="24938" r="13243" b="34300"/>
                    <a:stretch/>
                  </pic:blipFill>
                  <pic:spPr bwMode="auto">
                    <a:xfrm>
                      <a:off x="0" y="0"/>
                      <a:ext cx="5436519" cy="14706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27250</wp:posOffset>
            </wp:positionV>
            <wp:extent cx="2893675" cy="2110105"/>
            <wp:effectExtent l="0" t="0" r="2540" b="4445"/>
            <wp:wrapNone/>
            <wp:docPr id="43" name="Picture 43" descr="Orca guide: diet, how they hunt, and what they're related t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Orca guide: diet, how they hunt, and what they're related t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1" t="29911" r="24961" b="22075"/>
                    <a:stretch/>
                  </pic:blipFill>
                  <pic:spPr bwMode="auto">
                    <a:xfrm>
                      <a:off x="0" y="0"/>
                      <a:ext cx="2893675" cy="21101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367113</wp:posOffset>
            </wp:positionH>
            <wp:positionV relativeFrom="paragraph">
              <wp:posOffset>65570</wp:posOffset>
            </wp:positionV>
            <wp:extent cx="2610000" cy="2504941"/>
            <wp:effectExtent l="0" t="0" r="0" b="0"/>
            <wp:wrapNone/>
            <wp:docPr id="52" name="Picture 52" descr="Ladybird Royalty Free Vector Image - Vecto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Ladybird Royalty Free Vector Image - Vecto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35"/>
                    <a:stretch/>
                  </pic:blipFill>
                  <pic:spPr bwMode="auto">
                    <a:xfrm>
                      <a:off x="0" y="0"/>
                      <a:ext cx="2610000" cy="250494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33048</wp:posOffset>
            </wp:positionV>
            <wp:extent cx="2842669" cy="2222854"/>
            <wp:effectExtent l="0" t="0" r="0" b="6350"/>
            <wp:wrapNone/>
            <wp:docPr id="58" name="Picture 58" descr="Giant house spiders moving indoors after wet UK summer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iant house spiders moving indoors after wet UK summer - BBC News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6" t="7889" r="17695"/>
                    <a:stretch/>
                  </pic:blipFill>
                  <pic:spPr bwMode="auto">
                    <a:xfrm>
                      <a:off x="0" y="0"/>
                      <a:ext cx="2842669" cy="222285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tabs>
          <w:tab w:val="left" w:pos="12146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769620</wp:posOffset>
            </wp:positionV>
            <wp:extent cx="3005766" cy="2323476"/>
            <wp:effectExtent l="0" t="0" r="4445" b="635"/>
            <wp:wrapNone/>
            <wp:docPr id="70" name="Picture 70" descr="What is a worm? - Computer Business 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What is a worm? - Computer Business 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2" t="10216" r="11954" b="7845"/>
                    <a:stretch/>
                  </pic:blipFill>
                  <pic:spPr bwMode="auto">
                    <a:xfrm>
                      <a:off x="0" y="0"/>
                      <a:ext cx="3005766" cy="23234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99198</wp:posOffset>
            </wp:positionH>
            <wp:positionV relativeFrom="paragraph">
              <wp:posOffset>900324</wp:posOffset>
            </wp:positionV>
            <wp:extent cx="3985637" cy="2129186"/>
            <wp:effectExtent l="0" t="0" r="0" b="4445"/>
            <wp:wrapNone/>
            <wp:docPr id="37" name="Picture 37" descr="Common stingr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Common stingray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6" t="21685" r="8105" b="18096"/>
                    <a:stretch/>
                  </pic:blipFill>
                  <pic:spPr bwMode="auto">
                    <a:xfrm>
                      <a:off x="0" y="0"/>
                      <a:ext cx="3985637" cy="212918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sectPr w:rsidR="00BD53AE" w:rsidRPr="00BD53AE" w:rsidSect="00BD53AE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20"/>
    <w:rsid w:val="00655A21"/>
    <w:rsid w:val="00B73AAA"/>
    <w:rsid w:val="00BD53AE"/>
    <w:rsid w:val="00D46620"/>
    <w:rsid w:val="00E4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08A30"/>
  <w15:chartTrackingRefBased/>
  <w15:docId w15:val="{B9D1F9D5-DF65-4C53-9A22-75128895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466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4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EBD2E4D7</Template>
  <TotalTime>0</TotalTime>
  <Pages>3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School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Scivier</dc:creator>
  <cp:keywords/>
  <dc:description/>
  <cp:lastModifiedBy>Lorna Banfield</cp:lastModifiedBy>
  <cp:revision>2</cp:revision>
  <dcterms:created xsi:type="dcterms:W3CDTF">2020-06-10T14:58:00Z</dcterms:created>
  <dcterms:modified xsi:type="dcterms:W3CDTF">2020-06-10T14:58:00Z</dcterms:modified>
</cp:coreProperties>
</file>