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CEE" w:rsidRDefault="00AE4991">
      <w:pPr>
        <w:rPr>
          <w:sz w:val="32"/>
          <w:szCs w:val="32"/>
        </w:rPr>
      </w:pPr>
      <w:r>
        <w:rPr>
          <w:sz w:val="32"/>
          <w:szCs w:val="32"/>
        </w:rPr>
        <w:t xml:space="preserve">Home Learning Week </w:t>
      </w:r>
      <w:r w:rsidR="008273A7">
        <w:rPr>
          <w:sz w:val="32"/>
          <w:szCs w:val="32"/>
        </w:rPr>
        <w:t>beginning 20</w:t>
      </w:r>
      <w:r w:rsidR="00514B6F">
        <w:rPr>
          <w:sz w:val="32"/>
          <w:szCs w:val="32"/>
        </w:rPr>
        <w:t>/7/</w:t>
      </w:r>
      <w:r w:rsidR="00575AE0" w:rsidRPr="002053CC">
        <w:rPr>
          <w:sz w:val="32"/>
          <w:szCs w:val="32"/>
        </w:rPr>
        <w:t>20</w:t>
      </w:r>
    </w:p>
    <w:p w:rsidR="004E4CEE" w:rsidRPr="002053CC" w:rsidRDefault="008273A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Here </w:t>
      </w:r>
      <w:r w:rsidR="004E4CEE">
        <w:rPr>
          <w:sz w:val="32"/>
          <w:szCs w:val="32"/>
        </w:rPr>
        <w:t xml:space="preserve"> are</w:t>
      </w:r>
      <w:proofErr w:type="gramEnd"/>
      <w:r w:rsidR="004E4CEE">
        <w:rPr>
          <w:sz w:val="32"/>
          <w:szCs w:val="32"/>
        </w:rPr>
        <w:t xml:space="preserve"> </w:t>
      </w:r>
      <w:r w:rsidR="00111ABD">
        <w:rPr>
          <w:sz w:val="32"/>
          <w:szCs w:val="32"/>
        </w:rPr>
        <w:t xml:space="preserve">some </w:t>
      </w:r>
      <w:r>
        <w:rPr>
          <w:sz w:val="32"/>
          <w:szCs w:val="32"/>
        </w:rPr>
        <w:t>activity</w:t>
      </w:r>
      <w:r w:rsidR="00111ABD">
        <w:rPr>
          <w:sz w:val="32"/>
          <w:szCs w:val="32"/>
        </w:rPr>
        <w:t xml:space="preserve"> ideas </w:t>
      </w:r>
      <w:r w:rsidR="004E4CEE">
        <w:rPr>
          <w:sz w:val="32"/>
          <w:szCs w:val="32"/>
        </w:rPr>
        <w:t xml:space="preserve"> for the week</w:t>
      </w:r>
      <w:r w:rsidR="00111ABD">
        <w:rPr>
          <w:sz w:val="32"/>
          <w:szCs w:val="32"/>
        </w:rPr>
        <w:t xml:space="preserve"> ahead and the summer holidays </w:t>
      </w:r>
      <w:r w:rsidR="004E4CEE">
        <w:rPr>
          <w:sz w:val="32"/>
          <w:szCs w:val="32"/>
        </w:rPr>
        <w:t xml:space="preserve"> you can pick and choose and do what you like when you like! </w:t>
      </w:r>
    </w:p>
    <w:p w:rsidR="00575AE0" w:rsidRPr="002053CC" w:rsidRDefault="00575AE0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2053CC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 </w:t>
      </w:r>
      <w:proofErr w:type="gramStart"/>
      <w:r w:rsidRPr="002053CC">
        <w:rPr>
          <w:rFonts w:ascii="Calibri" w:eastAsia="Times New Roman" w:hAnsi="Calibri" w:cs="Calibri"/>
          <w:b/>
          <w:bCs/>
          <w:color w:val="000000"/>
          <w:sz w:val="32"/>
          <w:szCs w:val="32"/>
          <w:bdr w:val="none" w:sz="0" w:space="0" w:color="auto" w:frame="1"/>
          <w:lang w:val="en-US" w:eastAsia="en-GB"/>
        </w:rPr>
        <w:t>Literacy</w:t>
      </w:r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 :</w:t>
      </w:r>
      <w:proofErr w:type="gramEnd"/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 xml:space="preserve"> </w:t>
      </w:r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eastAsia="en-GB"/>
        </w:rPr>
        <w:t> </w:t>
      </w:r>
    </w:p>
    <w:p w:rsidR="00575AE0" w:rsidRDefault="00575AE0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</w:pPr>
      <w:r w:rsidRPr="002053CC">
        <w:rPr>
          <w:rFonts w:ascii="Calibri" w:eastAsia="Times New Roman" w:hAnsi="Calibri" w:cs="Calibri"/>
          <w:b/>
          <w:bCs/>
          <w:color w:val="000000"/>
          <w:sz w:val="32"/>
          <w:szCs w:val="32"/>
          <w:bdr w:val="none" w:sz="0" w:space="0" w:color="auto" w:frame="1"/>
          <w:lang w:val="en-US" w:eastAsia="en-GB"/>
        </w:rPr>
        <w:t>Working with words, letters and sounds</w:t>
      </w:r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 </w:t>
      </w:r>
      <w:r w:rsidRPr="002053CC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 </w:t>
      </w:r>
    </w:p>
    <w:p w:rsidR="00111ABD" w:rsidRDefault="00111ABD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 xml:space="preserve">Keep working with Letter of the day! </w:t>
      </w:r>
    </w:p>
    <w:p w:rsidR="00111ABD" w:rsidRPr="002053CC" w:rsidRDefault="00111ABD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32"/>
          <w:szCs w:val="32"/>
          <w:lang w:eastAsia="en-GB"/>
        </w:rPr>
      </w:pPr>
      <w:r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 xml:space="preserve">Attached is a Bounce Patrol alphabet link sheet for easy access! </w:t>
      </w:r>
    </w:p>
    <w:p w:rsidR="00575AE0" w:rsidRPr="002053CC" w:rsidRDefault="00575AE0" w:rsidP="000026B8">
      <w:pPr>
        <w:rPr>
          <w:rFonts w:ascii="Calibri" w:eastAsia="Times New Roman" w:hAnsi="Calibri" w:cs="Calibri"/>
          <w:sz w:val="32"/>
          <w:szCs w:val="32"/>
          <w:lang w:eastAsia="en-GB"/>
        </w:rPr>
      </w:pPr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Don’t forget to </w:t>
      </w:r>
      <w:proofErr w:type="spellStart"/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practise</w:t>
      </w:r>
      <w:proofErr w:type="spellEnd"/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 writing the letter and finding words beginning with the letter in PODD books/PODD devices/Eye gaze, or objects around the house. </w:t>
      </w:r>
      <w:r w:rsidRPr="002053CC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 </w:t>
      </w:r>
    </w:p>
    <w:p w:rsidR="00575AE0" w:rsidRPr="002053CC" w:rsidRDefault="00575AE0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32"/>
          <w:szCs w:val="32"/>
          <w:lang w:eastAsia="en-GB"/>
        </w:rPr>
      </w:pPr>
      <w:r w:rsidRPr="002053CC">
        <w:rPr>
          <w:rFonts w:ascii="Calibri" w:eastAsia="Times New Roman" w:hAnsi="Calibri" w:cs="Calibri"/>
          <w:b/>
          <w:bCs/>
          <w:color w:val="000000"/>
          <w:sz w:val="32"/>
          <w:szCs w:val="32"/>
          <w:bdr w:val="none" w:sz="0" w:space="0" w:color="auto" w:frame="1"/>
          <w:lang w:val="en-US" w:eastAsia="en-GB"/>
        </w:rPr>
        <w:t>Independent writing</w:t>
      </w:r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 </w:t>
      </w:r>
      <w:r w:rsidRPr="002053CC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 </w:t>
      </w:r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 </w:t>
      </w:r>
      <w:r w:rsidRPr="002053CC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 </w:t>
      </w:r>
    </w:p>
    <w:p w:rsidR="00575AE0" w:rsidRPr="002053CC" w:rsidRDefault="00575AE0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32"/>
          <w:szCs w:val="32"/>
          <w:lang w:eastAsia="en-GB"/>
        </w:rPr>
      </w:pPr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You can use any photographs, pictures or objects that your child might find interesting as a stimulus for independent writing. </w:t>
      </w:r>
    </w:p>
    <w:p w:rsidR="00575AE0" w:rsidRPr="002053CC" w:rsidRDefault="00575AE0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</w:pPr>
      <w:r w:rsidRPr="002053CC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lang w:val="en-US" w:eastAsia="en-GB"/>
        </w:rPr>
        <w:t> Use the alphabet page in their PODD books/PODD devices/Eye gaze or keyboard page to choose letters and create words or sentences about their chosen topic. Make sure that they choose letters to write their name on their work. </w:t>
      </w:r>
      <w:r w:rsidRPr="002053CC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 </w:t>
      </w:r>
    </w:p>
    <w:p w:rsidR="00575AE0" w:rsidRDefault="00575AE0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</w:pPr>
    </w:p>
    <w:p w:rsidR="00E07CF6" w:rsidRPr="00E07CF6" w:rsidRDefault="00E07CF6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sz w:val="32"/>
          <w:szCs w:val="32"/>
          <w:bdr w:val="none" w:sz="0" w:space="0" w:color="auto" w:frame="1"/>
          <w:lang w:eastAsia="en-GB"/>
        </w:rPr>
      </w:pPr>
      <w:r w:rsidRPr="00E07CF6">
        <w:rPr>
          <w:rFonts w:ascii="Calibri" w:eastAsia="Times New Roman" w:hAnsi="Calibri" w:cs="Calibri"/>
          <w:b/>
          <w:sz w:val="32"/>
          <w:szCs w:val="32"/>
          <w:bdr w:val="none" w:sz="0" w:space="0" w:color="auto" w:frame="1"/>
          <w:lang w:eastAsia="en-GB"/>
        </w:rPr>
        <w:t>Book</w:t>
      </w:r>
    </w:p>
    <w:p w:rsidR="00E15C5F" w:rsidRDefault="003D6147" w:rsidP="00E15C5F">
      <w:pPr>
        <w:shd w:val="clear" w:color="auto" w:fill="FFFFFF"/>
        <w:spacing w:after="0" w:line="240" w:lineRule="auto"/>
        <w:jc w:val="both"/>
        <w:textAlignment w:val="baseline"/>
      </w:pPr>
      <w:proofErr w:type="gramStart"/>
      <w:r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We</w:t>
      </w:r>
      <w:bookmarkStart w:id="0" w:name="_GoBack"/>
      <w:bookmarkEnd w:id="0"/>
      <w:r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’</w:t>
      </w:r>
      <w:r w:rsidR="00E07CF6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re</w:t>
      </w:r>
      <w:proofErr w:type="gramEnd"/>
      <w:r w:rsidR="00E07CF6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 xml:space="preserve"> reading</w:t>
      </w:r>
      <w:r w:rsidR="000026B8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 xml:space="preserve"> </w:t>
      </w:r>
      <w:r w:rsidR="008273A7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“Monkey and me</w:t>
      </w:r>
      <w:r w:rsidR="00901550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,</w:t>
      </w:r>
      <w:r w:rsidR="008434BF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”</w:t>
      </w:r>
      <w:r w:rsidR="00E07CF6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 xml:space="preserve"> this week </w:t>
      </w:r>
      <w:r w:rsidR="008273A7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 xml:space="preserve">there is a </w:t>
      </w:r>
      <w:proofErr w:type="spellStart"/>
      <w:r w:rsidR="008273A7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ppt</w:t>
      </w:r>
      <w:proofErr w:type="spellEnd"/>
      <w:r w:rsidR="008273A7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 xml:space="preserve"> and video on </w:t>
      </w:r>
      <w:r w:rsidR="00E15C5F"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  <w:t>the school website you can access it here:</w:t>
      </w:r>
      <w:r w:rsidR="00E15C5F" w:rsidRPr="00E15C5F">
        <w:t xml:space="preserve"> </w:t>
      </w:r>
    </w:p>
    <w:p w:rsidR="00E07CF6" w:rsidRDefault="00986226" w:rsidP="00E15C5F">
      <w:pPr>
        <w:shd w:val="clear" w:color="auto" w:fill="FFFFFF"/>
        <w:spacing w:after="0" w:line="240" w:lineRule="auto"/>
        <w:jc w:val="both"/>
        <w:textAlignment w:val="baseline"/>
        <w:rPr>
          <w:color w:val="0000FF"/>
          <w:sz w:val="32"/>
          <w:szCs w:val="32"/>
          <w:u w:val="single"/>
        </w:rPr>
      </w:pPr>
      <w:hyperlink r:id="rId5" w:history="1">
        <w:r w:rsidR="00E15C5F" w:rsidRPr="00E15C5F">
          <w:rPr>
            <w:color w:val="0000FF"/>
            <w:sz w:val="32"/>
            <w:szCs w:val="32"/>
            <w:u w:val="single"/>
          </w:rPr>
          <w:t>https://woodlandssurrey.primarysite.media/playlist/books</w:t>
        </w:r>
      </w:hyperlink>
      <w:r w:rsidR="001512AC">
        <w:rPr>
          <w:color w:val="0000FF"/>
          <w:sz w:val="32"/>
          <w:szCs w:val="32"/>
          <w:u w:val="single"/>
        </w:rPr>
        <w:t xml:space="preserve"> </w:t>
      </w:r>
    </w:p>
    <w:p w:rsidR="00E07CF6" w:rsidRPr="00E07CF6" w:rsidRDefault="00E07CF6" w:rsidP="00575AE0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32"/>
          <w:szCs w:val="32"/>
          <w:bdr w:val="none" w:sz="0" w:space="0" w:color="auto" w:frame="1"/>
          <w:lang w:eastAsia="en-GB"/>
        </w:rPr>
      </w:pPr>
    </w:p>
    <w:p w:rsidR="00E07CF6" w:rsidRDefault="008273A7" w:rsidP="00575AE0">
      <w:pPr>
        <w:shd w:val="clear" w:color="auto" w:fill="FFFFFF"/>
        <w:tabs>
          <w:tab w:val="right" w:pos="9026"/>
        </w:tabs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sz w:val="32"/>
          <w:szCs w:val="32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b/>
          <w:sz w:val="32"/>
          <w:szCs w:val="32"/>
          <w:bdr w:val="none" w:sz="0" w:space="0" w:color="auto" w:frame="1"/>
          <w:lang w:eastAsia="en-GB"/>
        </w:rPr>
        <w:t xml:space="preserve">There are some Summer craft activities to look at in this week’s folder to keep you busy and </w:t>
      </w:r>
      <w:r w:rsidR="00E83C8C">
        <w:rPr>
          <w:rFonts w:ascii="Calibri" w:eastAsia="Times New Roman" w:hAnsi="Calibri" w:cs="Calibri"/>
          <w:b/>
          <w:sz w:val="32"/>
          <w:szCs w:val="32"/>
          <w:bdr w:val="none" w:sz="0" w:space="0" w:color="auto" w:frame="1"/>
          <w:lang w:eastAsia="en-GB"/>
        </w:rPr>
        <w:t>here’s a</w:t>
      </w:r>
      <w:r>
        <w:rPr>
          <w:rFonts w:ascii="Calibri" w:eastAsia="Times New Roman" w:hAnsi="Calibri" w:cs="Calibri"/>
          <w:b/>
          <w:sz w:val="32"/>
          <w:szCs w:val="32"/>
          <w:bdr w:val="none" w:sz="0" w:space="0" w:color="auto" w:frame="1"/>
          <w:lang w:eastAsia="en-GB"/>
        </w:rPr>
        <w:t xml:space="preserve"> Summer holiday bucket list – I wonder how many you can tick off!!</w:t>
      </w:r>
    </w:p>
    <w:p w:rsidR="00641A08" w:rsidRDefault="008273A7" w:rsidP="00641A08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32"/>
          <w:szCs w:val="32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32B2A62" wp14:editId="6C865D00">
            <wp:extent cx="5372100" cy="8046720"/>
            <wp:effectExtent l="0" t="0" r="0" b="0"/>
            <wp:docPr id="1" name="Picture 1" descr="A list of 42 to activities for you to enjoy with your kids this summer holidays.   * The ultimate summer holidays bucket list for kids under 5 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list of 42 to activities for you to enjoy with your kids this summer holidays.   * The ultimate summer holidays bucket list for kids under 5 *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804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414" w:rsidRPr="008273A7" w:rsidRDefault="00715414" w:rsidP="008273A7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32"/>
          <w:szCs w:val="32"/>
          <w:lang w:eastAsia="en-GB"/>
        </w:rPr>
      </w:pPr>
      <w:r>
        <w:rPr>
          <w:rFonts w:cstheme="minorHAnsi"/>
          <w:color w:val="1A1A1A"/>
          <w:sz w:val="32"/>
          <w:szCs w:val="32"/>
        </w:rPr>
        <w:t xml:space="preserve">Take care. Have fun! </w:t>
      </w:r>
      <w:r w:rsidR="008273A7">
        <w:rPr>
          <w:rFonts w:cstheme="minorHAnsi"/>
          <w:color w:val="1A1A1A"/>
          <w:sz w:val="32"/>
          <w:szCs w:val="32"/>
        </w:rPr>
        <w:t>See you in September! Ruth x</w:t>
      </w:r>
    </w:p>
    <w:sectPr w:rsidR="00715414" w:rsidRPr="008273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665C"/>
    <w:multiLevelType w:val="multilevel"/>
    <w:tmpl w:val="2A7E6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BE1218"/>
    <w:multiLevelType w:val="multilevel"/>
    <w:tmpl w:val="B39E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A64415"/>
    <w:multiLevelType w:val="multilevel"/>
    <w:tmpl w:val="289E7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3D2E18"/>
    <w:multiLevelType w:val="hybridMultilevel"/>
    <w:tmpl w:val="8982DACA"/>
    <w:lvl w:ilvl="0" w:tplc="313E891C">
      <w:numFmt w:val="bullet"/>
      <w:lvlText w:val="-"/>
      <w:lvlJc w:val="left"/>
      <w:pPr>
        <w:ind w:left="16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18437ED0"/>
    <w:multiLevelType w:val="hybridMultilevel"/>
    <w:tmpl w:val="1F429B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039FD"/>
    <w:multiLevelType w:val="hybridMultilevel"/>
    <w:tmpl w:val="38929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D3E96"/>
    <w:multiLevelType w:val="hybridMultilevel"/>
    <w:tmpl w:val="A1DE5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3A58D6"/>
    <w:multiLevelType w:val="hybridMultilevel"/>
    <w:tmpl w:val="C5AE582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54191C86"/>
    <w:multiLevelType w:val="hybridMultilevel"/>
    <w:tmpl w:val="EB5E2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E34B47"/>
    <w:multiLevelType w:val="multilevel"/>
    <w:tmpl w:val="2B527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CD066B"/>
    <w:multiLevelType w:val="hybridMultilevel"/>
    <w:tmpl w:val="EDAC8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A7639"/>
    <w:multiLevelType w:val="multilevel"/>
    <w:tmpl w:val="5DEA3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9A26B5"/>
    <w:multiLevelType w:val="hybridMultilevel"/>
    <w:tmpl w:val="834A1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F86838"/>
    <w:multiLevelType w:val="multilevel"/>
    <w:tmpl w:val="F37CA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4"/>
  </w:num>
  <w:num w:numId="5">
    <w:abstractNumId w:val="12"/>
  </w:num>
  <w:num w:numId="6">
    <w:abstractNumId w:val="1"/>
  </w:num>
  <w:num w:numId="7">
    <w:abstractNumId w:val="3"/>
  </w:num>
  <w:num w:numId="8">
    <w:abstractNumId w:val="0"/>
  </w:num>
  <w:num w:numId="9">
    <w:abstractNumId w:val="9"/>
  </w:num>
  <w:num w:numId="10">
    <w:abstractNumId w:val="8"/>
  </w:num>
  <w:num w:numId="11">
    <w:abstractNumId w:val="2"/>
  </w:num>
  <w:num w:numId="12">
    <w:abstractNumId w:val="13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AE0"/>
    <w:rsid w:val="000026B8"/>
    <w:rsid w:val="00047F5A"/>
    <w:rsid w:val="000A6CBA"/>
    <w:rsid w:val="000D1E13"/>
    <w:rsid w:val="000D21D2"/>
    <w:rsid w:val="00111ABD"/>
    <w:rsid w:val="001512AC"/>
    <w:rsid w:val="00152DEA"/>
    <w:rsid w:val="002043C4"/>
    <w:rsid w:val="002053CC"/>
    <w:rsid w:val="002670D0"/>
    <w:rsid w:val="002D5A67"/>
    <w:rsid w:val="003D6147"/>
    <w:rsid w:val="003E4E4A"/>
    <w:rsid w:val="003F749A"/>
    <w:rsid w:val="00470F6A"/>
    <w:rsid w:val="00471230"/>
    <w:rsid w:val="004E4CEE"/>
    <w:rsid w:val="00514B6F"/>
    <w:rsid w:val="00515B3B"/>
    <w:rsid w:val="00544A8E"/>
    <w:rsid w:val="00575AE0"/>
    <w:rsid w:val="005B3729"/>
    <w:rsid w:val="005E0A3A"/>
    <w:rsid w:val="00625936"/>
    <w:rsid w:val="00641A08"/>
    <w:rsid w:val="00657EC8"/>
    <w:rsid w:val="006E3465"/>
    <w:rsid w:val="006F45E1"/>
    <w:rsid w:val="00715414"/>
    <w:rsid w:val="00721DB4"/>
    <w:rsid w:val="007C5EE8"/>
    <w:rsid w:val="007F78E4"/>
    <w:rsid w:val="00806994"/>
    <w:rsid w:val="00821104"/>
    <w:rsid w:val="008273A7"/>
    <w:rsid w:val="00834CA9"/>
    <w:rsid w:val="00836611"/>
    <w:rsid w:val="008434BF"/>
    <w:rsid w:val="008C4742"/>
    <w:rsid w:val="008E578B"/>
    <w:rsid w:val="00901550"/>
    <w:rsid w:val="00905106"/>
    <w:rsid w:val="009719CC"/>
    <w:rsid w:val="00986226"/>
    <w:rsid w:val="009D498A"/>
    <w:rsid w:val="009E2501"/>
    <w:rsid w:val="00A00533"/>
    <w:rsid w:val="00A043E8"/>
    <w:rsid w:val="00A45FA8"/>
    <w:rsid w:val="00A94FEA"/>
    <w:rsid w:val="00AE4991"/>
    <w:rsid w:val="00BA2D77"/>
    <w:rsid w:val="00BD5A49"/>
    <w:rsid w:val="00C11B9C"/>
    <w:rsid w:val="00CE3DE6"/>
    <w:rsid w:val="00D92AD5"/>
    <w:rsid w:val="00DD6B04"/>
    <w:rsid w:val="00E07CF6"/>
    <w:rsid w:val="00E10EA3"/>
    <w:rsid w:val="00E15C5F"/>
    <w:rsid w:val="00E83C8C"/>
    <w:rsid w:val="00E8497C"/>
    <w:rsid w:val="00EB4D69"/>
    <w:rsid w:val="00F756A8"/>
    <w:rsid w:val="00F76173"/>
    <w:rsid w:val="00F80034"/>
    <w:rsid w:val="00FB50E0"/>
    <w:rsid w:val="00FC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17AB5"/>
  <w15:chartTrackingRefBased/>
  <w15:docId w15:val="{FE351F4A-CE59-4DBE-A93C-47AD7048E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2A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5A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053C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053CC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1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043C4"/>
  </w:style>
  <w:style w:type="character" w:customStyle="1" w:styleId="spellingerror">
    <w:name w:val="spellingerror"/>
    <w:basedOn w:val="DefaultParagraphFont"/>
    <w:rsid w:val="002043C4"/>
  </w:style>
  <w:style w:type="character" w:customStyle="1" w:styleId="eop">
    <w:name w:val="eop"/>
    <w:basedOn w:val="DefaultParagraphFont"/>
    <w:rsid w:val="002043C4"/>
  </w:style>
  <w:style w:type="character" w:customStyle="1" w:styleId="Heading4Char">
    <w:name w:val="Heading 4 Char"/>
    <w:basedOn w:val="DefaultParagraphFont"/>
    <w:link w:val="Heading4"/>
    <w:uiPriority w:val="9"/>
    <w:semiHidden/>
    <w:rsid w:val="001512A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oodlandssurrey.primarysite.media/playlist/book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F4A40920</Template>
  <TotalTime>67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Rabbits</dc:creator>
  <cp:keywords/>
  <dc:description/>
  <cp:lastModifiedBy>Staff Rabbits</cp:lastModifiedBy>
  <cp:revision>5</cp:revision>
  <dcterms:created xsi:type="dcterms:W3CDTF">2020-07-15T12:46:00Z</dcterms:created>
  <dcterms:modified xsi:type="dcterms:W3CDTF">2020-07-16T13:00:00Z</dcterms:modified>
</cp:coreProperties>
</file>