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40" w:rsidRDefault="00311F7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-737216</wp:posOffset>
            </wp:positionH>
            <wp:positionV relativeFrom="paragraph">
              <wp:posOffset>-518804</wp:posOffset>
            </wp:positionV>
            <wp:extent cx="7245350" cy="9389110"/>
            <wp:effectExtent l="0" t="0" r="0" b="2540"/>
            <wp:wrapSquare wrapText="bothSides"/>
            <wp:docPr id="1" name="Picture 1" descr="Curved &amp; Straight Lines Printable (K - 4th Grade) - Teacher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ved &amp; Straight Lines Printable (K - 4th Grade) - TeacherVis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0" cy="938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64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F75"/>
    <w:rsid w:val="00311F75"/>
    <w:rsid w:val="00A65041"/>
    <w:rsid w:val="00C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1B7B1C-9B9A-4791-8A7E-98629FA6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5611599F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Owls</dc:creator>
  <cp:keywords/>
  <dc:description/>
  <cp:lastModifiedBy>Staff Owls</cp:lastModifiedBy>
  <cp:revision>1</cp:revision>
  <dcterms:created xsi:type="dcterms:W3CDTF">2020-07-07T15:42:00Z</dcterms:created>
  <dcterms:modified xsi:type="dcterms:W3CDTF">2020-07-07T15:43:00Z</dcterms:modified>
</cp:coreProperties>
</file>