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440" w:rsidRDefault="003E660C">
      <w:bookmarkStart w:id="0" w:name="_GoBack"/>
      <w:bookmarkEnd w:id="0"/>
      <w:r w:rsidRPr="003E660C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-786809</wp:posOffset>
            </wp:positionH>
            <wp:positionV relativeFrom="paragraph">
              <wp:posOffset>-559897</wp:posOffset>
            </wp:positionV>
            <wp:extent cx="7123814" cy="9214194"/>
            <wp:effectExtent l="0" t="0" r="1270" b="6350"/>
            <wp:wrapSquare wrapText="bothSides"/>
            <wp:docPr id="1" name="Picture 1" descr="Basic Color and Shape Bingo | Shapes, Teaching shapes, Basic 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ic Color and Shape Bingo | Shapes, Teaching shapes, Basic color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3054" cy="9226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A64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60C"/>
    <w:rsid w:val="003E660C"/>
    <w:rsid w:val="00A65041"/>
    <w:rsid w:val="00CC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762371-69E8-4984-BCB5-366E606FB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319A557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 Owls</dc:creator>
  <cp:keywords/>
  <dc:description/>
  <cp:lastModifiedBy>Staff Owls</cp:lastModifiedBy>
  <cp:revision>1</cp:revision>
  <dcterms:created xsi:type="dcterms:W3CDTF">2020-07-09T08:15:00Z</dcterms:created>
  <dcterms:modified xsi:type="dcterms:W3CDTF">2020-07-09T08:16:00Z</dcterms:modified>
</cp:coreProperties>
</file>