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F5E" w:rsidRPr="00133F5E" w:rsidRDefault="00133F5E" w:rsidP="00133F5E">
      <w:pPr>
        <w:jc w:val="center"/>
        <w:rPr>
          <w:b/>
        </w:rPr>
      </w:pPr>
      <w:r>
        <w:rPr>
          <w:b/>
        </w:rPr>
        <w:t xml:space="preserve">Friday </w:t>
      </w:r>
      <w:r w:rsidR="005C206E">
        <w:rPr>
          <w:b/>
        </w:rPr>
        <w:t>10</w:t>
      </w:r>
      <w:r w:rsidR="005C206E" w:rsidRPr="005C206E">
        <w:rPr>
          <w:b/>
          <w:vertAlign w:val="superscript"/>
        </w:rPr>
        <w:t>th</w:t>
      </w:r>
      <w:r w:rsidR="005C206E">
        <w:rPr>
          <w:b/>
        </w:rPr>
        <w:t xml:space="preserve"> July</w:t>
      </w:r>
      <w:r w:rsidRPr="00133F5E">
        <w:rPr>
          <w:b/>
        </w:rPr>
        <w:t xml:space="preserve"> 2020 – Music</w:t>
      </w:r>
    </w:p>
    <w:p w:rsidR="00133F5E" w:rsidRPr="00133F5E" w:rsidRDefault="00133F5E" w:rsidP="00133F5E">
      <w:pPr>
        <w:jc w:val="center"/>
        <w:rPr>
          <w:b/>
        </w:rPr>
      </w:pPr>
    </w:p>
    <w:p w:rsidR="00133F5E" w:rsidRPr="00133F5E" w:rsidRDefault="00133F5E" w:rsidP="00133F5E">
      <w:pPr>
        <w:jc w:val="center"/>
        <w:rPr>
          <w:b/>
        </w:rPr>
      </w:pPr>
      <w:r w:rsidRPr="00133F5E">
        <w:rPr>
          <w:b/>
        </w:rPr>
        <w:t xml:space="preserve">We start every lesson listening to “I am the music man” </w:t>
      </w:r>
      <w:r w:rsidRPr="00133F5E">
        <w:rPr>
          <w:b/>
          <w:i/>
        </w:rPr>
        <w:t xml:space="preserve">(link below), </w:t>
      </w:r>
      <w:r w:rsidRPr="00133F5E">
        <w:rPr>
          <w:b/>
        </w:rPr>
        <w:t>pick up an instrument and join in.  This term we will be learning how to creatively explore through composition. We will be looking at how to make music through different instruments and even our bodies.</w:t>
      </w:r>
    </w:p>
    <w:p w:rsidR="00133F5E" w:rsidRDefault="00133F5E" w:rsidP="00133F5E">
      <w:pPr>
        <w:jc w:val="center"/>
        <w:rPr>
          <w:rFonts w:cstheme="minorHAnsi"/>
          <w:b/>
        </w:rPr>
      </w:pPr>
      <w:r w:rsidRPr="00133F5E">
        <w:rPr>
          <w:b/>
        </w:rPr>
        <w:t xml:space="preserve">Term Key Words: </w:t>
      </w:r>
      <w:r w:rsidRPr="00133F5E">
        <w:rPr>
          <w:rFonts w:cstheme="minorHAnsi"/>
          <w:b/>
        </w:rPr>
        <w:t>Beat, 1, 2, 3, 4, faster, slower, play, stop, go, louder, quieter, more, finished.</w:t>
      </w:r>
    </w:p>
    <w:p w:rsidR="00133F5E" w:rsidRDefault="00133F5E" w:rsidP="00133F5E">
      <w:pPr>
        <w:jc w:val="center"/>
        <w:rPr>
          <w:rFonts w:cstheme="minorHAnsi"/>
          <w:b/>
        </w:rPr>
      </w:pPr>
    </w:p>
    <w:p w:rsidR="00133F5E" w:rsidRPr="00EF7FB0" w:rsidRDefault="00133F5E" w:rsidP="00133F5E">
      <w:pPr>
        <w:rPr>
          <w:sz w:val="24"/>
          <w:szCs w:val="24"/>
        </w:rPr>
      </w:pPr>
      <w:r w:rsidRPr="00EF7FB0">
        <w:rPr>
          <w:sz w:val="24"/>
          <w:szCs w:val="24"/>
        </w:rPr>
        <w:t xml:space="preserve">Today I would like you to have lots of fun, watch and participate in a Zumba video </w:t>
      </w:r>
      <w:r w:rsidRPr="00EF7FB0">
        <w:rPr>
          <w:i/>
          <w:sz w:val="24"/>
          <w:szCs w:val="24"/>
        </w:rPr>
        <w:t xml:space="preserve">(link below). </w:t>
      </w:r>
      <w:r w:rsidRPr="00EF7FB0">
        <w:rPr>
          <w:sz w:val="24"/>
          <w:szCs w:val="24"/>
        </w:rPr>
        <w:t>This is a great warm up using all your hands, feet and head, tapping and clapping to the beat. Copy as much as the video as you can and then talk about the beat of the music.</w:t>
      </w:r>
    </w:p>
    <w:p w:rsidR="00AB1439" w:rsidRDefault="00AB1439"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sidRPr="00EF7FB0">
        <w:rPr>
          <w:rFonts w:asciiTheme="majorHAnsi" w:hAnsiTheme="majorHAnsi" w:cstheme="majorHAnsi"/>
          <w:sz w:val="24"/>
          <w:szCs w:val="24"/>
        </w:rPr>
        <w:t xml:space="preserve">Make simple piece of music using a beat of </w:t>
      </w:r>
      <w:proofErr w:type="gramStart"/>
      <w:r w:rsidRPr="00EF7FB0">
        <w:rPr>
          <w:rFonts w:asciiTheme="majorHAnsi" w:hAnsiTheme="majorHAnsi" w:cstheme="majorHAnsi"/>
          <w:sz w:val="24"/>
          <w:szCs w:val="24"/>
        </w:rPr>
        <w:t>4</w:t>
      </w:r>
      <w:proofErr w:type="gramEnd"/>
      <w:r w:rsidRPr="00EF7FB0">
        <w:rPr>
          <w:rFonts w:asciiTheme="majorHAnsi" w:hAnsiTheme="majorHAnsi" w:cstheme="majorHAnsi"/>
          <w:sz w:val="24"/>
          <w:szCs w:val="24"/>
        </w:rPr>
        <w:t xml:space="preserve"> e.g. 1, 2, 3, 4. Create different codes for this music using shapes or colours E.g. star, star, rectangle, circle. Follow the beat. </w:t>
      </w:r>
    </w:p>
    <w:p w:rsidR="005C206E" w:rsidRDefault="005C206E"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Pr>
          <w:rFonts w:asciiTheme="majorHAnsi" w:hAnsiTheme="majorHAnsi" w:cstheme="majorHAnsi"/>
          <w:sz w:val="24"/>
          <w:szCs w:val="24"/>
        </w:rPr>
        <w:t xml:space="preserve">For the next activity, listen to a few clapping songs and try to clap to the beat, do each song a few times. Then say how the songs make you feel? Where they fast or slow? There are some clapping songs below or you can find your own. </w:t>
      </w:r>
      <w:bookmarkStart w:id="0" w:name="_GoBack"/>
      <w:bookmarkEnd w:id="0"/>
    </w:p>
    <w:p w:rsidR="0097540F" w:rsidRDefault="0097540F" w:rsidP="00C73D4D">
      <w:pPr>
        <w:pStyle w:val="clistb"/>
        <w:widowControl/>
        <w:tabs>
          <w:tab w:val="clear" w:pos="180"/>
          <w:tab w:val="left" w:pos="0"/>
          <w:tab w:val="left" w:pos="360"/>
        </w:tabs>
        <w:spacing w:before="180" w:line="240" w:lineRule="auto"/>
        <w:ind w:left="0" w:right="180" w:firstLine="0"/>
      </w:pPr>
    </w:p>
    <w:p w:rsidR="00AB1439" w:rsidRDefault="00AB1439" w:rsidP="00133F5E"/>
    <w:p w:rsidR="003C0F65" w:rsidRPr="00E614B0" w:rsidRDefault="00BE4B2B" w:rsidP="00133F5E">
      <w:r>
        <w:t>Enjoy</w:t>
      </w:r>
      <w:proofErr w:type="gramStart"/>
      <w:r w:rsidR="003C0F65">
        <w:t>!!</w:t>
      </w:r>
      <w:proofErr w:type="gramEnd"/>
    </w:p>
    <w:p w:rsidR="00133F5E" w:rsidRDefault="00133F5E" w:rsidP="00133F5E"/>
    <w:p w:rsidR="003B273F" w:rsidRDefault="003B273F" w:rsidP="003B273F">
      <w:r>
        <w:t xml:space="preserve">“I am the music man” - </w:t>
      </w:r>
      <w:hyperlink r:id="rId5" w:history="1">
        <w:r>
          <w:rPr>
            <w:rStyle w:val="Hyperlink"/>
          </w:rPr>
          <w:t>https://www.youtube.com/watch?v=at4CYbW9OgE</w:t>
        </w:r>
      </w:hyperlink>
    </w:p>
    <w:p w:rsidR="00133F5E" w:rsidRPr="00133F5E" w:rsidRDefault="003B273F" w:rsidP="003B273F">
      <w:r>
        <w:t xml:space="preserve">“Kids Zumba” - </w:t>
      </w:r>
      <w:hyperlink r:id="rId6" w:history="1">
        <w:r w:rsidRPr="002B1F55">
          <w:rPr>
            <w:color w:val="0000FF"/>
            <w:u w:val="single"/>
          </w:rPr>
          <w:t>https://family.gonoodle.com/activities/beat-go-pop</w:t>
        </w:r>
      </w:hyperlink>
    </w:p>
    <w:p w:rsidR="00575719" w:rsidRDefault="005C206E">
      <w:r>
        <w:t xml:space="preserve">Clapping song </w:t>
      </w:r>
    </w:p>
    <w:p w:rsidR="005C206E" w:rsidRDefault="005C206E">
      <w:pPr>
        <w:rPr>
          <w:color w:val="0000FF"/>
          <w:u w:val="single"/>
        </w:rPr>
      </w:pPr>
      <w:hyperlink r:id="rId7" w:history="1">
        <w:r w:rsidRPr="00B96CF4">
          <w:rPr>
            <w:color w:val="0000FF"/>
            <w:u w:val="single"/>
          </w:rPr>
          <w:t>https://www.youtube.com/watch?v=anmcoVFcvc0</w:t>
        </w:r>
      </w:hyperlink>
    </w:p>
    <w:p w:rsidR="005C206E" w:rsidRDefault="005C206E" w:rsidP="005C206E">
      <w:pPr>
        <w:rPr>
          <w:color w:val="0000FF"/>
          <w:u w:val="single"/>
        </w:rPr>
      </w:pPr>
      <w:hyperlink r:id="rId8" w:history="1">
        <w:r w:rsidRPr="00C6208F">
          <w:rPr>
            <w:color w:val="0000FF"/>
            <w:u w:val="single"/>
          </w:rPr>
          <w:t>https://www.youtube.com/watch?v=exnmzJH8HgM</w:t>
        </w:r>
      </w:hyperlink>
    </w:p>
    <w:p w:rsidR="005C206E" w:rsidRDefault="005C206E" w:rsidP="005C206E">
      <w:hyperlink r:id="rId9" w:history="1">
        <w:r w:rsidRPr="00CF78CE">
          <w:rPr>
            <w:color w:val="0000FF"/>
            <w:u w:val="single"/>
          </w:rPr>
          <w:t>https://www.youtube.com/watch?v=6Fz27G6WwWw</w:t>
        </w:r>
      </w:hyperlink>
    </w:p>
    <w:p w:rsidR="005C206E" w:rsidRDefault="005C206E"/>
    <w:sectPr w:rsidR="005C2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40D8"/>
    <w:multiLevelType w:val="hybridMultilevel"/>
    <w:tmpl w:val="D4B4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96675"/>
    <w:multiLevelType w:val="hybridMultilevel"/>
    <w:tmpl w:val="06960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5E"/>
    <w:rsid w:val="00133F5E"/>
    <w:rsid w:val="003B273F"/>
    <w:rsid w:val="003C0F65"/>
    <w:rsid w:val="00575719"/>
    <w:rsid w:val="005C206E"/>
    <w:rsid w:val="0097540F"/>
    <w:rsid w:val="00AB1439"/>
    <w:rsid w:val="00BE4B2B"/>
    <w:rsid w:val="00C73D4D"/>
    <w:rsid w:val="00E50364"/>
    <w:rsid w:val="00E614B0"/>
    <w:rsid w:val="00E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B7F66"/>
  <w15:chartTrackingRefBased/>
  <w15:docId w15:val="{058F0217-8AEC-4CC2-85A4-8EE036BE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F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273F"/>
    <w:rPr>
      <w:color w:val="0000FF"/>
      <w:u w:val="single"/>
    </w:rPr>
  </w:style>
  <w:style w:type="paragraph" w:customStyle="1" w:styleId="clistb">
    <w:name w:val="clistb"/>
    <w:rsid w:val="00AB1439"/>
    <w:pPr>
      <w:widowControl w:val="0"/>
      <w:tabs>
        <w:tab w:val="left" w:pos="180"/>
      </w:tabs>
      <w:overflowPunct w:val="0"/>
      <w:autoSpaceDE w:val="0"/>
      <w:autoSpaceDN w:val="0"/>
      <w:adjustRightInd w:val="0"/>
      <w:spacing w:after="0" w:line="200" w:lineRule="exact"/>
      <w:ind w:left="180" w:hanging="180"/>
    </w:pPr>
    <w:rPr>
      <w:rFonts w:ascii="Arial" w:eastAsia="Times New Roman" w:hAnsi="Arial" w:cs="Times New Roman"/>
      <w:sz w:val="16"/>
      <w:szCs w:val="20"/>
      <w:lang w:val="en-US" w:eastAsia="en-GB"/>
    </w:rPr>
  </w:style>
  <w:style w:type="paragraph" w:styleId="ListParagraph">
    <w:name w:val="List Paragraph"/>
    <w:basedOn w:val="Normal"/>
    <w:uiPriority w:val="34"/>
    <w:qFormat/>
    <w:rsid w:val="00EF7FB0"/>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xnmzJH8HgM" TargetMode="External"/><Relationship Id="rId3" Type="http://schemas.openxmlformats.org/officeDocument/2006/relationships/settings" Target="settings.xml"/><Relationship Id="rId7" Type="http://schemas.openxmlformats.org/officeDocument/2006/relationships/hyperlink" Target="https://www.youtube.com/watch?v=anmcoVFcvc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amily.gonoodle.com/activities/beat-go-pop" TargetMode="External"/><Relationship Id="rId11" Type="http://schemas.openxmlformats.org/officeDocument/2006/relationships/theme" Target="theme/theme1.xml"/><Relationship Id="rId5" Type="http://schemas.openxmlformats.org/officeDocument/2006/relationships/hyperlink" Target="https://www.youtube.com/watch?v=at4CYbW9Og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6Fz27G6W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84D1D751</Template>
  <TotalTime>1</TotalTime>
  <Pages>1</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Woodlands School</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Scivier</dc:creator>
  <cp:keywords/>
  <dc:description/>
  <cp:lastModifiedBy>Staff Owls</cp:lastModifiedBy>
  <cp:revision>2</cp:revision>
  <dcterms:created xsi:type="dcterms:W3CDTF">2020-07-10T07:16:00Z</dcterms:created>
  <dcterms:modified xsi:type="dcterms:W3CDTF">2020-07-10T07:16:00Z</dcterms:modified>
</cp:coreProperties>
</file>