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A77CFA">
        <w:rPr>
          <w:rFonts w:ascii="Comic Sans MS" w:hAnsi="Comic Sans MS"/>
          <w:b/>
          <w:sz w:val="20"/>
          <w:szCs w:val="20"/>
        </w:rPr>
        <w:t>Week beginning 29th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June 2020</w:t>
      </w:r>
    </w:p>
    <w:p w:rsidR="00D93FAE" w:rsidRPr="00D93FAE" w:rsidRDefault="00F44234" w:rsidP="00D24DA2">
      <w:pPr>
        <w:ind w:right="-613"/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D24DA2">
        <w:rPr>
          <w:rFonts w:ascii="Comic Sans MS" w:hAnsi="Comic Sans MS"/>
          <w:b/>
          <w:sz w:val="20"/>
          <w:szCs w:val="20"/>
        </w:rPr>
        <w:t xml:space="preserve">      </w:t>
      </w:r>
      <w:r w:rsidR="00D1165E">
        <w:rPr>
          <w:rFonts w:ascii="Comic Sans MS" w:hAnsi="Comic Sans MS"/>
          <w:b/>
          <w:sz w:val="20"/>
          <w:szCs w:val="20"/>
        </w:rPr>
        <w:t xml:space="preserve">        </w:t>
      </w:r>
      <w:r w:rsidR="003D43B5">
        <w:rPr>
          <w:rFonts w:ascii="Comic Sans MS" w:hAnsi="Comic Sans MS"/>
          <w:b/>
          <w:sz w:val="20"/>
          <w:szCs w:val="20"/>
        </w:rPr>
        <w:t>M</w:t>
      </w:r>
      <w:r w:rsidR="00A77CFA">
        <w:rPr>
          <w:rFonts w:ascii="Comic Sans MS" w:hAnsi="Comic Sans MS"/>
          <w:b/>
          <w:sz w:val="20"/>
          <w:szCs w:val="20"/>
        </w:rPr>
        <w:t>ain focus: Beach holiday</w:t>
      </w:r>
      <w:r w:rsidR="008E6C4E">
        <w:rPr>
          <w:rFonts w:ascii="Comic Sans MS" w:hAnsi="Comic Sans MS"/>
          <w:b/>
          <w:sz w:val="20"/>
          <w:szCs w:val="20"/>
        </w:rPr>
        <w:t>s</w:t>
      </w:r>
      <w:bookmarkStart w:id="0" w:name="_GoBack"/>
      <w:bookmarkEnd w:id="0"/>
    </w:p>
    <w:p w:rsidR="00C54FF8" w:rsidRPr="00D93FAE" w:rsidRDefault="00D24D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this week’s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 xml:space="preserve">me learning activities.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419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</w:t>
            </w:r>
            <w:r w:rsidR="00322A6D">
              <w:rPr>
                <w:rFonts w:ascii="Comic Sans MS" w:hAnsi="Comic Sans MS"/>
                <w:sz w:val="20"/>
                <w:szCs w:val="20"/>
              </w:rPr>
              <w:t>, PODD books</w:t>
            </w:r>
            <w:r w:rsidRPr="00D93FAE">
              <w:rPr>
                <w:rFonts w:ascii="Comic Sans MS" w:hAnsi="Comic Sans MS"/>
                <w:sz w:val="20"/>
                <w:szCs w:val="20"/>
              </w:rPr>
              <w:t xml:space="preserve"> and spoken language.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774A5">
              <w:rPr>
                <w:rFonts w:ascii="Comic Sans MS" w:hAnsi="Comic Sans MS"/>
                <w:b/>
                <w:sz w:val="20"/>
                <w:szCs w:val="20"/>
              </w:rPr>
              <w:t>Attention Bucket:</w:t>
            </w:r>
            <w:r>
              <w:rPr>
                <w:rFonts w:ascii="Comic Sans MS" w:hAnsi="Comic Sans MS"/>
                <w:sz w:val="20"/>
                <w:szCs w:val="20"/>
              </w:rPr>
              <w:t xml:space="preserve"> Use a variety of highly motivating toys to develop attention, turn taking, commenting and requesting. 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See: </w:t>
            </w:r>
            <w:hyperlink r:id="rId6" w:history="1">
              <w:r w:rsidRPr="005C078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https://woodlandssurrey.primarysite.media/media/bucket</w:t>
              </w:r>
            </w:hyperlink>
          </w:p>
          <w:p w:rsidR="003870DB" w:rsidRPr="00D93FAE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Pr="000D053B" w:rsidRDefault="000D05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954864">
              <w:rPr>
                <w:rFonts w:ascii="Comic Sans MS" w:hAnsi="Comic Sans MS"/>
                <w:sz w:val="20"/>
                <w:szCs w:val="20"/>
              </w:rPr>
              <w:t>Little Kipper’s Sandcastle</w:t>
            </w:r>
            <w:r w:rsidR="005E1AC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0D053B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Shared writing:</w:t>
            </w:r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Sentence starter:</w:t>
            </w:r>
            <w:r w:rsidR="00A77CFA">
              <w:rPr>
                <w:rFonts w:ascii="Comic Sans MS" w:hAnsi="Comic Sans MS"/>
                <w:sz w:val="20"/>
                <w:szCs w:val="20"/>
              </w:rPr>
              <w:t xml:space="preserve"> ‘Sand feels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…’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the sentence starter at the top of the page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ncourage </w:t>
            </w:r>
            <w:r>
              <w:rPr>
                <w:rFonts w:ascii="Comic Sans MS" w:hAnsi="Comic Sans MS"/>
                <w:sz w:val="20"/>
                <w:szCs w:val="20"/>
              </w:rPr>
              <w:t>children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to select a symbol or look at the st</w:t>
            </w:r>
            <w:r w:rsidR="00635695">
              <w:rPr>
                <w:rFonts w:ascii="Comic Sans MS" w:hAnsi="Comic Sans MS"/>
                <w:sz w:val="20"/>
                <w:szCs w:val="20"/>
              </w:rPr>
              <w:t xml:space="preserve">ory to find something that </w:t>
            </w:r>
            <w:r w:rsidR="00A77CFA">
              <w:rPr>
                <w:rFonts w:ascii="Comic Sans MS" w:hAnsi="Comic Sans MS"/>
                <w:sz w:val="20"/>
                <w:szCs w:val="20"/>
              </w:rPr>
              <w:t>describes the feel of sand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>
              <w:rPr>
                <w:rFonts w:ascii="Comic Sans MS" w:hAnsi="Comic Sans MS"/>
                <w:sz w:val="20"/>
                <w:szCs w:val="20"/>
              </w:rPr>
              <w:t>Use this to complete the sentence</w:t>
            </w:r>
            <w:r w:rsidR="002A6F7A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 w:rsidR="002A6F7A">
              <w:rPr>
                <w:rFonts w:ascii="Comic Sans MS" w:hAnsi="Comic Sans MS"/>
                <w:sz w:val="20"/>
                <w:szCs w:val="20"/>
              </w:rPr>
              <w:t>‘ Sand</w:t>
            </w:r>
            <w:proofErr w:type="gramEnd"/>
            <w:r w:rsidR="002A6F7A">
              <w:rPr>
                <w:rFonts w:ascii="Comic Sans MS" w:hAnsi="Comic Sans MS"/>
                <w:sz w:val="20"/>
                <w:szCs w:val="20"/>
              </w:rPr>
              <w:t xml:space="preserve"> feels…’. If possible, give children some real sand to explore.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Each take a turn </w:t>
            </w:r>
            <w:r w:rsidR="00635695">
              <w:rPr>
                <w:rFonts w:ascii="Comic Sans MS" w:hAnsi="Comic Sans MS"/>
                <w:sz w:val="20"/>
                <w:szCs w:val="20"/>
              </w:rPr>
              <w:t>to i</w:t>
            </w:r>
            <w:r w:rsidR="00954864">
              <w:rPr>
                <w:rFonts w:ascii="Comic Sans MS" w:hAnsi="Comic Sans MS"/>
                <w:sz w:val="20"/>
                <w:szCs w:val="20"/>
              </w:rPr>
              <w:t>dentify</w:t>
            </w:r>
            <w:r w:rsidR="00A77CFA">
              <w:rPr>
                <w:rFonts w:ascii="Comic Sans MS" w:hAnsi="Comic Sans MS"/>
                <w:sz w:val="20"/>
                <w:szCs w:val="20"/>
              </w:rPr>
              <w:t xml:space="preserve"> something that describes the feel of sand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>always beginning with the sentence starter, ‘</w:t>
            </w:r>
            <w:r w:rsidR="00A77CFA">
              <w:rPr>
                <w:rFonts w:ascii="Comic Sans MS" w:hAnsi="Comic Sans MS"/>
                <w:sz w:val="20"/>
                <w:szCs w:val="20"/>
              </w:rPr>
              <w:t>Sand feels</w:t>
            </w:r>
            <w:r w:rsidR="00025B70" w:rsidRPr="000D053B">
              <w:rPr>
                <w:rFonts w:ascii="Comic Sans MS" w:hAnsi="Comic Sans MS"/>
                <w:sz w:val="20"/>
                <w:szCs w:val="20"/>
              </w:rPr>
              <w:t>…</w:t>
            </w:r>
            <w:r>
              <w:rPr>
                <w:rFonts w:ascii="Comic Sans MS" w:hAnsi="Comic Sans MS"/>
                <w:sz w:val="20"/>
                <w:szCs w:val="20"/>
              </w:rPr>
              <w:t>’)</w:t>
            </w:r>
          </w:p>
          <w:p w:rsidR="00440DB9" w:rsidRP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everyone has had a turn, read the sentences aloud.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B1A0F" w:rsidRDefault="00D774A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Resource</w:t>
            </w:r>
            <w:r w:rsidR="004B1A0F">
              <w:rPr>
                <w:rFonts w:ascii="Comic Sans MS" w:hAnsi="Comic Sans MS"/>
                <w:b/>
                <w:sz w:val="20"/>
                <w:szCs w:val="20"/>
              </w:rPr>
              <w:t>s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</w:p>
          <w:p w:rsidR="00D774A5" w:rsidRDefault="00A441B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Little</w:t>
            </w:r>
            <w:r w:rsidR="00CC2270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>Kipper’s Sandcastle</w:t>
            </w:r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D774A5" w:rsidRPr="00CC2270">
              <w:rPr>
                <w:rFonts w:ascii="Comic Sans MS" w:hAnsi="Comic Sans MS"/>
                <w:sz w:val="20"/>
                <w:szCs w:val="20"/>
              </w:rPr>
              <w:t xml:space="preserve"> PowerPoint </w:t>
            </w:r>
            <w:r w:rsidR="00CC2270" w:rsidRPr="00CC2270">
              <w:rPr>
                <w:rFonts w:ascii="Comic Sans MS" w:hAnsi="Comic Sans MS"/>
                <w:sz w:val="20"/>
                <w:szCs w:val="20"/>
              </w:rPr>
              <w:t>in Badgers Home Learning section of Woodlands website</w:t>
            </w:r>
            <w:r w:rsidR="00CC2270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4B1A0F" w:rsidRPr="00CC2270" w:rsidRDefault="00A77CF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‘Sand feels… </w:t>
            </w:r>
            <w:r w:rsidR="004B1A0F">
              <w:rPr>
                <w:rFonts w:ascii="Comic Sans MS" w:hAnsi="Comic Sans MS"/>
                <w:sz w:val="20"/>
                <w:szCs w:val="20"/>
              </w:rPr>
              <w:t xml:space="preserve">’ pdf in Badgers Home Learning section of Woodlands website (this has also been assigned to all pupils on their </w:t>
            </w:r>
            <w:proofErr w:type="spellStart"/>
            <w:r w:rsidR="004B1A0F">
              <w:rPr>
                <w:rFonts w:ascii="Comic Sans MS" w:hAnsi="Comic Sans MS"/>
                <w:sz w:val="20"/>
                <w:szCs w:val="20"/>
              </w:rPr>
              <w:t>Boardmaker</w:t>
            </w:r>
            <w:proofErr w:type="spellEnd"/>
            <w:r w:rsidR="004B1A0F">
              <w:rPr>
                <w:rFonts w:ascii="Comic Sans MS" w:hAnsi="Comic Sans MS"/>
                <w:sz w:val="20"/>
                <w:szCs w:val="20"/>
              </w:rPr>
              <w:t xml:space="preserve"> Online account).</w:t>
            </w:r>
            <w:r w:rsidR="002A6F7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CC2270" w:rsidRDefault="00CC2270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Default="00440DB9" w:rsidP="0095486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Letters of the day</w:t>
            </w:r>
            <w:r w:rsidR="007A759C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(with links to Bounce Pa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trol song)</w:t>
            </w:r>
            <w:r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954864" w:rsidRDefault="002D5182" w:rsidP="0095486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</w:t>
            </w:r>
            <w:r w:rsidR="00954864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8E3AE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hyperlink r:id="rId7" w:history="1">
              <w:r>
                <w:rPr>
                  <w:rStyle w:val="Hyperlink"/>
                </w:rPr>
                <w:t>https://www.youtube.com/watch?v=1dhzPuT6jm0&amp;t=10s</w:t>
              </w:r>
            </w:hyperlink>
          </w:p>
          <w:p w:rsidR="002D5182" w:rsidRDefault="002D5182" w:rsidP="002D5182">
            <w:pPr>
              <w:rPr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</w:t>
            </w:r>
            <w:r w:rsidR="00954864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https://www.youtube.com/watch?v=0KXtxIiQ7gk&amp;t=13s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X</w:t>
            </w:r>
            <w:r w:rsidR="00954864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8E3AEA"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https://www.youtube.com/watch?v=RX9Pm9qj_QY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I</w:t>
            </w:r>
            <w:r w:rsidR="00954864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8E3AEA">
              <w:t xml:space="preserve"> </w:t>
            </w:r>
            <w:hyperlink r:id="rId10" w:history="1">
              <w:r>
                <w:rPr>
                  <w:rStyle w:val="Hyperlink"/>
                </w:rPr>
                <w:t>https://www.youtube.com/watch?v=P56hZEhqFCw</w:t>
              </w:r>
            </w:hyperlink>
            <w:r>
              <w:rPr>
                <w:rFonts w:ascii="Comic Sans MS" w:hAnsi="Comic Sans MS"/>
                <w:b/>
                <w:sz w:val="20"/>
                <w:szCs w:val="20"/>
              </w:rPr>
              <w:br/>
              <w:t>A</w:t>
            </w:r>
            <w:r w:rsidR="00954864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8E3AEA">
              <w:rPr>
                <w:u w:val="single"/>
              </w:rPr>
              <w:t xml:space="preserve"> </w:t>
            </w:r>
            <w:hyperlink r:id="rId11" w:history="1">
              <w:r>
                <w:rPr>
                  <w:rStyle w:val="Hyperlink"/>
                </w:rPr>
                <w:t>https://www.youtube.com/watch?v=gsb999VSvh8&amp;t=2s</w:t>
              </w:r>
            </w:hyperlink>
          </w:p>
          <w:p w:rsidR="00A441B8" w:rsidRDefault="00A441B8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D93FAE" w:rsidRPr="00D93FAE" w:rsidRDefault="000D053B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Letter work: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the letters of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name in rice, sand, flour, etc. Encourage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children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find the initial letter of their name. </w:t>
            </w:r>
          </w:p>
          <w:p w:rsidR="00A209A3" w:rsidRPr="00D93FAE" w:rsidRDefault="00A209A3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717815" w:rsidRDefault="007177EF" w:rsidP="0071781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Shape, Space and Measure:</w:t>
            </w:r>
            <w:r w:rsidR="002A6F7A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717815">
              <w:rPr>
                <w:rFonts w:ascii="Comic Sans MS" w:hAnsi="Comic Sans MS"/>
                <w:b/>
                <w:sz w:val="20"/>
                <w:szCs w:val="20"/>
              </w:rPr>
              <w:t xml:space="preserve">Making </w:t>
            </w:r>
            <w:proofErr w:type="gramStart"/>
            <w:r w:rsidR="00717815">
              <w:rPr>
                <w:rFonts w:ascii="Comic Sans MS" w:hAnsi="Comic Sans MS"/>
                <w:b/>
                <w:sz w:val="20"/>
                <w:szCs w:val="20"/>
              </w:rPr>
              <w:t>ice lollies</w:t>
            </w:r>
            <w:proofErr w:type="gramEnd"/>
            <w:r w:rsidR="00717815" w:rsidRPr="00F155A6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717815">
              <w:rPr>
                <w:rFonts w:ascii="Comic Sans MS" w:hAnsi="Comic Sans MS"/>
                <w:sz w:val="20"/>
                <w:szCs w:val="20"/>
              </w:rPr>
              <w:t xml:space="preserve"> Adults to support children to make their own ice lollies (if moulds are available) or flavoured ice cubes. </w:t>
            </w:r>
          </w:p>
          <w:p w:rsidR="00717815" w:rsidRDefault="00717815" w:rsidP="0071781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177EF" w:rsidRDefault="00717815" w:rsidP="0071781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43B5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20"/>
              </w:rPr>
              <w:t>‘</w:t>
            </w:r>
            <w:r w:rsidRPr="002A6F7A">
              <w:rPr>
                <w:rFonts w:ascii="Comic Sans MS" w:hAnsi="Comic Sans MS"/>
                <w:sz w:val="20"/>
                <w:szCs w:val="20"/>
              </w:rPr>
              <w:t>Ice Lolly recipe ideas</w:t>
            </w:r>
            <w:r>
              <w:rPr>
                <w:rFonts w:ascii="Comic Sans MS" w:hAnsi="Comic Sans MS"/>
                <w:sz w:val="20"/>
                <w:szCs w:val="20"/>
              </w:rPr>
              <w:t>’ pdf i</w:t>
            </w:r>
            <w:r w:rsidRPr="002A6F7A">
              <w:rPr>
                <w:rFonts w:ascii="Comic Sans MS" w:hAnsi="Comic Sans MS"/>
                <w:sz w:val="20"/>
                <w:szCs w:val="20"/>
              </w:rPr>
              <w:t>n Badgers Home Learning section of Woodlands website.</w:t>
            </w:r>
          </w:p>
          <w:p w:rsidR="005E1ACA" w:rsidRDefault="005E1ACA" w:rsidP="00EB002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7177EF" w:rsidRDefault="00EB0023" w:rsidP="00EB00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Number</w:t>
            </w:r>
            <w:r w:rsidRPr="00F933F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EB0023" w:rsidRPr="007177EF" w:rsidRDefault="00EB0023" w:rsidP="007177EF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7177EF">
              <w:rPr>
                <w:rFonts w:ascii="Comic Sans MS" w:hAnsi="Comic Sans MS"/>
                <w:sz w:val="20"/>
                <w:szCs w:val="20"/>
              </w:rPr>
              <w:t xml:space="preserve">Number games at: </w:t>
            </w:r>
            <w:hyperlink r:id="rId12" w:history="1">
              <w:r w:rsidRPr="007177E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https://www.topmarks.co.uk/maths-games/3-5-years</w:t>
              </w:r>
            </w:hyperlink>
          </w:p>
          <w:p w:rsidR="00F31B61" w:rsidRPr="00D93FAE" w:rsidRDefault="00F31B61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969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lastRenderedPageBreak/>
              <w:t>Understanding the World</w:t>
            </w:r>
          </w:p>
        </w:tc>
        <w:tc>
          <w:tcPr>
            <w:tcW w:w="8419" w:type="dxa"/>
          </w:tcPr>
          <w:p w:rsidR="00F66CBA" w:rsidRPr="00953B6C" w:rsidRDefault="00F66CBA" w:rsidP="002D518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953B6C">
              <w:rPr>
                <w:rFonts w:ascii="Comic Sans MS" w:hAnsi="Comic Sans MS"/>
                <w:b/>
                <w:sz w:val="20"/>
                <w:szCs w:val="20"/>
              </w:rPr>
              <w:t>Watch:</w:t>
            </w:r>
          </w:p>
          <w:p w:rsidR="00716DE0" w:rsidRDefault="00F66CBA" w:rsidP="002D51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Sights and Sou</w:t>
            </w:r>
            <w:r w:rsidR="00953B6C">
              <w:rPr>
                <w:rFonts w:ascii="Comic Sans MS" w:hAnsi="Comic Sans MS"/>
                <w:sz w:val="20"/>
                <w:szCs w:val="20"/>
              </w:rPr>
              <w:t>nds of the English Seaside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hyperlink r:id="rId13" w:history="1">
              <w:r w:rsidRPr="00AB5DA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https://www.youtube.com/watch?v=q-Nvz2kEGvs</w:t>
              </w:r>
            </w:hyperlink>
          </w:p>
          <w:p w:rsidR="00F66CBA" w:rsidRDefault="00F66CBA" w:rsidP="002D5182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66CBA" w:rsidRDefault="00953B6C" w:rsidP="002D51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Magic Door – Beach Holiday: </w:t>
            </w:r>
            <w:hyperlink r:id="rId14" w:history="1">
              <w:r w:rsidRPr="00AB5DA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https://www.youtube.com/watch/V=s093m1tW9yo</w:t>
              </w:r>
            </w:hyperlink>
          </w:p>
          <w:p w:rsidR="00F66CBA" w:rsidRPr="00D93FAE" w:rsidRDefault="00F66CBA" w:rsidP="002D518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243849">
        <w:trPr>
          <w:trHeight w:val="662"/>
        </w:trPr>
        <w:tc>
          <w:tcPr>
            <w:tcW w:w="1583" w:type="dxa"/>
          </w:tcPr>
          <w:p w:rsidR="00F31B61" w:rsidRPr="003D43B5" w:rsidRDefault="002438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Default="003D43B5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on </w:t>
            </w:r>
            <w:r w:rsidR="0017762B">
              <w:rPr>
                <w:rFonts w:ascii="Comic Sans MS" w:hAnsi="Comic Sans MS"/>
                <w:sz w:val="20"/>
                <w:szCs w:val="20"/>
              </w:rPr>
              <w:t>dressing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17762B" w:rsidRDefault="0017762B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toilet training.</w:t>
            </w:r>
          </w:p>
          <w:p w:rsidR="00110FC6" w:rsidRPr="00D93FAE" w:rsidRDefault="00110FC6" w:rsidP="0017762B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Physical Development</w:t>
            </w:r>
          </w:p>
        </w:tc>
        <w:tc>
          <w:tcPr>
            <w:tcW w:w="8419" w:type="dxa"/>
          </w:tcPr>
          <w:p w:rsidR="00A66C01" w:rsidRPr="00651B36" w:rsidRDefault="008E42A6" w:rsidP="00651B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0"/>
                <w:szCs w:val="20"/>
              </w:rPr>
            </w:pPr>
            <w:r w:rsidRPr="00651B36">
              <w:rPr>
                <w:rFonts w:ascii="Comic Sans MS" w:hAnsi="Comic Sans MS"/>
                <w:sz w:val="20"/>
                <w:szCs w:val="20"/>
              </w:rPr>
              <w:t>Play balloon volleyball. This can be done sitting o</w:t>
            </w:r>
            <w:r w:rsidR="00717815" w:rsidRPr="00651B36">
              <w:rPr>
                <w:rFonts w:ascii="Comic Sans MS" w:hAnsi="Comic Sans MS"/>
                <w:sz w:val="20"/>
                <w:szCs w:val="20"/>
              </w:rPr>
              <w:t>r standing, indoors or outside</w:t>
            </w:r>
            <w:r w:rsidRPr="00651B36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:rsidR="00601F7A" w:rsidRDefault="00601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43849" w:rsidRPr="00651B36" w:rsidRDefault="00651B36" w:rsidP="00651B3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 w:rsidRPr="00651B36">
              <w:rPr>
                <w:rFonts w:ascii="Comic Sans MS" w:hAnsi="Comic Sans MS"/>
                <w:sz w:val="20"/>
                <w:szCs w:val="20"/>
              </w:rPr>
              <w:t xml:space="preserve">Play in the sand or water tray. Focus on pouring from one container </w:t>
            </w:r>
            <w:r>
              <w:rPr>
                <w:rFonts w:ascii="Comic Sans MS" w:hAnsi="Comic Sans MS"/>
                <w:sz w:val="20"/>
                <w:szCs w:val="20"/>
              </w:rPr>
              <w:t>to another with minimal spillage.</w:t>
            </w:r>
          </w:p>
          <w:p w:rsidR="00651B36" w:rsidRPr="00651B36" w:rsidRDefault="00651B36" w:rsidP="00110FC6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A77CFA" w:rsidRPr="002A6F7A" w:rsidRDefault="00A77CFA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A77CFA">
              <w:rPr>
                <w:rFonts w:ascii="Comic Sans MS" w:hAnsi="Comic Sans MS"/>
                <w:b/>
                <w:sz w:val="20"/>
                <w:szCs w:val="20"/>
              </w:rPr>
              <w:t xml:space="preserve">Make and 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decorate cardboard </w:t>
            </w:r>
            <w:proofErr w:type="gramStart"/>
            <w:r>
              <w:rPr>
                <w:rFonts w:ascii="Comic Sans MS" w:hAnsi="Comic Sans MS"/>
                <w:b/>
                <w:sz w:val="20"/>
                <w:szCs w:val="20"/>
              </w:rPr>
              <w:t>ice lollies</w:t>
            </w:r>
            <w:proofErr w:type="gram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r w:rsidR="002A6F7A" w:rsidRPr="002A6F7A">
              <w:rPr>
                <w:rFonts w:ascii="Comic Sans MS" w:hAnsi="Comic Sans MS"/>
                <w:sz w:val="20"/>
                <w:szCs w:val="20"/>
              </w:rPr>
              <w:t xml:space="preserve">Children to select the card colour they would like. Adult to cut card into an </w:t>
            </w:r>
            <w:proofErr w:type="gramStart"/>
            <w:r w:rsidR="002A6F7A" w:rsidRPr="002A6F7A">
              <w:rPr>
                <w:rFonts w:ascii="Comic Sans MS" w:hAnsi="Comic Sans MS"/>
                <w:sz w:val="20"/>
                <w:szCs w:val="20"/>
              </w:rPr>
              <w:t>ice lolly</w:t>
            </w:r>
            <w:proofErr w:type="gramEnd"/>
            <w:r w:rsidR="002A6F7A" w:rsidRPr="002A6F7A">
              <w:rPr>
                <w:rFonts w:ascii="Comic Sans MS" w:hAnsi="Comic Sans MS"/>
                <w:sz w:val="20"/>
                <w:szCs w:val="20"/>
              </w:rPr>
              <w:t xml:space="preserve"> shape and attach a lolly stick to the back using glue or tape. Children to use </w:t>
            </w:r>
            <w:r w:rsidRPr="002A6F7A">
              <w:rPr>
                <w:rFonts w:ascii="Comic Sans MS" w:hAnsi="Comic Sans MS"/>
                <w:sz w:val="20"/>
                <w:szCs w:val="20"/>
              </w:rPr>
              <w:t xml:space="preserve">glitter, paint, stickers, </w:t>
            </w:r>
            <w:r w:rsidR="00651B36">
              <w:rPr>
                <w:rFonts w:ascii="Comic Sans MS" w:hAnsi="Comic Sans MS"/>
                <w:sz w:val="20"/>
                <w:szCs w:val="20"/>
              </w:rPr>
              <w:t xml:space="preserve">pompoms, </w:t>
            </w:r>
            <w:r w:rsidRPr="002A6F7A">
              <w:rPr>
                <w:rFonts w:ascii="Comic Sans MS" w:hAnsi="Comic Sans MS"/>
                <w:sz w:val="20"/>
                <w:szCs w:val="20"/>
              </w:rPr>
              <w:t>etc.</w:t>
            </w:r>
            <w:r w:rsidR="002A6F7A" w:rsidRPr="002A6F7A">
              <w:rPr>
                <w:rFonts w:ascii="Comic Sans MS" w:hAnsi="Comic Sans MS"/>
                <w:sz w:val="20"/>
                <w:szCs w:val="20"/>
              </w:rPr>
              <w:t xml:space="preserve"> to decorate their </w:t>
            </w:r>
            <w:proofErr w:type="gramStart"/>
            <w:r w:rsidR="002A6F7A" w:rsidRPr="002A6F7A">
              <w:rPr>
                <w:rFonts w:ascii="Comic Sans MS" w:hAnsi="Comic Sans MS"/>
                <w:sz w:val="20"/>
                <w:szCs w:val="20"/>
              </w:rPr>
              <w:t>ice lolly</w:t>
            </w:r>
            <w:proofErr w:type="gramEnd"/>
            <w:r w:rsidR="002A6F7A" w:rsidRPr="002A6F7A">
              <w:rPr>
                <w:rFonts w:ascii="Comic Sans MS" w:hAnsi="Comic Sans MS"/>
                <w:sz w:val="20"/>
                <w:szCs w:val="20"/>
              </w:rPr>
              <w:t>.</w:t>
            </w:r>
            <w:r w:rsidRPr="002A6F7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564E50" w:rsidRPr="002A6F7A" w:rsidRDefault="00A77CFA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2A6F7A">
              <w:rPr>
                <w:noProof/>
                <w:lang w:eastAsia="en-GB"/>
              </w:rPr>
              <w:drawing>
                <wp:inline distT="0" distB="0" distL="0" distR="0" wp14:anchorId="005BA758" wp14:editId="572F85C0">
                  <wp:extent cx="2177120" cy="2337980"/>
                  <wp:effectExtent l="0" t="0" r="0" b="5715"/>
                  <wp:docPr id="2" name="image" descr="https://i.pinimg.com/736x/76/67/b2/7667b2df4a4d2321a185b6421c20e5d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 descr="https://i.pinimg.com/736x/76/67/b2/7667b2df4a4d2321a185b6421c20e5d8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2176"/>
                          <a:stretch/>
                        </pic:blipFill>
                        <pic:spPr bwMode="auto">
                          <a:xfrm>
                            <a:off x="0" y="0"/>
                            <a:ext cx="2207436" cy="2370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17785" w:rsidRDefault="00C17785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51B36" w:rsidRDefault="00651B36" w:rsidP="002A6F7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260DB" w:rsidRDefault="00651B36" w:rsidP="002A6F7A">
            <w:pPr>
              <w:rPr>
                <w:rFonts w:ascii="Comic Sans MS" w:hAnsi="Comic Sans MS"/>
                <w:sz w:val="20"/>
                <w:szCs w:val="20"/>
              </w:rPr>
            </w:pPr>
            <w:r w:rsidRPr="00651B36">
              <w:rPr>
                <w:rFonts w:ascii="Comic Sans MS" w:hAnsi="Comic Sans MS"/>
                <w:b/>
                <w:sz w:val="20"/>
                <w:szCs w:val="20"/>
              </w:rPr>
              <w:t>Make a seaside in a bottle: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  <w:r w:rsidRPr="005260DB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85090</wp:posOffset>
                  </wp:positionH>
                  <wp:positionV relativeFrom="paragraph">
                    <wp:posOffset>100330</wp:posOffset>
                  </wp:positionV>
                  <wp:extent cx="1392555" cy="1377950"/>
                  <wp:effectExtent l="0" t="0" r="0" b="0"/>
                  <wp:wrapThrough wrapText="bothSides">
                    <wp:wrapPolygon edited="0">
                      <wp:start x="0" y="0"/>
                      <wp:lineTo x="0" y="21202"/>
                      <wp:lineTo x="21275" y="21202"/>
                      <wp:lineTo x="21275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77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260DB" w:rsidRDefault="005260DB" w:rsidP="002A6F7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260DB" w:rsidRPr="005260DB" w:rsidRDefault="005260DB" w:rsidP="002A6F7A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260DB">
              <w:rPr>
                <w:rFonts w:ascii="Comic Sans MS" w:hAnsi="Comic Sans MS"/>
                <w:b/>
                <w:sz w:val="20"/>
                <w:szCs w:val="20"/>
              </w:rPr>
              <w:t xml:space="preserve">Resource: </w:t>
            </w:r>
            <w:r w:rsidRPr="005260DB">
              <w:rPr>
                <w:rFonts w:ascii="Comic Sans MS" w:hAnsi="Comic Sans MS"/>
                <w:sz w:val="20"/>
                <w:szCs w:val="20"/>
              </w:rPr>
              <w:t>‘Seaside in a Bottle craft instructions’ pdf in Badgers Home learning section of Woodlands website</w:t>
            </w:r>
          </w:p>
          <w:p w:rsidR="00651B36" w:rsidRPr="00D93FAE" w:rsidRDefault="00651B36" w:rsidP="002A6F7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D24DA2">
      <w:pgSz w:w="11906" w:h="16838"/>
      <w:pgMar w:top="851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B1523"/>
    <w:multiLevelType w:val="hybridMultilevel"/>
    <w:tmpl w:val="239C7BC0"/>
    <w:lvl w:ilvl="0" w:tplc="08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52E31CED"/>
    <w:multiLevelType w:val="hybridMultilevel"/>
    <w:tmpl w:val="3B34C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24684"/>
    <w:multiLevelType w:val="hybridMultilevel"/>
    <w:tmpl w:val="0CF8F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048C1"/>
    <w:rsid w:val="00025B70"/>
    <w:rsid w:val="000D053B"/>
    <w:rsid w:val="000E09AC"/>
    <w:rsid w:val="00110FC6"/>
    <w:rsid w:val="0017762B"/>
    <w:rsid w:val="00211ACE"/>
    <w:rsid w:val="00243849"/>
    <w:rsid w:val="002950F8"/>
    <w:rsid w:val="002A6F7A"/>
    <w:rsid w:val="002D5182"/>
    <w:rsid w:val="002E0288"/>
    <w:rsid w:val="00322A6D"/>
    <w:rsid w:val="00383509"/>
    <w:rsid w:val="003870DB"/>
    <w:rsid w:val="003D43B5"/>
    <w:rsid w:val="003D6862"/>
    <w:rsid w:val="00440DB9"/>
    <w:rsid w:val="004B1A0F"/>
    <w:rsid w:val="004B6083"/>
    <w:rsid w:val="005260DB"/>
    <w:rsid w:val="005329BE"/>
    <w:rsid w:val="00564E50"/>
    <w:rsid w:val="005A24A0"/>
    <w:rsid w:val="005C3A8C"/>
    <w:rsid w:val="005E1ACA"/>
    <w:rsid w:val="00601F7A"/>
    <w:rsid w:val="00635695"/>
    <w:rsid w:val="00651B36"/>
    <w:rsid w:val="00711CF4"/>
    <w:rsid w:val="00716DE0"/>
    <w:rsid w:val="007177EF"/>
    <w:rsid w:val="00717815"/>
    <w:rsid w:val="007976A4"/>
    <w:rsid w:val="007A759C"/>
    <w:rsid w:val="007C2494"/>
    <w:rsid w:val="008331E9"/>
    <w:rsid w:val="008E3AEA"/>
    <w:rsid w:val="008E42A6"/>
    <w:rsid w:val="008E6C4E"/>
    <w:rsid w:val="00931D81"/>
    <w:rsid w:val="00934A9B"/>
    <w:rsid w:val="00953B6C"/>
    <w:rsid w:val="00954864"/>
    <w:rsid w:val="00A209A3"/>
    <w:rsid w:val="00A372CA"/>
    <w:rsid w:val="00A441B8"/>
    <w:rsid w:val="00A66C01"/>
    <w:rsid w:val="00A77CFA"/>
    <w:rsid w:val="00AB60A9"/>
    <w:rsid w:val="00BB0498"/>
    <w:rsid w:val="00BC5BCA"/>
    <w:rsid w:val="00C07ED1"/>
    <w:rsid w:val="00C17785"/>
    <w:rsid w:val="00C35930"/>
    <w:rsid w:val="00C54FF8"/>
    <w:rsid w:val="00CC2270"/>
    <w:rsid w:val="00D1165E"/>
    <w:rsid w:val="00D127B7"/>
    <w:rsid w:val="00D24DA2"/>
    <w:rsid w:val="00D774A5"/>
    <w:rsid w:val="00D93FAE"/>
    <w:rsid w:val="00D95C09"/>
    <w:rsid w:val="00DB6A50"/>
    <w:rsid w:val="00DD7E30"/>
    <w:rsid w:val="00E534E9"/>
    <w:rsid w:val="00E670CC"/>
    <w:rsid w:val="00EB0023"/>
    <w:rsid w:val="00F155A6"/>
    <w:rsid w:val="00F31B61"/>
    <w:rsid w:val="00F44234"/>
    <w:rsid w:val="00F51DBE"/>
    <w:rsid w:val="00F66CBA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D7C61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8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KXtxIiQ7gk&amp;t=13s" TargetMode="External"/><Relationship Id="rId13" Type="http://schemas.openxmlformats.org/officeDocument/2006/relationships/hyperlink" Target="https://www.youtube.com/watch?v=q-Nvz2kEGv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1dhzPuT6jm0&amp;t=10s" TargetMode="External"/><Relationship Id="rId12" Type="http://schemas.openxmlformats.org/officeDocument/2006/relationships/hyperlink" Target="https://www.topmarks.co.uk/maths-games/3-5-years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1" Type="http://schemas.openxmlformats.org/officeDocument/2006/relationships/customXml" Target="../customXml/item1.xml"/><Relationship Id="rId6" Type="http://schemas.openxmlformats.org/officeDocument/2006/relationships/hyperlink" Target="https://woodlandssurrey.primarysite.media/media/bucket" TargetMode="External"/><Relationship Id="rId11" Type="http://schemas.openxmlformats.org/officeDocument/2006/relationships/hyperlink" Target="https://www.youtube.com/watch?v=gsb999VSvh8&amp;t=2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s://www.youtube.com/watch?v=P56hZEhqFC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X9Pm9qj_QY" TargetMode="External"/><Relationship Id="rId14" Type="http://schemas.openxmlformats.org/officeDocument/2006/relationships/hyperlink" Target="https://www.youtube.com/watch/V=s093m1tW9y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AE978-5F1D-4C3A-B0C4-9C8F08BCD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98E7B259</Template>
  <TotalTime>232</TotalTime>
  <Pages>2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Staff Badgers</cp:lastModifiedBy>
  <cp:revision>24</cp:revision>
  <dcterms:created xsi:type="dcterms:W3CDTF">2020-06-11T12:34:00Z</dcterms:created>
  <dcterms:modified xsi:type="dcterms:W3CDTF">2020-06-26T07:30:00Z</dcterms:modified>
</cp:coreProperties>
</file>