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440" w:rsidRDefault="00AB15F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-715421</wp:posOffset>
            </wp:positionV>
            <wp:extent cx="7556500" cy="1027049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27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A64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7B9"/>
    <w:rsid w:val="00A65041"/>
    <w:rsid w:val="00AB15F6"/>
    <w:rsid w:val="00AB67B9"/>
    <w:rsid w:val="00C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374EB3-CA6C-4C2D-98BD-8AC8ED04E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5690C886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Owls</dc:creator>
  <cp:keywords/>
  <dc:description/>
  <cp:lastModifiedBy>Staff Owls</cp:lastModifiedBy>
  <cp:revision>2</cp:revision>
  <dcterms:created xsi:type="dcterms:W3CDTF">2020-07-17T08:46:00Z</dcterms:created>
  <dcterms:modified xsi:type="dcterms:W3CDTF">2020-07-17T08:46:00Z</dcterms:modified>
</cp:coreProperties>
</file>