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C362E9" w14:textId="3286F235" w:rsidR="760696CA" w:rsidRDefault="001D0699" w:rsidP="26C057C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ELMWOOD CLASS - </w:t>
      </w:r>
      <w:r w:rsidR="5D4BCF7B" w:rsidRPr="72EA7C80">
        <w:rPr>
          <w:sz w:val="28"/>
          <w:szCs w:val="28"/>
        </w:rPr>
        <w:t>Home Learning Activities for Week Beginning</w:t>
      </w:r>
      <w:r w:rsidR="46983FA9" w:rsidRPr="72EA7C80">
        <w:rPr>
          <w:sz w:val="28"/>
          <w:szCs w:val="28"/>
        </w:rPr>
        <w:t xml:space="preserve"> </w:t>
      </w:r>
      <w:r w:rsidR="5DA29148" w:rsidRPr="72EA7C80">
        <w:rPr>
          <w:sz w:val="28"/>
          <w:szCs w:val="28"/>
        </w:rPr>
        <w:t>2</w:t>
      </w:r>
      <w:r w:rsidR="5CD80D74" w:rsidRPr="72EA7C80">
        <w:rPr>
          <w:sz w:val="28"/>
          <w:szCs w:val="28"/>
        </w:rPr>
        <w:t>9</w:t>
      </w:r>
      <w:r w:rsidR="5CD80D74" w:rsidRPr="72EA7C80">
        <w:rPr>
          <w:sz w:val="28"/>
          <w:szCs w:val="28"/>
          <w:vertAlign w:val="superscript"/>
        </w:rPr>
        <w:t>th</w:t>
      </w:r>
      <w:r w:rsidR="5CD80D74" w:rsidRPr="72EA7C80">
        <w:rPr>
          <w:sz w:val="28"/>
          <w:szCs w:val="28"/>
        </w:rPr>
        <w:t xml:space="preserve"> </w:t>
      </w:r>
      <w:r w:rsidR="46983FA9" w:rsidRPr="72EA7C80">
        <w:rPr>
          <w:sz w:val="28"/>
          <w:szCs w:val="28"/>
        </w:rPr>
        <w:t>June 2020</w:t>
      </w:r>
      <w:r w:rsidR="04D00745" w:rsidRPr="72EA7C80">
        <w:rPr>
          <w:sz w:val="28"/>
          <w:szCs w:val="28"/>
        </w:rPr>
        <w:t xml:space="preserve">  </w:t>
      </w:r>
    </w:p>
    <w:tbl>
      <w:tblPr>
        <w:tblStyle w:val="TableGrid"/>
        <w:tblW w:w="15510" w:type="dxa"/>
        <w:tblLayout w:type="fixed"/>
        <w:tblLook w:val="06A0" w:firstRow="1" w:lastRow="0" w:firstColumn="1" w:lastColumn="0" w:noHBand="1" w:noVBand="1"/>
      </w:tblPr>
      <w:tblGrid>
        <w:gridCol w:w="285"/>
        <w:gridCol w:w="1095"/>
        <w:gridCol w:w="2610"/>
        <w:gridCol w:w="3000"/>
        <w:gridCol w:w="2745"/>
        <w:gridCol w:w="2970"/>
        <w:gridCol w:w="2805"/>
      </w:tblGrid>
      <w:tr w:rsidR="760696CA" w:rsidRPr="001D0699" w14:paraId="47DDA9B2" w14:textId="77777777" w:rsidTr="6E22E36A">
        <w:tc>
          <w:tcPr>
            <w:tcW w:w="1380" w:type="dxa"/>
            <w:gridSpan w:val="2"/>
          </w:tcPr>
          <w:p w14:paraId="3FACA17B" w14:textId="69863E9B" w:rsidR="760696CA" w:rsidRPr="001D0699" w:rsidRDefault="760696CA" w:rsidP="26C057CF">
            <w:pPr>
              <w:rPr>
                <w:sz w:val="16"/>
                <w:szCs w:val="16"/>
              </w:rPr>
            </w:pPr>
          </w:p>
        </w:tc>
        <w:tc>
          <w:tcPr>
            <w:tcW w:w="2610" w:type="dxa"/>
          </w:tcPr>
          <w:p w14:paraId="1D8C1847" w14:textId="4ACDF4A8" w:rsidR="5D4BCF7B" w:rsidRPr="001D0699" w:rsidRDefault="5D4BCF7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Monday</w:t>
            </w:r>
          </w:p>
        </w:tc>
        <w:tc>
          <w:tcPr>
            <w:tcW w:w="3000" w:type="dxa"/>
          </w:tcPr>
          <w:p w14:paraId="6B3BE7AE" w14:textId="5098419E" w:rsidR="5D4BCF7B" w:rsidRPr="001D0699" w:rsidRDefault="5D4BCF7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Tuesday</w:t>
            </w:r>
          </w:p>
        </w:tc>
        <w:tc>
          <w:tcPr>
            <w:tcW w:w="2745" w:type="dxa"/>
          </w:tcPr>
          <w:p w14:paraId="050B3866" w14:textId="55B49D23" w:rsidR="5D4BCF7B" w:rsidRPr="001D0699" w:rsidRDefault="5D4BCF7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Wednesday</w:t>
            </w:r>
          </w:p>
        </w:tc>
        <w:tc>
          <w:tcPr>
            <w:tcW w:w="2970" w:type="dxa"/>
          </w:tcPr>
          <w:p w14:paraId="24696795" w14:textId="1284A34D" w:rsidR="5D4BCF7B" w:rsidRPr="001D0699" w:rsidRDefault="5D4BCF7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Thursday</w:t>
            </w:r>
          </w:p>
        </w:tc>
        <w:tc>
          <w:tcPr>
            <w:tcW w:w="2805" w:type="dxa"/>
          </w:tcPr>
          <w:p w14:paraId="45B87ACA" w14:textId="43C1C440" w:rsidR="5D4BCF7B" w:rsidRPr="001D0699" w:rsidRDefault="5D4BCF7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Friday</w:t>
            </w:r>
          </w:p>
        </w:tc>
      </w:tr>
      <w:tr w:rsidR="760696CA" w:rsidRPr="001D0699" w14:paraId="72C9C3D2" w14:textId="77777777" w:rsidTr="001D0699">
        <w:tc>
          <w:tcPr>
            <w:tcW w:w="1380" w:type="dxa"/>
            <w:gridSpan w:val="2"/>
            <w:shd w:val="clear" w:color="auto" w:fill="FBE4D5" w:themeFill="accent2" w:themeFillTint="33"/>
          </w:tcPr>
          <w:p w14:paraId="0E24F804" w14:textId="558894F8" w:rsidR="5D4BCF7B" w:rsidRPr="001D0699" w:rsidRDefault="5D4BCF7B" w:rsidP="26C057CF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English</w:t>
            </w:r>
          </w:p>
          <w:p w14:paraId="62EF1DD0" w14:textId="493E5FAE" w:rsidR="5D4BCF7B" w:rsidRPr="001D0699" w:rsidRDefault="4677CCF2" w:rsidP="26C057CF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Focus Text for the week:</w:t>
            </w:r>
            <w:r w:rsidR="052D9A7C" w:rsidRPr="001D0699">
              <w:rPr>
                <w:sz w:val="16"/>
                <w:szCs w:val="16"/>
              </w:rPr>
              <w:t xml:space="preserve">  </w:t>
            </w:r>
          </w:p>
          <w:p w14:paraId="22474A88" w14:textId="5D8D9875" w:rsidR="5D4BCF7B" w:rsidRPr="001D0699" w:rsidRDefault="131ADFA6" w:rsidP="1B72CCBD">
            <w:pPr>
              <w:rPr>
                <w:b/>
                <w:bCs/>
                <w:color w:val="7030A0"/>
                <w:sz w:val="16"/>
                <w:szCs w:val="16"/>
              </w:rPr>
            </w:pPr>
            <w:proofErr w:type="spellStart"/>
            <w:r w:rsidRPr="001D0699">
              <w:rPr>
                <w:b/>
                <w:bCs/>
                <w:color w:val="7030A0"/>
                <w:sz w:val="16"/>
                <w:szCs w:val="16"/>
              </w:rPr>
              <w:t>Fatou</w:t>
            </w:r>
            <w:proofErr w:type="spellEnd"/>
            <w:r w:rsidRPr="001D0699">
              <w:rPr>
                <w:b/>
                <w:bCs/>
                <w:color w:val="7030A0"/>
                <w:sz w:val="16"/>
                <w:szCs w:val="16"/>
              </w:rPr>
              <w:t>, Fetch the Water</w:t>
            </w:r>
          </w:p>
          <w:p w14:paraId="635DD04C" w14:textId="152448BF" w:rsidR="5D4BCF7B" w:rsidRPr="001D0699" w:rsidRDefault="5D4BCF7B" w:rsidP="26C057CF">
            <w:pPr>
              <w:rPr>
                <w:b/>
                <w:bCs/>
                <w:color w:val="7030A0"/>
                <w:sz w:val="16"/>
                <w:szCs w:val="16"/>
              </w:rPr>
            </w:pPr>
          </w:p>
        </w:tc>
        <w:tc>
          <w:tcPr>
            <w:tcW w:w="2610" w:type="dxa"/>
            <w:shd w:val="clear" w:color="auto" w:fill="FBE4D5" w:themeFill="accent2" w:themeFillTint="33"/>
          </w:tcPr>
          <w:p w14:paraId="572B2E63" w14:textId="7556943A" w:rsidR="052D9A7C" w:rsidRPr="001D0699" w:rsidRDefault="66C52A45" w:rsidP="612E7BA9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Letter of the Day: </w:t>
            </w:r>
            <w:r w:rsidR="281B7E35" w:rsidRPr="001D0699">
              <w:rPr>
                <w:b/>
                <w:bCs/>
                <w:sz w:val="16"/>
                <w:szCs w:val="16"/>
              </w:rPr>
              <w:t xml:space="preserve"> </w:t>
            </w:r>
            <w:r w:rsidR="0191D723" w:rsidRPr="001D0699">
              <w:rPr>
                <w:b/>
                <w:bCs/>
                <w:sz w:val="16"/>
                <w:szCs w:val="16"/>
              </w:rPr>
              <w:t>N</w:t>
            </w:r>
          </w:p>
          <w:p w14:paraId="0A3D8B0B" w14:textId="51AA1FA7" w:rsidR="1508A4F3" w:rsidRPr="001D0699" w:rsidRDefault="001D0699" w:rsidP="1E412048">
            <w:pPr>
              <w:rPr>
                <w:sz w:val="16"/>
                <w:szCs w:val="16"/>
              </w:rPr>
            </w:pPr>
            <w:hyperlink r:id="rId5">
              <w:r w:rsidR="1508A4F3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https://youtu.be/hCxv2ZPU3vg</w:t>
              </w:r>
            </w:hyperlink>
          </w:p>
          <w:p w14:paraId="55444D06" w14:textId="6196CEF7" w:rsidR="052D9A7C" w:rsidRPr="001D0699" w:rsidRDefault="66C52A45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Shared Reading: </w:t>
            </w:r>
          </w:p>
          <w:p w14:paraId="7A1E7057" w14:textId="62666B3E" w:rsidR="41571890" w:rsidRPr="001D0699" w:rsidRDefault="41571890" w:rsidP="1E412048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Read the book to find out </w:t>
            </w:r>
            <w:proofErr w:type="gramStart"/>
            <w:r w:rsidR="403ECD33" w:rsidRPr="001D0699">
              <w:rPr>
                <w:color w:val="7030A0"/>
                <w:sz w:val="16"/>
                <w:szCs w:val="16"/>
              </w:rPr>
              <w:t>who</w:t>
            </w:r>
            <w:proofErr w:type="gramEnd"/>
            <w:r w:rsidR="2C145422" w:rsidRPr="001D0699">
              <w:rPr>
                <w:color w:val="7030A0"/>
                <w:sz w:val="16"/>
                <w:szCs w:val="16"/>
              </w:rPr>
              <w:t xml:space="preserve"> </w:t>
            </w:r>
            <w:proofErr w:type="spellStart"/>
            <w:r w:rsidR="2C145422" w:rsidRPr="001D0699">
              <w:rPr>
                <w:color w:val="7030A0"/>
                <w:sz w:val="16"/>
                <w:szCs w:val="16"/>
              </w:rPr>
              <w:t>Fatou</w:t>
            </w:r>
            <w:proofErr w:type="spellEnd"/>
            <w:r w:rsidR="2C145422" w:rsidRPr="001D0699">
              <w:rPr>
                <w:color w:val="7030A0"/>
                <w:sz w:val="16"/>
                <w:szCs w:val="16"/>
              </w:rPr>
              <w:t xml:space="preserve"> </w:t>
            </w:r>
            <w:r w:rsidR="41971BA6" w:rsidRPr="001D0699">
              <w:rPr>
                <w:color w:val="7030A0"/>
                <w:sz w:val="16"/>
                <w:szCs w:val="16"/>
              </w:rPr>
              <w:t>i</w:t>
            </w:r>
            <w:r w:rsidR="2C145422" w:rsidRPr="001D0699">
              <w:rPr>
                <w:color w:val="7030A0"/>
                <w:sz w:val="16"/>
                <w:szCs w:val="16"/>
              </w:rPr>
              <w:t>s</w:t>
            </w:r>
            <w:r w:rsidR="07AEFEED" w:rsidRPr="001D0699">
              <w:rPr>
                <w:color w:val="7030A0"/>
                <w:sz w:val="16"/>
                <w:szCs w:val="16"/>
              </w:rPr>
              <w:t>.</w:t>
            </w:r>
          </w:p>
          <w:p w14:paraId="6D0AD24D" w14:textId="38A4AA32" w:rsidR="052D9A7C" w:rsidRPr="001D0699" w:rsidRDefault="052D9A7C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Independent Writing: </w:t>
            </w:r>
          </w:p>
          <w:p w14:paraId="64E8C774" w14:textId="1FB5A1A3" w:rsidR="760696CA" w:rsidRPr="001D0699" w:rsidRDefault="2D033F4E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Encourage your child to select </w:t>
            </w:r>
            <w:r w:rsidR="51BEE62C" w:rsidRPr="001D0699">
              <w:rPr>
                <w:color w:val="7030A0"/>
                <w:sz w:val="16"/>
                <w:szCs w:val="16"/>
              </w:rPr>
              <w:t>an</w:t>
            </w:r>
            <w:r w:rsidRPr="001D0699">
              <w:rPr>
                <w:color w:val="7030A0"/>
                <w:sz w:val="16"/>
                <w:szCs w:val="16"/>
              </w:rPr>
              <w:t xml:space="preserve"> illustration to write </w:t>
            </w:r>
            <w:proofErr w:type="gramStart"/>
            <w:r w:rsidRPr="001D0699">
              <w:rPr>
                <w:color w:val="7030A0"/>
                <w:sz w:val="16"/>
                <w:szCs w:val="16"/>
              </w:rPr>
              <w:t>about</w:t>
            </w:r>
            <w:proofErr w:type="gramEnd"/>
            <w:r w:rsidRPr="001D0699">
              <w:rPr>
                <w:color w:val="7030A0"/>
                <w:sz w:val="16"/>
                <w:szCs w:val="16"/>
              </w:rPr>
              <w:t>.</w:t>
            </w:r>
          </w:p>
          <w:p w14:paraId="5603425B" w14:textId="1D4EFC58" w:rsidR="760696CA" w:rsidRPr="001D0699" w:rsidRDefault="2D033F4E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>Or</w:t>
            </w:r>
          </w:p>
          <w:p w14:paraId="2A521B47" w14:textId="4157C4DD" w:rsidR="760696CA" w:rsidRPr="001D0699" w:rsidRDefault="4EE56EF8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Write </w:t>
            </w:r>
            <w:r w:rsidR="2BA520E8" w:rsidRPr="001D0699">
              <w:rPr>
                <w:color w:val="7030A0"/>
                <w:sz w:val="16"/>
                <w:szCs w:val="16"/>
              </w:rPr>
              <w:t xml:space="preserve">a simple character description </w:t>
            </w:r>
            <w:r w:rsidR="6F4D7911" w:rsidRPr="001D0699">
              <w:rPr>
                <w:color w:val="7030A0"/>
                <w:sz w:val="16"/>
                <w:szCs w:val="16"/>
              </w:rPr>
              <w:t xml:space="preserve">for </w:t>
            </w:r>
            <w:proofErr w:type="spellStart"/>
            <w:r w:rsidR="6F4D7911" w:rsidRPr="001D0699">
              <w:rPr>
                <w:color w:val="7030A0"/>
                <w:sz w:val="16"/>
                <w:szCs w:val="16"/>
              </w:rPr>
              <w:t>Fatou</w:t>
            </w:r>
            <w:proofErr w:type="spellEnd"/>
            <w:r w:rsidR="6F4D7911" w:rsidRPr="001D0699">
              <w:rPr>
                <w:color w:val="7030A0"/>
                <w:sz w:val="16"/>
                <w:szCs w:val="16"/>
              </w:rPr>
              <w:t>.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25A99BE5" w14:textId="6E79BED2" w:rsidR="760696CA" w:rsidRPr="001D0699" w:rsidRDefault="66C52A45" w:rsidP="612E7BA9">
            <w:pP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Letter of the Day:</w:t>
            </w:r>
            <w:r w:rsidR="18743C9B" w:rsidRPr="001D0699">
              <w:rPr>
                <w:b/>
                <w:bCs/>
                <w:sz w:val="16"/>
                <w:szCs w:val="16"/>
              </w:rPr>
              <w:t xml:space="preserve"> </w:t>
            </w:r>
            <w:r w:rsidR="6BD28352" w:rsidRPr="001D0699">
              <w:rPr>
                <w:b/>
                <w:bCs/>
                <w:sz w:val="16"/>
                <w:szCs w:val="16"/>
              </w:rPr>
              <w:t xml:space="preserve"> </w:t>
            </w:r>
            <w:r w:rsidR="001DC235" w:rsidRPr="001D0699">
              <w:rPr>
                <w:b/>
                <w:bCs/>
                <w:sz w:val="16"/>
                <w:szCs w:val="16"/>
              </w:rPr>
              <w:t>M</w:t>
            </w:r>
          </w:p>
          <w:p w14:paraId="038CF190" w14:textId="779D19FC" w:rsidR="42C3829B" w:rsidRPr="001D0699" w:rsidRDefault="001D0699" w:rsidP="1E412048">
            <w:pPr>
              <w:rPr>
                <w:sz w:val="16"/>
                <w:szCs w:val="16"/>
              </w:rPr>
            </w:pPr>
            <w:hyperlink r:id="rId6">
              <w:r w:rsidR="42C3829B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https://youtu.be/YiK7IL0kqd0</w:t>
              </w:r>
            </w:hyperlink>
          </w:p>
          <w:p w14:paraId="434E4E49" w14:textId="0BF5B1EB" w:rsidR="760696CA" w:rsidRPr="001D0699" w:rsidRDefault="052D9A7C" w:rsidP="759D1D80">
            <w:pP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Shared Reading: </w:t>
            </w:r>
          </w:p>
          <w:p w14:paraId="32267E88" w14:textId="5BF86B23" w:rsidR="31393E18" w:rsidRPr="001D0699" w:rsidRDefault="31393E18" w:rsidP="1E412048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>Read the book to find out</w:t>
            </w:r>
            <w:r w:rsidR="427ED82E" w:rsidRPr="001D0699">
              <w:rPr>
                <w:color w:val="7030A0"/>
                <w:sz w:val="16"/>
                <w:szCs w:val="16"/>
              </w:rPr>
              <w:t xml:space="preserve"> </w:t>
            </w:r>
            <w:r w:rsidR="0A1AB299" w:rsidRPr="001D0699">
              <w:rPr>
                <w:color w:val="7030A0"/>
                <w:sz w:val="16"/>
                <w:szCs w:val="16"/>
              </w:rPr>
              <w:t xml:space="preserve">where </w:t>
            </w:r>
            <w:proofErr w:type="spellStart"/>
            <w:r w:rsidR="0A1AB299" w:rsidRPr="001D0699">
              <w:rPr>
                <w:color w:val="7030A0"/>
                <w:sz w:val="16"/>
                <w:szCs w:val="16"/>
              </w:rPr>
              <w:t>Fatou</w:t>
            </w:r>
            <w:proofErr w:type="spellEnd"/>
            <w:r w:rsidR="0A1AB299" w:rsidRPr="001D0699">
              <w:rPr>
                <w:color w:val="7030A0"/>
                <w:sz w:val="16"/>
                <w:szCs w:val="16"/>
              </w:rPr>
              <w:t xml:space="preserve"> went</w:t>
            </w:r>
            <w:r w:rsidR="1E415E29" w:rsidRPr="001D0699">
              <w:rPr>
                <w:color w:val="7030A0"/>
                <w:sz w:val="16"/>
                <w:szCs w:val="16"/>
              </w:rPr>
              <w:t>.</w:t>
            </w:r>
          </w:p>
          <w:p w14:paraId="3C64A28C" w14:textId="32BB261F" w:rsidR="760696CA" w:rsidRPr="001D0699" w:rsidRDefault="052D9A7C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Independent Writing: </w:t>
            </w:r>
          </w:p>
          <w:p w14:paraId="75E71691" w14:textId="46AFE27A" w:rsidR="760696CA" w:rsidRPr="001D0699" w:rsidRDefault="738AF96F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Encourage your child to select </w:t>
            </w:r>
            <w:r w:rsidR="7E69F620" w:rsidRPr="001D0699">
              <w:rPr>
                <w:color w:val="7030A0"/>
                <w:sz w:val="16"/>
                <w:szCs w:val="16"/>
              </w:rPr>
              <w:t>an interesting</w:t>
            </w:r>
            <w:r w:rsidRPr="001D0699">
              <w:rPr>
                <w:color w:val="7030A0"/>
                <w:sz w:val="16"/>
                <w:szCs w:val="16"/>
              </w:rPr>
              <w:t xml:space="preserve"> </w:t>
            </w:r>
            <w:r w:rsidR="0D9F7F88" w:rsidRPr="001D0699">
              <w:rPr>
                <w:color w:val="7030A0"/>
                <w:sz w:val="16"/>
                <w:szCs w:val="16"/>
              </w:rPr>
              <w:t>page</w:t>
            </w:r>
            <w:r w:rsidR="77D358FC" w:rsidRPr="001D0699">
              <w:rPr>
                <w:color w:val="7030A0"/>
                <w:sz w:val="16"/>
                <w:szCs w:val="16"/>
              </w:rPr>
              <w:t xml:space="preserve"> from the book</w:t>
            </w:r>
            <w:r w:rsidR="0D9F7F88" w:rsidRPr="001D0699">
              <w:rPr>
                <w:color w:val="7030A0"/>
                <w:sz w:val="16"/>
                <w:szCs w:val="16"/>
              </w:rPr>
              <w:t xml:space="preserve"> </w:t>
            </w:r>
            <w:r w:rsidRPr="001D0699">
              <w:rPr>
                <w:color w:val="7030A0"/>
                <w:sz w:val="16"/>
                <w:szCs w:val="16"/>
              </w:rPr>
              <w:t xml:space="preserve">to write about. </w:t>
            </w:r>
          </w:p>
          <w:p w14:paraId="5952A6E1" w14:textId="22AE2E65" w:rsidR="760696CA" w:rsidRPr="001D0699" w:rsidRDefault="738AF96F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>Or</w:t>
            </w:r>
          </w:p>
          <w:p w14:paraId="58DD5823" w14:textId="0E5D18BD" w:rsidR="760696CA" w:rsidRPr="001D0699" w:rsidRDefault="304FCD4F" w:rsidP="759D1D80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>Write a list of</w:t>
            </w:r>
            <w:r w:rsidR="1A47073B" w:rsidRPr="001D0699">
              <w:rPr>
                <w:color w:val="7030A0"/>
                <w:sz w:val="16"/>
                <w:szCs w:val="16"/>
              </w:rPr>
              <w:t xml:space="preserve"> objects </w:t>
            </w:r>
            <w:proofErr w:type="spellStart"/>
            <w:r w:rsidR="1A47073B" w:rsidRPr="001D0699">
              <w:rPr>
                <w:color w:val="7030A0"/>
                <w:sz w:val="16"/>
                <w:szCs w:val="16"/>
              </w:rPr>
              <w:t>Fatou</w:t>
            </w:r>
            <w:proofErr w:type="spellEnd"/>
            <w:r w:rsidR="1A47073B" w:rsidRPr="001D0699">
              <w:rPr>
                <w:color w:val="7030A0"/>
                <w:sz w:val="16"/>
                <w:szCs w:val="16"/>
              </w:rPr>
              <w:t xml:space="preserve"> </w:t>
            </w:r>
            <w:proofErr w:type="gramStart"/>
            <w:r w:rsidR="1A47073B" w:rsidRPr="001D0699">
              <w:rPr>
                <w:color w:val="7030A0"/>
                <w:sz w:val="16"/>
                <w:szCs w:val="16"/>
              </w:rPr>
              <w:t>is given</w:t>
            </w:r>
            <w:proofErr w:type="gramEnd"/>
            <w:r w:rsidR="1A47073B" w:rsidRPr="001D0699">
              <w:rPr>
                <w:color w:val="7030A0"/>
                <w:sz w:val="16"/>
                <w:szCs w:val="16"/>
              </w:rPr>
              <w:t xml:space="preserve"> during her journey. </w:t>
            </w:r>
          </w:p>
        </w:tc>
        <w:tc>
          <w:tcPr>
            <w:tcW w:w="2745" w:type="dxa"/>
            <w:shd w:val="clear" w:color="auto" w:fill="FBE4D5" w:themeFill="accent2" w:themeFillTint="33"/>
          </w:tcPr>
          <w:p w14:paraId="58805439" w14:textId="5B83784F" w:rsidR="760696CA" w:rsidRPr="001D0699" w:rsidRDefault="66C52A45" w:rsidP="612E7BA9">
            <w:pP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Letter of the Day:</w:t>
            </w:r>
            <w:r w:rsidR="4E82AA3F" w:rsidRPr="001D0699">
              <w:rPr>
                <w:b/>
                <w:bCs/>
                <w:sz w:val="16"/>
                <w:szCs w:val="16"/>
              </w:rPr>
              <w:t xml:space="preserve"> </w:t>
            </w:r>
            <w:r w:rsidR="006AC675" w:rsidRPr="001D0699">
              <w:rPr>
                <w:b/>
                <w:bCs/>
                <w:sz w:val="16"/>
                <w:szCs w:val="16"/>
              </w:rPr>
              <w:t>D</w:t>
            </w:r>
          </w:p>
          <w:p w14:paraId="66BE2EBD" w14:textId="38DB7470" w:rsidR="4F309776" w:rsidRPr="001D0699" w:rsidRDefault="001D0699" w:rsidP="1E412048">
            <w:pPr>
              <w:rPr>
                <w:sz w:val="16"/>
                <w:szCs w:val="16"/>
              </w:rPr>
            </w:pPr>
            <w:hyperlink r:id="rId7">
              <w:r w:rsidR="4F309776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https://youtu.be/NqntSJGu1t0</w:t>
              </w:r>
            </w:hyperlink>
          </w:p>
          <w:p w14:paraId="0E986CF9" w14:textId="608F38C9" w:rsidR="760696CA" w:rsidRPr="001D0699" w:rsidRDefault="66C52A45" w:rsidP="759D1D80">
            <w:pP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Shared Reading: </w:t>
            </w:r>
          </w:p>
          <w:p w14:paraId="7D641662" w14:textId="7426A957" w:rsidR="760696CA" w:rsidRPr="001D0699" w:rsidRDefault="75C24150" w:rsidP="759D1D80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Read the book </w:t>
            </w:r>
            <w:r w:rsidR="5C407573" w:rsidRPr="001D0699">
              <w:rPr>
                <w:color w:val="7030A0"/>
                <w:sz w:val="16"/>
                <w:szCs w:val="16"/>
              </w:rPr>
              <w:t xml:space="preserve">to find out </w:t>
            </w:r>
            <w:r w:rsidR="7F7ACDBD" w:rsidRPr="001D0699">
              <w:rPr>
                <w:color w:val="7030A0"/>
                <w:sz w:val="16"/>
                <w:szCs w:val="16"/>
              </w:rPr>
              <w:t xml:space="preserve">why </w:t>
            </w:r>
            <w:proofErr w:type="spellStart"/>
            <w:r w:rsidR="7F7ACDBD" w:rsidRPr="001D0699">
              <w:rPr>
                <w:color w:val="7030A0"/>
                <w:sz w:val="16"/>
                <w:szCs w:val="16"/>
              </w:rPr>
              <w:t>Fatou</w:t>
            </w:r>
            <w:proofErr w:type="spellEnd"/>
            <w:r w:rsidR="7F7ACDBD" w:rsidRPr="001D0699">
              <w:rPr>
                <w:color w:val="7030A0"/>
                <w:sz w:val="16"/>
                <w:szCs w:val="16"/>
              </w:rPr>
              <w:t xml:space="preserve"> </w:t>
            </w:r>
            <w:proofErr w:type="gramStart"/>
            <w:r w:rsidR="7F7ACDBD" w:rsidRPr="001D0699">
              <w:rPr>
                <w:color w:val="7030A0"/>
                <w:sz w:val="16"/>
                <w:szCs w:val="16"/>
              </w:rPr>
              <w:t>didn’t</w:t>
            </w:r>
            <w:proofErr w:type="gramEnd"/>
            <w:r w:rsidR="7F7ACDBD" w:rsidRPr="001D0699">
              <w:rPr>
                <w:color w:val="7030A0"/>
                <w:sz w:val="16"/>
                <w:szCs w:val="16"/>
              </w:rPr>
              <w:t xml:space="preserve"> bring the water to her Mother. </w:t>
            </w:r>
          </w:p>
          <w:p w14:paraId="08372180" w14:textId="1B7136DB" w:rsidR="760696CA" w:rsidRPr="001D0699" w:rsidRDefault="052D9A7C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Independent Writing: </w:t>
            </w:r>
          </w:p>
          <w:p w14:paraId="42B8B960" w14:textId="4BC83A8A" w:rsidR="760696CA" w:rsidRPr="001D0699" w:rsidRDefault="641CBBA3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Research and have a look at pictures of colourful African clothes and materials and write about them. </w:t>
            </w:r>
          </w:p>
        </w:tc>
        <w:tc>
          <w:tcPr>
            <w:tcW w:w="2970" w:type="dxa"/>
            <w:shd w:val="clear" w:color="auto" w:fill="FBE4D5" w:themeFill="accent2" w:themeFillTint="33"/>
          </w:tcPr>
          <w:p w14:paraId="599FE23B" w14:textId="777369B0" w:rsidR="760696CA" w:rsidRPr="001D0699" w:rsidRDefault="66C52A45" w:rsidP="612E7BA9">
            <w:pP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Letter of the Day:</w:t>
            </w:r>
            <w:r w:rsidR="2629E777" w:rsidRPr="001D0699">
              <w:rPr>
                <w:b/>
                <w:bCs/>
                <w:sz w:val="16"/>
                <w:szCs w:val="16"/>
              </w:rPr>
              <w:t xml:space="preserve"> </w:t>
            </w:r>
            <w:r w:rsidR="24C5CF31" w:rsidRPr="001D0699">
              <w:rPr>
                <w:b/>
                <w:bCs/>
                <w:sz w:val="16"/>
                <w:szCs w:val="16"/>
              </w:rPr>
              <w:t>G</w:t>
            </w:r>
          </w:p>
          <w:p w14:paraId="7F84C02D" w14:textId="61AF1B67" w:rsidR="2AB081CD" w:rsidRPr="001D0699" w:rsidRDefault="001D0699" w:rsidP="1E412048">
            <w:pPr>
              <w:rPr>
                <w:sz w:val="16"/>
                <w:szCs w:val="16"/>
              </w:rPr>
            </w:pPr>
            <w:hyperlink r:id="rId8">
              <w:r w:rsidR="2AB081CD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https://youtu.be/ru0KCAS5zuY</w:t>
              </w:r>
            </w:hyperlink>
          </w:p>
          <w:p w14:paraId="57EE29E9" w14:textId="661FE592" w:rsidR="760696CA" w:rsidRPr="001D0699" w:rsidRDefault="66C52A45" w:rsidP="759D1D80">
            <w:pPr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Shared Reading: </w:t>
            </w:r>
          </w:p>
          <w:p w14:paraId="0D8ADC20" w14:textId="757B7B23" w:rsidR="2216CEF8" w:rsidRPr="001D0699" w:rsidRDefault="2216CEF8" w:rsidP="1E412048">
            <w:pPr>
              <w:spacing w:line="259" w:lineRule="auto"/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Read the book and </w:t>
            </w:r>
            <w:r w:rsidR="43333B58" w:rsidRPr="001D0699">
              <w:rPr>
                <w:color w:val="7030A0"/>
                <w:sz w:val="16"/>
                <w:szCs w:val="16"/>
              </w:rPr>
              <w:t xml:space="preserve">use some </w:t>
            </w:r>
            <w:r w:rsidR="0230E03D" w:rsidRPr="001D0699">
              <w:rPr>
                <w:color w:val="7030A0"/>
                <w:sz w:val="16"/>
                <w:szCs w:val="16"/>
              </w:rPr>
              <w:t xml:space="preserve">descriptive words to </w:t>
            </w:r>
            <w:r w:rsidR="675484ED" w:rsidRPr="001D0699">
              <w:rPr>
                <w:color w:val="7030A0"/>
                <w:sz w:val="16"/>
                <w:szCs w:val="16"/>
              </w:rPr>
              <w:t>talk about the African Village Scene.</w:t>
            </w:r>
          </w:p>
          <w:p w14:paraId="71CAEB6F" w14:textId="46CFEAEE" w:rsidR="760696CA" w:rsidRPr="001D0699" w:rsidRDefault="052D9A7C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Independent writing: </w:t>
            </w:r>
          </w:p>
          <w:p w14:paraId="76EAD7D9" w14:textId="62236837" w:rsidR="760696CA" w:rsidRPr="001D0699" w:rsidRDefault="23F9FD0D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>Label</w:t>
            </w:r>
            <w:r w:rsidR="016E18C8" w:rsidRPr="001D0699">
              <w:rPr>
                <w:color w:val="7030A0"/>
                <w:sz w:val="16"/>
                <w:szCs w:val="16"/>
              </w:rPr>
              <w:t xml:space="preserve"> </w:t>
            </w:r>
            <w:r w:rsidRPr="001D0699">
              <w:rPr>
                <w:color w:val="7030A0"/>
                <w:sz w:val="16"/>
                <w:szCs w:val="16"/>
              </w:rPr>
              <w:t>an interesting page from the book with names of objects</w:t>
            </w:r>
            <w:r w:rsidR="091B73FB" w:rsidRPr="001D0699">
              <w:rPr>
                <w:color w:val="7030A0"/>
                <w:sz w:val="16"/>
                <w:szCs w:val="16"/>
              </w:rPr>
              <w:t xml:space="preserve">, animals and characters. </w:t>
            </w:r>
          </w:p>
        </w:tc>
        <w:tc>
          <w:tcPr>
            <w:tcW w:w="2805" w:type="dxa"/>
            <w:shd w:val="clear" w:color="auto" w:fill="FBE4D5" w:themeFill="accent2" w:themeFillTint="33"/>
          </w:tcPr>
          <w:p w14:paraId="0FE4E9C6" w14:textId="346C4ED8" w:rsidR="760696CA" w:rsidRPr="001D0699" w:rsidRDefault="66C52A45" w:rsidP="612E7BA9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Letter of the Day:</w:t>
            </w:r>
            <w:r w:rsidR="0725C237" w:rsidRPr="001D0699">
              <w:rPr>
                <w:b/>
                <w:bCs/>
                <w:sz w:val="16"/>
                <w:szCs w:val="16"/>
              </w:rPr>
              <w:t xml:space="preserve"> </w:t>
            </w:r>
            <w:r w:rsidR="2A473EC8" w:rsidRPr="001D0699">
              <w:rPr>
                <w:b/>
                <w:bCs/>
                <w:sz w:val="16"/>
                <w:szCs w:val="16"/>
              </w:rPr>
              <w:t>O</w:t>
            </w:r>
          </w:p>
          <w:p w14:paraId="611D78F0" w14:textId="3631C7FF" w:rsidR="42259B18" w:rsidRPr="001D0699" w:rsidRDefault="001D0699" w:rsidP="1E412048">
            <w:pPr>
              <w:rPr>
                <w:sz w:val="16"/>
                <w:szCs w:val="16"/>
              </w:rPr>
            </w:pPr>
            <w:hyperlink r:id="rId9">
              <w:r w:rsidR="42259B18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https://youtu.be/_wc44BGQWF0</w:t>
              </w:r>
            </w:hyperlink>
          </w:p>
          <w:p w14:paraId="19ABCBF0" w14:textId="49E1B621" w:rsidR="760696CA" w:rsidRPr="001D0699" w:rsidRDefault="052D9A7C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Shared Reading: </w:t>
            </w:r>
          </w:p>
          <w:p w14:paraId="69CA3416" w14:textId="59927310" w:rsidR="71087C4C" w:rsidRPr="001D0699" w:rsidRDefault="71087C4C" w:rsidP="1E412048">
            <w:pPr>
              <w:spacing w:line="259" w:lineRule="auto"/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Read the book </w:t>
            </w:r>
            <w:r w:rsidR="0AE23B5E" w:rsidRPr="001D0699">
              <w:rPr>
                <w:color w:val="7030A0"/>
                <w:sz w:val="16"/>
                <w:szCs w:val="16"/>
              </w:rPr>
              <w:t xml:space="preserve">then </w:t>
            </w:r>
            <w:r w:rsidR="3655ACF6" w:rsidRPr="001D0699">
              <w:rPr>
                <w:color w:val="7030A0"/>
                <w:sz w:val="16"/>
                <w:szCs w:val="16"/>
              </w:rPr>
              <w:t>talk about what it might be like to be a child in an African village</w:t>
            </w:r>
            <w:r w:rsidR="2FBB4C33" w:rsidRPr="001D0699">
              <w:rPr>
                <w:color w:val="7030A0"/>
                <w:sz w:val="16"/>
                <w:szCs w:val="16"/>
              </w:rPr>
              <w:t>.</w:t>
            </w:r>
          </w:p>
          <w:p w14:paraId="1C12FC72" w14:textId="1A263408" w:rsidR="760696CA" w:rsidRPr="001D0699" w:rsidRDefault="052D9A7C" w:rsidP="759D1D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Independent writing: </w:t>
            </w:r>
          </w:p>
          <w:p w14:paraId="4722F5E7" w14:textId="0EE2A36B" w:rsidR="760696CA" w:rsidRPr="001D0699" w:rsidRDefault="0D237AAF" w:rsidP="26C057CF">
            <w:pPr>
              <w:rPr>
                <w:color w:val="7030A0"/>
                <w:sz w:val="16"/>
                <w:szCs w:val="16"/>
              </w:rPr>
            </w:pPr>
            <w:r w:rsidRPr="001D0699">
              <w:rPr>
                <w:color w:val="7030A0"/>
                <w:sz w:val="16"/>
                <w:szCs w:val="16"/>
              </w:rPr>
              <w:t xml:space="preserve">Encourage your child to write about an activity they enjoyed over the past week. You might like to use photographs or objects </w:t>
            </w:r>
            <w:r w:rsidR="650D20B8" w:rsidRPr="001D0699">
              <w:rPr>
                <w:color w:val="7030A0"/>
                <w:sz w:val="16"/>
                <w:szCs w:val="16"/>
              </w:rPr>
              <w:t xml:space="preserve">as stimulus for writing. </w:t>
            </w:r>
          </w:p>
        </w:tc>
      </w:tr>
      <w:tr w:rsidR="760696CA" w:rsidRPr="001D0699" w14:paraId="75D4CF81" w14:textId="77777777" w:rsidTr="001D0699">
        <w:tc>
          <w:tcPr>
            <w:tcW w:w="285" w:type="dxa"/>
            <w:vMerge w:val="restart"/>
          </w:tcPr>
          <w:p w14:paraId="152BD266" w14:textId="250B8A59" w:rsidR="5D4BCF7B" w:rsidRPr="001D0699" w:rsidRDefault="5D4BCF7B" w:rsidP="72EA7C80">
            <w:pPr>
              <w:rPr>
                <w:b/>
                <w:bCs/>
                <w:sz w:val="16"/>
                <w:szCs w:val="16"/>
              </w:rPr>
            </w:pPr>
          </w:p>
          <w:p w14:paraId="54D591E8" w14:textId="0D868B85" w:rsidR="5D4BCF7B" w:rsidRPr="001D0699" w:rsidRDefault="5D4BCF7B" w:rsidP="72EA7C80">
            <w:pPr>
              <w:rPr>
                <w:b/>
                <w:bCs/>
                <w:sz w:val="16"/>
                <w:szCs w:val="16"/>
              </w:rPr>
            </w:pPr>
          </w:p>
          <w:p w14:paraId="2E6D7A51" w14:textId="708B8319" w:rsidR="5D4BCF7B" w:rsidRPr="001D0699" w:rsidRDefault="5D4BCF7B" w:rsidP="72EA7C80">
            <w:pPr>
              <w:rPr>
                <w:b/>
                <w:bCs/>
                <w:sz w:val="16"/>
                <w:szCs w:val="16"/>
              </w:rPr>
            </w:pPr>
          </w:p>
          <w:p w14:paraId="5F8DB40E" w14:textId="792E8A9C" w:rsidR="5D4BCF7B" w:rsidRPr="001D0699" w:rsidRDefault="5D4BCF7B" w:rsidP="72EA7C80">
            <w:pPr>
              <w:rPr>
                <w:b/>
                <w:bCs/>
                <w:sz w:val="16"/>
                <w:szCs w:val="16"/>
              </w:rPr>
            </w:pPr>
          </w:p>
          <w:p w14:paraId="4FB167C3" w14:textId="0FEEEFB7" w:rsidR="5D4BCF7B" w:rsidRPr="001D0699" w:rsidRDefault="5D4BCF7B" w:rsidP="72EA7C80">
            <w:pPr>
              <w:rPr>
                <w:b/>
                <w:bCs/>
                <w:sz w:val="16"/>
                <w:szCs w:val="16"/>
              </w:rPr>
            </w:pPr>
          </w:p>
          <w:p w14:paraId="567436B8" w14:textId="6FE47CED" w:rsidR="5D4BCF7B" w:rsidRPr="001D0699" w:rsidRDefault="5D4BCF7B" w:rsidP="72EA7C80">
            <w:pPr>
              <w:rPr>
                <w:b/>
                <w:bCs/>
                <w:sz w:val="16"/>
                <w:szCs w:val="16"/>
              </w:rPr>
            </w:pPr>
          </w:p>
          <w:p w14:paraId="24694310" w14:textId="4924E9B1" w:rsidR="5D4BCF7B" w:rsidRPr="001D0699" w:rsidRDefault="5D4BCF7B" w:rsidP="26C057CF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Maths</w:t>
            </w:r>
          </w:p>
          <w:p w14:paraId="5186E5B2" w14:textId="4F00312D" w:rsidR="72EA7C80" w:rsidRPr="001D0699" w:rsidRDefault="72EA7C80" w:rsidP="72EA7C80">
            <w:pPr>
              <w:rPr>
                <w:sz w:val="16"/>
                <w:szCs w:val="16"/>
              </w:rPr>
            </w:pPr>
          </w:p>
          <w:p w14:paraId="5AC26E9C" w14:textId="764B2EF8" w:rsidR="5D4BCF7B" w:rsidRPr="001D0699" w:rsidRDefault="7FC7D9BB" w:rsidP="26C057CF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 </w:t>
            </w:r>
          </w:p>
          <w:p w14:paraId="26288C30" w14:textId="74EACFE4" w:rsidR="5D4BCF7B" w:rsidRPr="001D0699" w:rsidRDefault="5D4BCF7B" w:rsidP="26C057C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5" w:type="dxa"/>
            <w:shd w:val="clear" w:color="auto" w:fill="D9E2F3" w:themeFill="accent1" w:themeFillTint="33"/>
          </w:tcPr>
          <w:p w14:paraId="0DDAEE87" w14:textId="31FDD961" w:rsidR="43DCF758" w:rsidRPr="001D0699" w:rsidRDefault="43DCF758" w:rsidP="72EA7C80">
            <w:pPr>
              <w:jc w:val="center"/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Counting </w:t>
            </w:r>
            <w:r w:rsidR="45F9A4E9" w:rsidRPr="001D0699">
              <w:rPr>
                <w:b/>
                <w:bCs/>
                <w:sz w:val="16"/>
                <w:szCs w:val="16"/>
              </w:rPr>
              <w:t>&amp;</w:t>
            </w:r>
          </w:p>
          <w:p w14:paraId="10A7015B" w14:textId="7D0EE135" w:rsidR="45F9A4E9" w:rsidRPr="001D0699" w:rsidRDefault="45F9A4E9" w:rsidP="72EA7C80">
            <w:pPr>
              <w:jc w:val="center"/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C</w:t>
            </w:r>
            <w:r w:rsidR="43DCF758" w:rsidRPr="001D0699">
              <w:rPr>
                <w:b/>
                <w:bCs/>
                <w:sz w:val="16"/>
                <w:szCs w:val="16"/>
              </w:rPr>
              <w:t>omparing quantities</w:t>
            </w:r>
          </w:p>
          <w:p w14:paraId="44E5C066" w14:textId="0A4BD6E8" w:rsidR="72EA7C80" w:rsidRPr="001D0699" w:rsidRDefault="72EA7C80" w:rsidP="72EA7C8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610" w:type="dxa"/>
            <w:shd w:val="clear" w:color="auto" w:fill="D9E2F3" w:themeFill="accent1" w:themeFillTint="33"/>
          </w:tcPr>
          <w:p w14:paraId="7AF0AF00" w14:textId="1F9BB634" w:rsidR="760696CA" w:rsidRPr="001D0699" w:rsidRDefault="29FC2C4A" w:rsidP="72EA7C80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74C2D764" w14:textId="30728D9F" w:rsidR="760696CA" w:rsidRPr="001D0699" w:rsidRDefault="001D0699" w:rsidP="72EA7C80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10">
              <w:r w:rsidR="29FC2C4A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4C995E8A" w14:textId="15C601EA" w:rsidR="760696CA" w:rsidRPr="001D0699" w:rsidRDefault="0969A53E" w:rsidP="72EA7C80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Counting objects up to 5 / 10</w:t>
            </w:r>
          </w:p>
          <w:p w14:paraId="629F9174" w14:textId="6DECF033" w:rsidR="760696CA" w:rsidRPr="001D0699" w:rsidRDefault="0969A53E" w:rsidP="1FAFD0E3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Count a variety of objects up to 5 / 10 or more as appropriate. </w:t>
            </w:r>
            <w:r w:rsidR="3F0905A8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Us</w:t>
            </w:r>
            <w:r w:rsidR="3592782E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e</w:t>
            </w:r>
            <w:r w:rsidR="3F0905A8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</w:t>
            </w:r>
            <w:r w:rsidR="6FBED3C4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items</w:t>
            </w:r>
            <w:r w:rsidR="4E307746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,</w:t>
            </w:r>
            <w:r w:rsidR="3F0905A8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you have in your home</w:t>
            </w:r>
            <w:r w:rsidR="00FEB2C5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for example pasta shells, apples</w:t>
            </w:r>
            <w:r w:rsidR="24DC89A1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. </w:t>
            </w:r>
          </w:p>
          <w:p w14:paraId="6AE94EEC" w14:textId="2FE36E17" w:rsidR="760696CA" w:rsidRPr="001D0699" w:rsidRDefault="24DC89A1" w:rsidP="1FAFD0E3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Counting out a given number of objects</w:t>
            </w:r>
          </w:p>
          <w:p w14:paraId="70ABD5F3" w14:textId="6AA095F1" w:rsidR="760696CA" w:rsidRPr="001D0699" w:rsidRDefault="24DC89A1" w:rsidP="72EA7C80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Show your child /write a numeral up to 5 and encourage them to count out the correct number of objects.  </w:t>
            </w:r>
            <w:r w:rsidR="1EEC1F4A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You could use </w:t>
            </w:r>
            <w:proofErr w:type="spellStart"/>
            <w:r w:rsidR="1EEC1F4A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lego</w:t>
            </w:r>
            <w:proofErr w:type="spellEnd"/>
            <w:r w:rsidR="1EEC1F4A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blocks </w:t>
            </w:r>
            <w:proofErr w:type="spellStart"/>
            <w:r w:rsidR="4BFC83DD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etc</w:t>
            </w:r>
            <w:proofErr w:type="spellEnd"/>
            <w:r w:rsidR="4BFC83DD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, you could</w:t>
            </w:r>
            <w:r w:rsidR="1EEC1F4A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also link colour to groups of objects.</w:t>
            </w:r>
          </w:p>
          <w:p w14:paraId="20863D2E" w14:textId="7E06BAC9" w:rsidR="760696CA" w:rsidRPr="001D0699" w:rsidRDefault="760696CA" w:rsidP="759D1D80">
            <w:pPr>
              <w:spacing w:line="259" w:lineRule="auto"/>
              <w:rPr>
                <w:sz w:val="16"/>
                <w:szCs w:val="16"/>
              </w:rPr>
            </w:pPr>
          </w:p>
          <w:p w14:paraId="77911E2D" w14:textId="3DE26011" w:rsidR="760696CA" w:rsidRPr="001D0699" w:rsidRDefault="760696CA" w:rsidP="4078F264">
            <w:pPr>
              <w:spacing w:line="259" w:lineRule="auto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3000" w:type="dxa"/>
            <w:shd w:val="clear" w:color="auto" w:fill="D9E2F3" w:themeFill="accent1" w:themeFillTint="33"/>
          </w:tcPr>
          <w:p w14:paraId="2F6C0712" w14:textId="1F9BB634" w:rsidR="13A3450F" w:rsidRPr="001D0699" w:rsidRDefault="13A3450F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lastRenderedPageBreak/>
              <w:t>Count and Move</w:t>
            </w:r>
          </w:p>
          <w:p w14:paraId="3B9A4EB3" w14:textId="099B74B2" w:rsidR="29AB8A2F" w:rsidRPr="001D0699" w:rsidRDefault="001D0699" w:rsidP="73694064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hyperlink r:id="rId11">
              <w:r w:rsidR="13A3450F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  <w:r w:rsidR="2A043D33"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 xml:space="preserve"> </w:t>
            </w:r>
          </w:p>
          <w:p w14:paraId="60530F72" w14:textId="308C44BE" w:rsidR="001D0699" w:rsidRDefault="001D0699" w:rsidP="001D069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Counting objects up to 5 / 10</w:t>
            </w:r>
          </w:p>
          <w:p w14:paraId="1035FB54" w14:textId="47B4E865" w:rsidR="001D0699" w:rsidRDefault="001D0699" w:rsidP="001D0699">
            <w:pPr>
              <w:spacing w:line="259" w:lineRule="auto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Count a variety of natural objects found in your garden or local area e.g. lamp posts, cars, trees.</w:t>
            </w:r>
          </w:p>
          <w:p w14:paraId="02444B34" w14:textId="77777777" w:rsidR="001D0699" w:rsidRDefault="001D0699" w:rsidP="001D0699">
            <w:pPr>
              <w:spacing w:line="259" w:lineRule="auto"/>
              <w:rPr>
                <w:sz w:val="16"/>
                <w:szCs w:val="16"/>
              </w:rPr>
            </w:pPr>
          </w:p>
          <w:p w14:paraId="64D6C6B1" w14:textId="77777777" w:rsidR="001D0699" w:rsidRPr="001D0699" w:rsidRDefault="001D0699" w:rsidP="001D069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</w:p>
          <w:p w14:paraId="0D076EC7" w14:textId="77777777" w:rsidR="001D0699" w:rsidRPr="001D0699" w:rsidRDefault="001D0699" w:rsidP="001D0699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Counting out a given number of objects</w:t>
            </w:r>
          </w:p>
          <w:p w14:paraId="242AA84A" w14:textId="2E63FEEE" w:rsidR="001D0699" w:rsidRPr="001D0699" w:rsidRDefault="001D0699" w:rsidP="001D0699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Show your child /write a numeral up to 5 and encourage them to count out the correct number of objects.  You could use </w:t>
            </w:r>
            <w:proofErr w:type="spellStart"/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lego</w:t>
            </w:r>
            <w:proofErr w:type="spellEnd"/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blocks </w:t>
            </w:r>
            <w:proofErr w:type="spellStart"/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etc</w:t>
            </w:r>
            <w:proofErr w:type="spellEnd"/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, you could also link colour to groups of objects.</w:t>
            </w:r>
          </w:p>
          <w:p w14:paraId="3782D69C" w14:textId="77777777" w:rsidR="001D0699" w:rsidRDefault="001D0699" w:rsidP="001D0699">
            <w:pPr>
              <w:rPr>
                <w:sz w:val="16"/>
                <w:szCs w:val="16"/>
              </w:rPr>
            </w:pPr>
          </w:p>
          <w:p w14:paraId="1F3B5493" w14:textId="1105BB92" w:rsidR="29AB8A2F" w:rsidRPr="001D0699" w:rsidRDefault="001D0699" w:rsidP="001D0699">
            <w:pPr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.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3F993EE" wp14:editId="38ACCB4E">
                  <wp:extent cx="1449238" cy="1511171"/>
                  <wp:effectExtent l="0" t="0" r="0" b="0"/>
                  <wp:docPr id="2" name="Picture 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9916" b="2105"/>
                          <a:stretch/>
                        </pic:blipFill>
                        <pic:spPr bwMode="auto">
                          <a:xfrm>
                            <a:off x="0" y="0"/>
                            <a:ext cx="1482758" cy="1546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D9E2F3" w:themeFill="accent1" w:themeFillTint="33"/>
          </w:tcPr>
          <w:p w14:paraId="2A4E13AA" w14:textId="1F9BB634" w:rsidR="13A3450F" w:rsidRPr="001D0699" w:rsidRDefault="13A3450F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5E7F55C6" w14:textId="29419CD2" w:rsidR="72EA7C80" w:rsidRPr="001D0699" w:rsidRDefault="001D0699" w:rsidP="73694064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13">
              <w:r w:rsidR="13A3450F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  <w:r w:rsidR="1EE7F40C"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 xml:space="preserve"> </w:t>
            </w:r>
          </w:p>
          <w:p w14:paraId="74A4C4E8" w14:textId="1E31691A" w:rsidR="72EA7C80" w:rsidRPr="001D0699" w:rsidRDefault="1EE7F40C" w:rsidP="73694064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Cut and Count dough shapes</w:t>
            </w:r>
          </w:p>
          <w:p w14:paraId="57BAE856" w14:textId="6958DFB6" w:rsidR="72EA7C80" w:rsidRPr="001D0699" w:rsidRDefault="1EE7F40C" w:rsidP="73694064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Make a simple dough or using playdough you can roll into balls (Spheres) or cut into shapes.</w:t>
            </w:r>
          </w:p>
          <w:p w14:paraId="52C76AFF" w14:textId="2551F3A1" w:rsidR="72EA7C80" w:rsidRPr="001D0699" w:rsidRDefault="72EA7C80" w:rsidP="73694064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4004B415" w14:textId="61CC82CA" w:rsidR="72EA7C80" w:rsidRPr="001D0699" w:rsidRDefault="1EE7F40C" w:rsidP="73694064">
            <w:pPr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Cookie number bonds to 5 or 10</w:t>
            </w:r>
          </w:p>
          <w:p w14:paraId="3C0A60E5" w14:textId="556D86FC" w:rsidR="72EA7C80" w:rsidRPr="001D0699" w:rsidRDefault="1EE7F40C" w:rsidP="73694064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If you can make cookies or similar that would be great. Add spoons of ingredients counting as you go.  </w:t>
            </w:r>
          </w:p>
          <w:p w14:paraId="6273B0F6" w14:textId="462DCEEE" w:rsidR="72EA7C80" w:rsidRPr="001D0699" w:rsidRDefault="1EE7F40C" w:rsidP="73694064">
            <w:pPr>
              <w:jc w:val="center"/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DA90210" wp14:editId="295ADEDE">
                  <wp:extent cx="1423432" cy="1562107"/>
                  <wp:effectExtent l="0" t="0" r="0" b="0"/>
                  <wp:docPr id="312388313" name="Picture 312388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49" b="233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432" cy="1562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D6E91C" w14:textId="5E176051" w:rsidR="72EA7C80" w:rsidRPr="001D0699" w:rsidRDefault="1EE7F40C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lastRenderedPageBreak/>
              <w:t>Count and place raisins, chocolate buttons or little sweets or treats onto your creations. Up to a number that you feel is appropriate for your child.</w:t>
            </w:r>
          </w:p>
        </w:tc>
        <w:tc>
          <w:tcPr>
            <w:tcW w:w="2970" w:type="dxa"/>
            <w:shd w:val="clear" w:color="auto" w:fill="D9E2F3" w:themeFill="accent1" w:themeFillTint="33"/>
          </w:tcPr>
          <w:p w14:paraId="6FDD74BA" w14:textId="1F9BB634" w:rsidR="603FC519" w:rsidRPr="001D0699" w:rsidRDefault="603FC51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lastRenderedPageBreak/>
              <w:t>Count and Move</w:t>
            </w:r>
          </w:p>
          <w:p w14:paraId="1D4937C8" w14:textId="30728D9F" w:rsidR="603FC519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15">
              <w:r w:rsidR="603FC519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246C8869" w14:textId="765B13C8" w:rsidR="72EA7C80" w:rsidRPr="001D0699" w:rsidRDefault="72EA7C80" w:rsidP="73694064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D7668A1" w14:textId="19293B9C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More or Less</w:t>
            </w:r>
          </w:p>
          <w:p w14:paraId="6BBE4520" w14:textId="7EBE0E4A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Compare sets of objects using the language ‘more’ and ‘less’. </w:t>
            </w:r>
          </w:p>
          <w:p w14:paraId="65DBEAC8" w14:textId="2EDBCB14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Some practical ideas might include:</w:t>
            </w:r>
          </w:p>
          <w:p w14:paraId="766DF878" w14:textId="2E481A36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Which plate has more raisins? Which plant has less flowers?</w:t>
            </w:r>
          </w:p>
          <w:p w14:paraId="58FFE5E1" w14:textId="1914BD7A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Which purse has more coins?</w:t>
            </w:r>
          </w:p>
          <w:p w14:paraId="5CEC0EB8" w14:textId="2356B043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Which box has </w:t>
            </w:r>
            <w:proofErr w:type="gramStart"/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less eggs</w:t>
            </w:r>
            <w:proofErr w:type="gramEnd"/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?</w:t>
            </w:r>
          </w:p>
          <w:p w14:paraId="2A811258" w14:textId="6AF0EC20" w:rsidR="72EA7C80" w:rsidRPr="001D0699" w:rsidRDefault="5E69BDB8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What fruit is there more of in the fruit basket?</w:t>
            </w:r>
          </w:p>
          <w:p w14:paraId="15A0A981" w14:textId="2ADA9F6B" w:rsidR="72EA7C80" w:rsidRPr="001D0699" w:rsidRDefault="72EA7C80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17AF09F4" w14:textId="099D56F9" w:rsidR="72EA7C80" w:rsidRPr="001D0699" w:rsidRDefault="0B343DE3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More or Less Interactive Game</w:t>
            </w:r>
          </w:p>
          <w:p w14:paraId="72415CC0" w14:textId="5422AF17" w:rsidR="72EA7C80" w:rsidRPr="001D0699" w:rsidRDefault="001D0699" w:rsidP="72EA7C80">
            <w:pPr>
              <w:spacing w:line="259" w:lineRule="auto"/>
              <w:rPr>
                <w:sz w:val="16"/>
                <w:szCs w:val="16"/>
              </w:rPr>
            </w:pPr>
            <w:hyperlink r:id="rId16">
              <w:r w:rsidR="0B343DE3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http://www.ictgames.com/mucky.html</w:t>
              </w:r>
            </w:hyperlink>
            <w:r w:rsidR="0B343DE3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2FC8C26B" w14:textId="455AE950" w:rsidR="72EA7C80" w:rsidRPr="001D0699" w:rsidRDefault="72EA7C80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7E67C071" w14:textId="66A11DAE" w:rsidR="72EA7C80" w:rsidRPr="001D0699" w:rsidRDefault="6B756D31" w:rsidP="4078F264">
            <w:pPr>
              <w:spacing w:line="259" w:lineRule="auto"/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lastRenderedPageBreak/>
              <w:drawing>
                <wp:inline distT="0" distB="0" distL="0" distR="0" wp14:anchorId="4BEF012D" wp14:editId="4A01FBEA">
                  <wp:extent cx="1790155" cy="1307211"/>
                  <wp:effectExtent l="0" t="0" r="0" b="0"/>
                  <wp:docPr id="1074633013" name="Picture 1074633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9" t="22395" r="15302" b="5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155" cy="1307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5" w:type="dxa"/>
            <w:shd w:val="clear" w:color="auto" w:fill="D9E2F3" w:themeFill="accent1" w:themeFillTint="33"/>
          </w:tcPr>
          <w:p w14:paraId="5088CAD7" w14:textId="1F9BB634" w:rsidR="603FC519" w:rsidRPr="001D0699" w:rsidRDefault="603FC51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lastRenderedPageBreak/>
              <w:t>Count and Move</w:t>
            </w:r>
          </w:p>
          <w:p w14:paraId="5C3900A2" w14:textId="30728D9F" w:rsidR="603FC519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18">
              <w:r w:rsidR="603FC519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652C5A5D" w14:textId="67398490" w:rsidR="72EA7C80" w:rsidRPr="001D0699" w:rsidRDefault="72EA7C80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64B55562" w14:textId="00D2597C" w:rsidR="72EA7C80" w:rsidRPr="001D0699" w:rsidRDefault="72EA7C80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192975D2" w14:textId="6329B11C" w:rsidR="72EA7C80" w:rsidRPr="001D0699" w:rsidRDefault="51023815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Alligator more/less</w:t>
            </w:r>
          </w:p>
          <w:p w14:paraId="49AA0535" w14:textId="5F841D73" w:rsidR="72EA7C80" w:rsidRPr="001D0699" w:rsidRDefault="4A01FBEA" w:rsidP="72EA7C80">
            <w:pPr>
              <w:spacing w:line="259" w:lineRule="auto"/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F981DAF" wp14:editId="41607562">
                  <wp:extent cx="1685925" cy="1121008"/>
                  <wp:effectExtent l="0" t="0" r="0" b="0"/>
                  <wp:docPr id="241858495" name="Picture 241858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121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1DE258" w14:textId="1C1C3C9B" w:rsidR="72EA7C80" w:rsidRPr="001D0699" w:rsidRDefault="4C6B1835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Alligator </w:t>
            </w:r>
            <w:r w:rsidR="51023815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Song: </w:t>
            </w:r>
          </w:p>
          <w:p w14:paraId="53263A99" w14:textId="1CB24F86" w:rsidR="72EA7C80" w:rsidRPr="001D0699" w:rsidRDefault="001D0699" w:rsidP="73694064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20">
              <w:r w:rsidR="51023815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https://www.youtube.com/watch?v=ka9zbPcqXBI</w:t>
              </w:r>
            </w:hyperlink>
            <w:r w:rsidR="51023815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5A3F018F" w14:textId="2EDA62BF" w:rsidR="72EA7C80" w:rsidRPr="001D0699" w:rsidRDefault="72EA7C80" w:rsidP="73694064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C3F4259" w14:textId="3A04E273" w:rsidR="72EA7C80" w:rsidRPr="001D0699" w:rsidRDefault="36C2B75B" w:rsidP="73694064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Work through the a</w:t>
            </w:r>
            <w:r w:rsidR="51023815" w:rsidRPr="001D0699">
              <w:rPr>
                <w:rFonts w:ascii="Calibri" w:eastAsia="Calibri" w:hAnsi="Calibri" w:cs="Calibri"/>
                <w:sz w:val="16"/>
                <w:szCs w:val="16"/>
              </w:rPr>
              <w:t>ctivit</w:t>
            </w:r>
            <w:r w:rsidR="6616422C" w:rsidRPr="001D0699">
              <w:rPr>
                <w:rFonts w:ascii="Calibri" w:eastAsia="Calibri" w:hAnsi="Calibri" w:cs="Calibri"/>
                <w:sz w:val="16"/>
                <w:szCs w:val="16"/>
              </w:rPr>
              <w:t>ies to explore the concept of more/less</w:t>
            </w:r>
            <w:r w:rsidR="51023815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: </w:t>
            </w:r>
          </w:p>
          <w:p w14:paraId="6C13AD74" w14:textId="3F69D561" w:rsidR="72EA7C80" w:rsidRPr="001D0699" w:rsidRDefault="001D0699" w:rsidP="73694064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hyperlink r:id="rId21">
              <w:r w:rsidR="51023815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http://resources.hwb.wales.gov.uk/VTC/greater_less_than/eng/Introduction/default.htm</w:t>
              </w:r>
            </w:hyperlink>
            <w:r w:rsidR="51023815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 </w:t>
            </w:r>
          </w:p>
          <w:p w14:paraId="40F7ED05" w14:textId="3A6248C0" w:rsidR="72EA7C80" w:rsidRPr="001D0699" w:rsidRDefault="51023815" w:rsidP="72EA7C80">
            <w:pPr>
              <w:spacing w:line="259" w:lineRule="auto"/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</w:t>
            </w:r>
          </w:p>
        </w:tc>
      </w:tr>
      <w:tr w:rsidR="72EA7C80" w:rsidRPr="001D0699" w14:paraId="0807D1CD" w14:textId="77777777" w:rsidTr="001D0699">
        <w:tc>
          <w:tcPr>
            <w:tcW w:w="285" w:type="dxa"/>
            <w:vMerge/>
          </w:tcPr>
          <w:p w14:paraId="67419299" w14:textId="77777777" w:rsidR="004D47DD" w:rsidRPr="001D0699" w:rsidRDefault="004D47DD">
            <w:pPr>
              <w:rPr>
                <w:sz w:val="16"/>
                <w:szCs w:val="16"/>
              </w:rPr>
            </w:pPr>
          </w:p>
        </w:tc>
        <w:tc>
          <w:tcPr>
            <w:tcW w:w="1095" w:type="dxa"/>
            <w:shd w:val="clear" w:color="auto" w:fill="D9E2F3" w:themeFill="accent1" w:themeFillTint="33"/>
          </w:tcPr>
          <w:p w14:paraId="26ECA307" w14:textId="3CA3A868" w:rsidR="1184C41C" w:rsidRPr="001D0699" w:rsidRDefault="1184C41C" w:rsidP="72EA7C80">
            <w:pPr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Place Value</w:t>
            </w:r>
          </w:p>
        </w:tc>
        <w:tc>
          <w:tcPr>
            <w:tcW w:w="2610" w:type="dxa"/>
            <w:shd w:val="clear" w:color="auto" w:fill="D9E2F3" w:themeFill="accent1" w:themeFillTint="33"/>
          </w:tcPr>
          <w:p w14:paraId="500272B6" w14:textId="1F9BB634" w:rsidR="731A783C" w:rsidRPr="001D0699" w:rsidRDefault="731A783C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69E01AF0" w14:textId="30728D9F" w:rsidR="0CA3816A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22">
              <w:r w:rsidR="0CA3816A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20B3AC6E" w14:textId="4CD85C32" w:rsidR="11F73024" w:rsidRPr="001D0699" w:rsidRDefault="11F73024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forwards and backwards to and from 20 and write numbers up to 20.</w:t>
            </w:r>
          </w:p>
          <w:p w14:paraId="5B0DBD8B" w14:textId="3483A14C" w:rsidR="492DD06B" w:rsidRPr="001D0699" w:rsidRDefault="2F9E6D47" w:rsidP="72EA7C80">
            <w:pPr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C778407" wp14:editId="150F2D4C">
                  <wp:extent cx="1167048" cy="714375"/>
                  <wp:effectExtent l="0" t="0" r="0" b="0"/>
                  <wp:docPr id="1489629850" name="Picture 14896298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048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C1E819" w14:textId="6D6F94A1" w:rsidR="06B0531A" w:rsidRPr="001D0699" w:rsidRDefault="06B0531A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Complete the ‘</w:t>
            </w:r>
            <w:r w:rsidR="731A783C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Missing numbers</w:t>
            </w:r>
            <w:r w:rsidR="2672A583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’</w:t>
            </w:r>
            <w:r w:rsidR="731A783C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worksheet</w:t>
            </w:r>
            <w:r w:rsidR="25093B5E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. (attached) Alternatively, draw out your own number line on the ground using chalk or</w:t>
            </w:r>
            <w:r w:rsidR="7BD70DFB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electronically</w:t>
            </w:r>
            <w:r w:rsidR="25093B5E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using the computer. </w:t>
            </w:r>
          </w:p>
        </w:tc>
        <w:tc>
          <w:tcPr>
            <w:tcW w:w="3000" w:type="dxa"/>
            <w:shd w:val="clear" w:color="auto" w:fill="D9E2F3" w:themeFill="accent1" w:themeFillTint="33"/>
          </w:tcPr>
          <w:p w14:paraId="0C774BB2" w14:textId="1F9BB634" w:rsidR="16FFCE17" w:rsidRPr="001D0699" w:rsidRDefault="16FFCE17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79712184" w14:textId="4F450041" w:rsidR="72EA7C80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24">
              <w:r w:rsidR="16FFCE17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4FABCE4C" w14:textId="76FA7D9D" w:rsidR="30F878A7" w:rsidRPr="001D0699" w:rsidRDefault="30F878A7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Work through the ‘</w:t>
            </w:r>
            <w:r w:rsidR="3982BA45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P</w:t>
            </w: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artitioning </w:t>
            </w:r>
            <w:r w:rsidR="07C8F28B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T</w:t>
            </w: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ens and </w:t>
            </w:r>
            <w:r w:rsidR="2CE1A186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O</w:t>
            </w: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nes’ powerpoint </w:t>
            </w:r>
            <w:r w:rsidRPr="001D0699">
              <w:rPr>
                <w:rFonts w:ascii="Calibri" w:eastAsia="Calibri" w:hAnsi="Calibri" w:cs="Calibri"/>
                <w:b/>
                <w:bCs/>
                <w:color w:val="385623" w:themeColor="accent6" w:themeShade="80"/>
                <w:sz w:val="16"/>
                <w:szCs w:val="16"/>
              </w:rPr>
              <w:t>(attached)</w:t>
            </w:r>
          </w:p>
          <w:p w14:paraId="043B8DAA" w14:textId="310A89F0" w:rsidR="72EA7C80" w:rsidRPr="001D0699" w:rsidRDefault="72EA7C80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0934C77D" w14:textId="39C69D4A" w:rsidR="7DAE4581" w:rsidRPr="001D0699" w:rsidRDefault="0E6A77BF" w:rsidP="72EA7C80">
            <w:pPr>
              <w:jc w:val="center"/>
              <w:rPr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Have a go at</w:t>
            </w:r>
            <w:r w:rsidR="41607562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partitioning two-digit numbers</w:t>
            </w:r>
            <w:r w:rsidR="1EFF45EE"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 xml:space="preserve"> – see example below. </w:t>
            </w:r>
            <w:r w:rsidR="58C9F29A"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1C34869" wp14:editId="56A41F68">
                  <wp:extent cx="1164566" cy="1647645"/>
                  <wp:effectExtent l="0" t="0" r="0" b="0"/>
                  <wp:docPr id="1076713084" name="Picture 10767130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7343" cy="165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D9E2F3" w:themeFill="accent1" w:themeFillTint="33"/>
          </w:tcPr>
          <w:p w14:paraId="46BB8A81" w14:textId="1F9BB634" w:rsidR="16FFCE17" w:rsidRPr="001D0699" w:rsidRDefault="16FFCE17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63850D93" w14:textId="79380256" w:rsidR="72EA7C80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26">
              <w:r w:rsidR="16FFCE17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4E0FDC75" w14:textId="55D6A371" w:rsidR="53A4AAF8" w:rsidRPr="001D0699" w:rsidRDefault="53A4AAF8" w:rsidP="72EA7C80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Repeat yesterday’s powerpoint to recap partitioning tens and ones. </w:t>
            </w:r>
          </w:p>
          <w:p w14:paraId="1F1D6AF5" w14:textId="016AAABB" w:rsidR="72EA7C80" w:rsidRPr="001D0699" w:rsidRDefault="72EA7C80" w:rsidP="72EA7C80">
            <w:pPr>
              <w:rPr>
                <w:sz w:val="16"/>
                <w:szCs w:val="16"/>
              </w:rPr>
            </w:pPr>
          </w:p>
          <w:p w14:paraId="6D55EB09" w14:textId="4EADAB03" w:rsidR="790ACD2F" w:rsidRPr="001D0699" w:rsidRDefault="790ACD2F" w:rsidP="72EA7C80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Practice</w:t>
            </w:r>
            <w:r w:rsidR="53A4AAF8" w:rsidRPr="001D0699">
              <w:rPr>
                <w:sz w:val="16"/>
                <w:szCs w:val="16"/>
              </w:rPr>
              <w:t xml:space="preserve"> partitioning some two-digit numbers. </w:t>
            </w:r>
          </w:p>
          <w:p w14:paraId="30C725A2" w14:textId="1A301143" w:rsidR="72EA7C80" w:rsidRPr="001D0699" w:rsidRDefault="72EA7C80" w:rsidP="72EA7C80">
            <w:pPr>
              <w:rPr>
                <w:sz w:val="16"/>
                <w:szCs w:val="16"/>
              </w:rPr>
            </w:pPr>
          </w:p>
          <w:p w14:paraId="4824BC45" w14:textId="48432E06" w:rsidR="2FAABEBA" w:rsidRPr="001D0699" w:rsidRDefault="2FAABEBA" w:rsidP="72EA7C80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Complete the worksheet </w:t>
            </w:r>
            <w:r w:rsidRPr="001D0699">
              <w:rPr>
                <w:b/>
                <w:bCs/>
                <w:sz w:val="16"/>
                <w:szCs w:val="16"/>
              </w:rPr>
              <w:t>attached.</w:t>
            </w:r>
          </w:p>
          <w:p w14:paraId="327A9B07" w14:textId="48432E06" w:rsidR="72EA7C80" w:rsidRPr="001D0699" w:rsidRDefault="72EA7C80" w:rsidP="72EA7C80">
            <w:pPr>
              <w:rPr>
                <w:sz w:val="16"/>
                <w:szCs w:val="16"/>
              </w:rPr>
            </w:pPr>
          </w:p>
          <w:p w14:paraId="240456B5" w14:textId="54AD6978" w:rsidR="2B73DDE1" w:rsidRPr="001D0699" w:rsidRDefault="2B73DDE1" w:rsidP="72EA7C80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Alternatively, select and play some games involving partitioning from the website below:</w:t>
            </w:r>
          </w:p>
          <w:p w14:paraId="7042BABA" w14:textId="0CD96272" w:rsidR="2B73DDE1" w:rsidRPr="001D0699" w:rsidRDefault="001D0699" w:rsidP="72EA7C80">
            <w:pPr>
              <w:rPr>
                <w:sz w:val="16"/>
                <w:szCs w:val="16"/>
              </w:rPr>
            </w:pPr>
            <w:hyperlink r:id="rId27">
              <w:r w:rsidR="2B73DDE1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http://www.ictgames.com/mobilePage/placeValue.html</w:t>
              </w:r>
            </w:hyperlink>
          </w:p>
        </w:tc>
        <w:tc>
          <w:tcPr>
            <w:tcW w:w="2970" w:type="dxa"/>
            <w:shd w:val="clear" w:color="auto" w:fill="D9E2F3" w:themeFill="accent1" w:themeFillTint="33"/>
          </w:tcPr>
          <w:p w14:paraId="219E5455" w14:textId="1F9BB634" w:rsidR="16FFCE17" w:rsidRPr="001D0699" w:rsidRDefault="16FFCE17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55E586E9" w14:textId="50DE8266" w:rsidR="72EA7C80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28">
              <w:r w:rsidR="16FFCE17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6F4438DC" w14:textId="20A5C9AA" w:rsidR="153D3F6B" w:rsidRPr="001D0699" w:rsidRDefault="153D3F6B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Introduction to place value:</w:t>
            </w:r>
          </w:p>
          <w:p w14:paraId="4CD1E621" w14:textId="6A7E3B6B" w:rsidR="153D3F6B" w:rsidRPr="001D0699" w:rsidRDefault="001D0699" w:rsidP="72EA7C80">
            <w:pPr>
              <w:rPr>
                <w:sz w:val="16"/>
                <w:szCs w:val="16"/>
              </w:rPr>
            </w:pPr>
            <w:hyperlink r:id="rId29">
              <w:r w:rsidR="153D3F6B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https://www.youtube.com/watch?v=sepBmoXqYfc</w:t>
              </w:r>
            </w:hyperlink>
            <w:r w:rsidR="153D3F6B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54E1716E" w14:textId="76EC8AEC" w:rsidR="72EA7C80" w:rsidRPr="001D0699" w:rsidRDefault="72EA7C80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0E25692" w14:textId="0EED054E" w:rsidR="153D3F6B" w:rsidRPr="001D0699" w:rsidRDefault="153D3F6B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Practice making different numbers using the place value cards </w:t>
            </w:r>
          </w:p>
          <w:p w14:paraId="7A42EEC4" w14:textId="7BD02475" w:rsidR="153D3F6B" w:rsidRPr="001D0699" w:rsidRDefault="001D0699" w:rsidP="72EA7C80">
            <w:pPr>
              <w:rPr>
                <w:sz w:val="16"/>
                <w:szCs w:val="16"/>
              </w:rPr>
            </w:pPr>
            <w:hyperlink r:id="rId30">
              <w:r w:rsidR="153D3F6B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http://www.communication4all.co.uk/Numeracy/Place%20value%20cards.pdf</w:t>
              </w:r>
            </w:hyperlink>
            <w:r w:rsidR="153D3F6B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 </w:t>
            </w:r>
          </w:p>
          <w:p w14:paraId="37F753F0" w14:textId="761EE045" w:rsidR="153D3F6B" w:rsidRPr="001D0699" w:rsidRDefault="153D3F6B" w:rsidP="72EA7C80">
            <w:pPr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E922B92" wp14:editId="6DC239C2">
                  <wp:extent cx="1371600" cy="733120"/>
                  <wp:effectExtent l="0" t="0" r="0" b="0"/>
                  <wp:docPr id="807819553" name="Picture 807819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13" b="24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506" cy="735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CC6AF4" w14:textId="761EE045" w:rsidR="760D262C" w:rsidRPr="001D0699" w:rsidRDefault="760D262C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Interactive place value cards to make numbers:</w:t>
            </w:r>
          </w:p>
          <w:p w14:paraId="2DF0FA71" w14:textId="44B58D54" w:rsidR="760D262C" w:rsidRPr="001D0699" w:rsidRDefault="001D0699" w:rsidP="72EA7C80">
            <w:pPr>
              <w:rPr>
                <w:sz w:val="16"/>
                <w:szCs w:val="16"/>
              </w:rPr>
            </w:pPr>
            <w:hyperlink r:id="rId32">
              <w:r w:rsidR="760D262C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http://www.ictgames.com/mobilePage/arrowCards/index.html</w:t>
              </w:r>
            </w:hyperlink>
          </w:p>
        </w:tc>
        <w:tc>
          <w:tcPr>
            <w:tcW w:w="2805" w:type="dxa"/>
            <w:shd w:val="clear" w:color="auto" w:fill="D9E2F3" w:themeFill="accent1" w:themeFillTint="33"/>
          </w:tcPr>
          <w:p w14:paraId="49A18EBB" w14:textId="1F9BB634" w:rsidR="16FFCE17" w:rsidRPr="001D0699" w:rsidRDefault="16FFCE17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Count and Move</w:t>
            </w:r>
          </w:p>
          <w:p w14:paraId="64DDED53" w14:textId="6352982C" w:rsidR="72EA7C80" w:rsidRPr="001D0699" w:rsidRDefault="001D0699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hyperlink r:id="rId33">
              <w:r w:rsidR="16FFCE17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https://www.youtube.com/watch?v=Aq4UAss33qA</w:t>
              </w:r>
            </w:hyperlink>
          </w:p>
          <w:p w14:paraId="50A8ADB8" w14:textId="29CB1276" w:rsidR="32DEA866" w:rsidRPr="001D0699" w:rsidRDefault="32DEA866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Interactive games involving partitioning and use of place value:</w:t>
            </w:r>
          </w:p>
          <w:p w14:paraId="4C460D08" w14:textId="3E63A151" w:rsidR="72EA7C80" w:rsidRPr="001D0699" w:rsidRDefault="72EA7C80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</w:p>
          <w:p w14:paraId="24C2ECD1" w14:textId="6C7B568D" w:rsidR="32DEA866" w:rsidRPr="001D0699" w:rsidRDefault="32DEA866" w:rsidP="72EA7C80">
            <w:pPr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385623" w:themeColor="accent6" w:themeShade="80"/>
                <w:sz w:val="16"/>
                <w:szCs w:val="16"/>
              </w:rPr>
              <w:t>Shark numbers:</w:t>
            </w:r>
          </w:p>
          <w:p w14:paraId="3AD106F7" w14:textId="073EFA08" w:rsidR="32DEA866" w:rsidRPr="001D0699" w:rsidRDefault="001D0699" w:rsidP="72EA7C80">
            <w:pPr>
              <w:rPr>
                <w:sz w:val="16"/>
                <w:szCs w:val="16"/>
              </w:rPr>
            </w:pPr>
            <w:hyperlink r:id="rId34">
              <w:r w:rsidR="32DEA866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http://www.ictgames.com/sharkNumbers/mobile/index.html</w:t>
              </w:r>
            </w:hyperlink>
            <w:r w:rsidR="32DEA866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6AF945DF" w14:textId="073EFA08" w:rsidR="72EA7C80" w:rsidRPr="001D0699" w:rsidRDefault="72EA7C80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17E67B26" w14:textId="55382690" w:rsidR="21601E38" w:rsidRPr="001D0699" w:rsidRDefault="21601E38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A selection of place value games to choose from: </w:t>
            </w:r>
          </w:p>
          <w:p w14:paraId="28044D4B" w14:textId="7CB235A6" w:rsidR="21601E38" w:rsidRPr="001D0699" w:rsidRDefault="001D0699" w:rsidP="72EA7C80">
            <w:pPr>
              <w:rPr>
                <w:sz w:val="16"/>
                <w:szCs w:val="16"/>
              </w:rPr>
            </w:pPr>
            <w:hyperlink r:id="rId35">
              <w:r w:rsidR="21601E38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http://www.ictgames.com/mobilePage/placeValue.html</w:t>
              </w:r>
            </w:hyperlink>
          </w:p>
          <w:p w14:paraId="708A589D" w14:textId="7CB235A6" w:rsidR="72EA7C80" w:rsidRPr="001D0699" w:rsidRDefault="72EA7C80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01D136B9" w14:textId="26DE9137" w:rsidR="19E6E239" w:rsidRPr="001D0699" w:rsidRDefault="19E6E239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More place value games to explore:</w:t>
            </w:r>
          </w:p>
          <w:p w14:paraId="4352DA49" w14:textId="26DE9137" w:rsidR="19E6E239" w:rsidRPr="001D0699" w:rsidRDefault="001D0699" w:rsidP="72EA7C80">
            <w:pPr>
              <w:rPr>
                <w:sz w:val="16"/>
                <w:szCs w:val="16"/>
              </w:rPr>
            </w:pPr>
            <w:hyperlink r:id="rId36">
              <w:r w:rsidR="19E6E239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https://www.topmarks.co.uk/maths-games/7-11-years/place-value</w:t>
              </w:r>
            </w:hyperlink>
            <w:r w:rsidR="19E6E239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</w:tc>
      </w:tr>
      <w:tr w:rsidR="760696CA" w:rsidRPr="001D0699" w14:paraId="1957A13D" w14:textId="77777777" w:rsidTr="001D0699">
        <w:trPr>
          <w:trHeight w:val="557"/>
        </w:trPr>
        <w:tc>
          <w:tcPr>
            <w:tcW w:w="1380" w:type="dxa"/>
            <w:gridSpan w:val="2"/>
            <w:shd w:val="clear" w:color="auto" w:fill="E2EFD9" w:themeFill="accent6" w:themeFillTint="33"/>
          </w:tcPr>
          <w:p w14:paraId="7648A108" w14:textId="569A2D87" w:rsidR="5D4BCF7B" w:rsidRPr="001D0699" w:rsidRDefault="7E5305F4" w:rsidP="26C057CF">
            <w:pPr>
              <w:spacing w:line="259" w:lineRule="auto"/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Wider Curriculum</w:t>
            </w:r>
          </w:p>
        </w:tc>
        <w:tc>
          <w:tcPr>
            <w:tcW w:w="2610" w:type="dxa"/>
            <w:shd w:val="clear" w:color="auto" w:fill="E2EFD9" w:themeFill="accent6" w:themeFillTint="33"/>
          </w:tcPr>
          <w:p w14:paraId="7C325E39" w14:textId="3CC1B1DD" w:rsidR="760696CA" w:rsidRPr="001D0699" w:rsidRDefault="65CCBCA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Art</w:t>
            </w:r>
          </w:p>
          <w:p w14:paraId="256E98C9" w14:textId="31DE0B30" w:rsidR="442C6EBC" w:rsidRPr="001D0699" w:rsidRDefault="442C6EBC" w:rsidP="759D1D80">
            <w:pPr>
              <w:jc w:val="center"/>
              <w:rPr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Impressionism </w:t>
            </w:r>
          </w:p>
          <w:p w14:paraId="6D66342E" w14:textId="50E5804A" w:rsidR="760696CA" w:rsidRPr="001D0699" w:rsidRDefault="274E89E1" w:rsidP="1E412048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Please look </w:t>
            </w:r>
            <w:r w:rsidR="4350FFEE" w:rsidRPr="001D0699">
              <w:rPr>
                <w:sz w:val="16"/>
                <w:szCs w:val="16"/>
              </w:rPr>
              <w:t>at the</w:t>
            </w:r>
            <w:r w:rsidR="0C87402D" w:rsidRPr="001D0699">
              <w:rPr>
                <w:sz w:val="16"/>
                <w:szCs w:val="16"/>
              </w:rPr>
              <w:t xml:space="preserve"> </w:t>
            </w:r>
            <w:r w:rsidR="4350FFEE" w:rsidRPr="001D0699">
              <w:rPr>
                <w:sz w:val="16"/>
                <w:szCs w:val="16"/>
              </w:rPr>
              <w:t>painting</w:t>
            </w:r>
            <w:r w:rsidR="45488073" w:rsidRPr="001D0699">
              <w:rPr>
                <w:sz w:val="16"/>
                <w:szCs w:val="16"/>
              </w:rPr>
              <w:t xml:space="preserve"> </w:t>
            </w:r>
          </w:p>
          <w:p w14:paraId="3BBDC730" w14:textId="5901B255" w:rsidR="760696CA" w:rsidRPr="001D0699" w:rsidRDefault="4F60C66A" w:rsidP="1E412048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“Starry Night Over the Rhone” by Van Gogh. </w:t>
            </w:r>
          </w:p>
          <w:p w14:paraId="15057309" w14:textId="74B0BD91" w:rsidR="760696CA" w:rsidRPr="001D0699" w:rsidRDefault="6A623367" w:rsidP="1E412048">
            <w:pPr>
              <w:jc w:val="center"/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E02F5F3" wp14:editId="697154FC">
                  <wp:extent cx="1390650" cy="927100"/>
                  <wp:effectExtent l="0" t="0" r="0" b="0"/>
                  <wp:docPr id="1618752389" name="Picture 16187523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E643A7" w14:textId="0CC0A3B5" w:rsidR="760696CA" w:rsidRPr="001D0699" w:rsidRDefault="35556752" w:rsidP="1E412048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Talk about what you can see in the picture, the colours used and encourage your child to express an opinion (e.g. like/don’t like). </w:t>
            </w:r>
          </w:p>
          <w:p w14:paraId="185E1632" w14:textId="2815FD46" w:rsidR="760696CA" w:rsidRPr="001D0699" w:rsidRDefault="35556752" w:rsidP="1E412048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Encourage your child to create their own interpretation of the painting using their choice of art material available at home.</w:t>
            </w:r>
          </w:p>
          <w:p w14:paraId="3A8AB21E" w14:textId="1A647B5E" w:rsidR="760696CA" w:rsidRPr="001D0699" w:rsidRDefault="760696CA" w:rsidP="1E41204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00" w:type="dxa"/>
            <w:shd w:val="clear" w:color="auto" w:fill="E2EFD9" w:themeFill="accent6" w:themeFillTint="33"/>
          </w:tcPr>
          <w:p w14:paraId="68F8B4C1" w14:textId="2454C6F7" w:rsidR="760696CA" w:rsidRPr="001D0699" w:rsidRDefault="65CCBCA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Science</w:t>
            </w:r>
          </w:p>
          <w:p w14:paraId="0EBA9CD9" w14:textId="1748E872" w:rsidR="760696CA" w:rsidRPr="001D0699" w:rsidRDefault="22990290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>Motion in the Ocean</w:t>
            </w:r>
          </w:p>
          <w:p w14:paraId="693086F5" w14:textId="5A88D25F" w:rsidR="760696CA" w:rsidRPr="001D0699" w:rsidRDefault="592A7EFE" w:rsidP="1E412048">
            <w:pPr>
              <w:spacing w:line="276" w:lineRule="auto"/>
              <w:rPr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Pupils will explore and identify endangered marine species.</w:t>
            </w:r>
          </w:p>
          <w:p w14:paraId="2CC60C00" w14:textId="40728572" w:rsidR="760696CA" w:rsidRPr="001D0699" w:rsidRDefault="2970EEB5" w:rsidP="1E412048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Pupils will learn about </w:t>
            </w:r>
            <w:r w:rsidR="77C250D4" w:rsidRPr="001D0699">
              <w:rPr>
                <w:rFonts w:ascii="Calibri" w:eastAsia="Calibri" w:hAnsi="Calibri" w:cs="Calibri"/>
                <w:sz w:val="16"/>
                <w:szCs w:val="16"/>
              </w:rPr>
              <w:t>marine conservation</w:t>
            </w:r>
          </w:p>
          <w:p w14:paraId="456F6B44" w14:textId="451C0B59" w:rsidR="760696CA" w:rsidRPr="001D0699" w:rsidRDefault="0395D956" w:rsidP="1E412048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Watch the following short video clips.</w:t>
            </w:r>
          </w:p>
          <w:p w14:paraId="7AF1A8CD" w14:textId="4FC69E25" w:rsidR="760696CA" w:rsidRPr="001D0699" w:rsidRDefault="77C250D4" w:rsidP="1E412048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Keeping Plastic out of the sea</w:t>
            </w:r>
          </w:p>
          <w:p w14:paraId="58E43AEE" w14:textId="049248E0" w:rsidR="760696CA" w:rsidRPr="001D0699" w:rsidRDefault="001D0699" w:rsidP="1E412048">
            <w:pPr>
              <w:spacing w:line="276" w:lineRule="auto"/>
              <w:rPr>
                <w:sz w:val="16"/>
                <w:szCs w:val="16"/>
              </w:rPr>
            </w:pPr>
            <w:hyperlink r:id="rId38">
              <w:r w:rsidR="77C250D4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https://youtu.be/HQTUWK7CM-Y</w:t>
              </w:r>
            </w:hyperlink>
          </w:p>
          <w:p w14:paraId="1DA74A74" w14:textId="02DF5656" w:rsidR="760696CA" w:rsidRPr="001D0699" w:rsidRDefault="001D0699" w:rsidP="1E412048">
            <w:pPr>
              <w:spacing w:line="276" w:lineRule="auto"/>
              <w:rPr>
                <w:sz w:val="16"/>
                <w:szCs w:val="16"/>
              </w:rPr>
            </w:pPr>
            <w:hyperlink r:id="rId39">
              <w:r w:rsidR="13AD5A53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https://youtu.be/xFPoIU5iiYQ</w:t>
              </w:r>
            </w:hyperlink>
          </w:p>
          <w:p w14:paraId="1CB927F8" w14:textId="24569872" w:rsidR="760696CA" w:rsidRPr="001D0699" w:rsidRDefault="13AD5A53" w:rsidP="1E412048">
            <w:pPr>
              <w:spacing w:line="276" w:lineRule="auto"/>
              <w:rPr>
                <w:rFonts w:ascii="Calibri" w:eastAsia="Calibri" w:hAnsi="Calibri" w:cs="Calibri"/>
                <w:b/>
                <w:bCs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 Whales Tale – Hope Works</w:t>
            </w:r>
          </w:p>
          <w:p w14:paraId="5E065EA8" w14:textId="103AF932" w:rsidR="760696CA" w:rsidRPr="001D0699" w:rsidRDefault="1CA6620D" w:rsidP="1E412048">
            <w:pPr>
              <w:spacing w:line="276" w:lineRule="auto"/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492486A1" wp14:editId="07A47D32">
                  <wp:extent cx="1475117" cy="963570"/>
                  <wp:effectExtent l="0" t="0" r="0" b="8255"/>
                  <wp:docPr id="958628535" name="Picture 958628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9" t="16190" r="30687" b="104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619" cy="965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15BA95" w14:textId="2484767C" w:rsidR="760696CA" w:rsidRPr="001D0699" w:rsidRDefault="4F3E447C" w:rsidP="1E412048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Do some further research to see what other issues affect our marine life and oceans. </w:t>
            </w:r>
          </w:p>
          <w:p w14:paraId="4FB5BE07" w14:textId="0847B47D" w:rsidR="760696CA" w:rsidRPr="001D0699" w:rsidRDefault="4F3E447C" w:rsidP="612E7BA9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Why not make a poster to highlight some of the key issues. Cut out images from magazines to show the types of products that end up in the sea. </w:t>
            </w:r>
            <w:proofErr w:type="gramStart"/>
            <w:r w:rsidRPr="001D0699">
              <w:rPr>
                <w:rFonts w:ascii="Calibri" w:eastAsia="Calibri" w:hAnsi="Calibri" w:cs="Calibri"/>
                <w:sz w:val="16"/>
                <w:szCs w:val="16"/>
              </w:rPr>
              <w:t>Or</w:t>
            </w:r>
            <w:proofErr w:type="gramEnd"/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a poster to promote caring</w:t>
            </w:r>
            <w:r w:rsidR="6313484B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for our oceans and marine life.</w:t>
            </w:r>
          </w:p>
        </w:tc>
        <w:tc>
          <w:tcPr>
            <w:tcW w:w="2745" w:type="dxa"/>
            <w:shd w:val="clear" w:color="auto" w:fill="E2EFD9" w:themeFill="accent6" w:themeFillTint="33"/>
          </w:tcPr>
          <w:p w14:paraId="59E8F803" w14:textId="2C8CC3D8" w:rsidR="760696CA" w:rsidRPr="001D0699" w:rsidRDefault="499F8B4B" w:rsidP="26C057CF">
            <w:pPr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PSHE: </w:t>
            </w:r>
          </w:p>
          <w:p w14:paraId="57655C5E" w14:textId="3BE6A289" w:rsidR="760696CA" w:rsidRPr="001D0699" w:rsidRDefault="3B82DD09" w:rsidP="759D1D80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Activities to Promote Positive Mental Health and Well-Being</w:t>
            </w:r>
          </w:p>
          <w:p w14:paraId="17825BFF" w14:textId="03D335A1" w:rsidR="760696CA" w:rsidRPr="001D0699" w:rsidRDefault="760696CA" w:rsidP="1E412048">
            <w:pPr>
              <w:rPr>
                <w:sz w:val="16"/>
                <w:szCs w:val="16"/>
              </w:rPr>
            </w:pPr>
          </w:p>
          <w:p w14:paraId="1496F274" w14:textId="51F38607" w:rsidR="760696CA" w:rsidRPr="001D0699" w:rsidRDefault="7B13508C" w:rsidP="1E412048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Select some activities from Dr Amber Owen’s Mindfulness Activity Selection. </w:t>
            </w:r>
          </w:p>
          <w:p w14:paraId="0AEE16CC" w14:textId="6013C76C" w:rsidR="760696CA" w:rsidRPr="001D0699" w:rsidRDefault="760696CA" w:rsidP="1E412048">
            <w:pPr>
              <w:rPr>
                <w:sz w:val="16"/>
                <w:szCs w:val="16"/>
              </w:rPr>
            </w:pPr>
          </w:p>
          <w:p w14:paraId="7AD9AF06" w14:textId="683B850C" w:rsidR="760696CA" w:rsidRPr="001D0699" w:rsidRDefault="001D0699" w:rsidP="1E412048">
            <w:pPr>
              <w:rPr>
                <w:sz w:val="16"/>
                <w:szCs w:val="16"/>
              </w:rPr>
            </w:pPr>
            <w:hyperlink r:id="rId41">
              <w:r w:rsidR="7B13508C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https://alderhey.nhs.uk/application/files/9815/8515/7280/Mindfulness_activities_for_kids.pdf</w:t>
              </w:r>
            </w:hyperlink>
          </w:p>
          <w:p w14:paraId="22EBEB86" w14:textId="490E0466" w:rsidR="760696CA" w:rsidRPr="001D0699" w:rsidRDefault="760696CA" w:rsidP="1E412048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AF2F03F" w14:textId="3150270F" w:rsidR="760696CA" w:rsidRPr="001D0699" w:rsidRDefault="05124436" w:rsidP="1E412048">
            <w:pPr>
              <w:rPr>
                <w:sz w:val="16"/>
                <w:szCs w:val="16"/>
              </w:rPr>
            </w:pPr>
            <w:r w:rsidRPr="001D0699">
              <w:rPr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C21AF69" wp14:editId="7C424AB0">
                  <wp:extent cx="1565813" cy="1523031"/>
                  <wp:effectExtent l="0" t="0" r="0" b="0"/>
                  <wp:docPr id="297214575" name="Picture 297214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813" cy="1523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0" w:type="dxa"/>
            <w:shd w:val="clear" w:color="auto" w:fill="E2EFD9" w:themeFill="accent6" w:themeFillTint="33"/>
          </w:tcPr>
          <w:p w14:paraId="7373CCBC" w14:textId="7980ED72" w:rsidR="760696CA" w:rsidRPr="001D0699" w:rsidRDefault="12CA924A" w:rsidP="72EA7C80">
            <w:pPr>
              <w:spacing w:beforeAutospacing="1"/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DT</w:t>
            </w:r>
            <w:r w:rsidR="7EAC64B0" w:rsidRPr="001D0699">
              <w:rPr>
                <w:sz w:val="16"/>
                <w:szCs w:val="16"/>
              </w:rPr>
              <w:t xml:space="preserve"> </w:t>
            </w:r>
            <w:r w:rsidRPr="001D0699">
              <w:rPr>
                <w:sz w:val="16"/>
                <w:szCs w:val="16"/>
              </w:rPr>
              <w:t>/</w:t>
            </w:r>
            <w:r w:rsidR="77B26B08" w:rsidRPr="001D0699">
              <w:rPr>
                <w:sz w:val="16"/>
                <w:szCs w:val="16"/>
              </w:rPr>
              <w:t xml:space="preserve"> </w:t>
            </w:r>
            <w:r w:rsidRPr="001D0699">
              <w:rPr>
                <w:sz w:val="16"/>
                <w:szCs w:val="16"/>
              </w:rPr>
              <w:t>Food Tech</w:t>
            </w:r>
          </w:p>
          <w:p w14:paraId="370E82DD" w14:textId="45E45A39" w:rsidR="760696CA" w:rsidRPr="001D0699" w:rsidRDefault="1F643F70" w:rsidP="72EA7C80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Topic:</w:t>
            </w:r>
          </w:p>
          <w:p w14:paraId="018D8773" w14:textId="00A60DD5" w:rsidR="72EA7C80" w:rsidRPr="001D0699" w:rsidRDefault="1F643F70" w:rsidP="6E22E36A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To make foods connected to the sea, rivers or water.  You might like to try one of the following: </w:t>
            </w:r>
          </w:p>
          <w:p w14:paraId="2F2F042C" w14:textId="12829222" w:rsidR="760696CA" w:rsidRPr="001D0699" w:rsidRDefault="1F643F70" w:rsidP="72EA7C80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Tuna mayo sandwich</w:t>
            </w:r>
          </w:p>
          <w:p w14:paraId="157924C8" w14:textId="319D3667" w:rsidR="760696CA" w:rsidRPr="001D0699" w:rsidRDefault="1F643F70" w:rsidP="72EA7C80">
            <w:pPr>
              <w:pStyle w:val="ListParagraph"/>
              <w:numPr>
                <w:ilvl w:val="0"/>
                <w:numId w:val="12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Sesame prawn toast</w:t>
            </w:r>
          </w:p>
          <w:p w14:paraId="624C8CD2" w14:textId="1EB0CD4C" w:rsidR="72EA7C80" w:rsidRPr="001D0699" w:rsidRDefault="001D0699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  <w:hyperlink r:id="rId43">
              <w:r w:rsidR="1F643F70" w:rsidRPr="001D069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https://www.bbcgoodfood.com/recipes/sesame-prawn-toast</w:t>
              </w:r>
            </w:hyperlink>
          </w:p>
          <w:p w14:paraId="61D50DAA" w14:textId="0C996D34" w:rsidR="760696CA" w:rsidRPr="001D0699" w:rsidRDefault="1F643F70" w:rsidP="72EA7C80">
            <w:pPr>
              <w:pStyle w:val="ListParagraph"/>
              <w:numPr>
                <w:ilvl w:val="0"/>
                <w:numId w:val="11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Fish cakes</w:t>
            </w:r>
          </w:p>
          <w:p w14:paraId="130E5686" w14:textId="1C894975" w:rsidR="72EA7C80" w:rsidRPr="001D0699" w:rsidRDefault="001D0699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  <w:hyperlink r:id="rId44">
              <w:r w:rsidR="1F643F70" w:rsidRPr="001D069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https://www.bbc.co.uk/food/recipes/easy_kids_fishcakes_70996</w:t>
              </w:r>
            </w:hyperlink>
          </w:p>
          <w:p w14:paraId="5989FF2A" w14:textId="0187FDAC" w:rsidR="760696CA" w:rsidRPr="001D0699" w:rsidRDefault="1F643F70" w:rsidP="72EA7C80">
            <w:pPr>
              <w:pStyle w:val="ListParagraph"/>
              <w:numPr>
                <w:ilvl w:val="0"/>
                <w:numId w:val="10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Fish fingers</w:t>
            </w:r>
          </w:p>
          <w:p w14:paraId="3C4B91F9" w14:textId="47D74F95" w:rsidR="72EA7C80" w:rsidRPr="001D0699" w:rsidRDefault="1F643F70" w:rsidP="72EA7C80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color w:val="0070C0"/>
                <w:sz w:val="16"/>
                <w:szCs w:val="16"/>
                <w:u w:val="single"/>
              </w:rPr>
              <w:t>h</w:t>
            </w:r>
            <w:hyperlink r:id="rId45">
              <w:r w:rsidRPr="001D0699">
                <w:rPr>
                  <w:rStyle w:val="Hyperlink"/>
                  <w:rFonts w:ascii="Calibri" w:eastAsia="Calibri" w:hAnsi="Calibri" w:cs="Calibri"/>
                  <w:color w:val="0070C0"/>
                  <w:sz w:val="16"/>
                  <w:szCs w:val="16"/>
                </w:rPr>
                <w:t>ttps</w:t>
              </w:r>
              <w:r w:rsidRPr="001D069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://www.kidspot.com.au/kitchen/recipes/healthy-fish-fingers-recipe/x0oepe2r?r=collection/seafoodrecipes&amp;c=iua0ofqr/Seafood%20recipes</w:t>
              </w:r>
            </w:hyperlink>
          </w:p>
          <w:p w14:paraId="2CBBBDE2" w14:textId="45F97F33" w:rsidR="760696CA" w:rsidRPr="001D0699" w:rsidRDefault="1F643F70" w:rsidP="72EA7C80">
            <w:pPr>
              <w:pStyle w:val="ListParagraph"/>
              <w:numPr>
                <w:ilvl w:val="0"/>
                <w:numId w:val="8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Tuna Pasta Bake</w:t>
            </w:r>
          </w:p>
          <w:p w14:paraId="2C9A2EC8" w14:textId="7C24717D" w:rsidR="760696CA" w:rsidRPr="001D0699" w:rsidRDefault="001D0699" w:rsidP="72EA7C80">
            <w:pPr>
              <w:rPr>
                <w:rFonts w:eastAsiaTheme="minorEastAsia"/>
                <w:sz w:val="16"/>
                <w:szCs w:val="16"/>
              </w:rPr>
            </w:pPr>
            <w:hyperlink r:id="rId46">
              <w:r w:rsidR="1F643F70" w:rsidRPr="001D069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https://www.bbcgoodfood.com/recipes/tuna-sundried-tomato-pasta-bake</w:t>
              </w:r>
            </w:hyperlink>
          </w:p>
          <w:p w14:paraId="25DD04E2" w14:textId="363BC5F4" w:rsidR="760696CA" w:rsidRPr="001D0699" w:rsidRDefault="52CCF5D9" w:rsidP="72EA7C80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Prawn Cocktail</w:t>
            </w:r>
          </w:p>
          <w:p w14:paraId="5113D7A0" w14:textId="5AAABE74" w:rsidR="760696CA" w:rsidRPr="001D0699" w:rsidRDefault="001D0699" w:rsidP="72EA7C80">
            <w:pPr>
              <w:rPr>
                <w:rFonts w:ascii="Calibri" w:eastAsia="Calibri" w:hAnsi="Calibri" w:cs="Calibri"/>
                <w:color w:val="0563C1"/>
                <w:sz w:val="16"/>
                <w:szCs w:val="16"/>
                <w:u w:val="single"/>
              </w:rPr>
            </w:pPr>
            <w:hyperlink r:id="rId47">
              <w:r w:rsidR="2F184934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https://www.eatsamazing.co.uk/seasonal-fun-food/christmas/easy-prawn-cocktail-recipe</w:t>
              </w:r>
            </w:hyperlink>
          </w:p>
          <w:p w14:paraId="649E26A3" w14:textId="5C28DA43" w:rsidR="760696CA" w:rsidRPr="001D0699" w:rsidRDefault="33905BDC" w:rsidP="72EA7C80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Prawn Tempura</w:t>
            </w:r>
          </w:p>
          <w:p w14:paraId="15720D35" w14:textId="73A0DC34" w:rsidR="760696CA" w:rsidRPr="001D0699" w:rsidRDefault="001D0699" w:rsidP="72EA7C80">
            <w:pPr>
              <w:rPr>
                <w:sz w:val="16"/>
                <w:szCs w:val="16"/>
              </w:rPr>
            </w:pPr>
            <w:hyperlink r:id="rId48">
              <w:r w:rsidR="33905BDC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https://www.netmums.com/recipes/prawn-tempura</w:t>
              </w:r>
            </w:hyperlink>
          </w:p>
          <w:p w14:paraId="4124D522" w14:textId="26150D29" w:rsidR="760696CA" w:rsidRPr="001D0699" w:rsidRDefault="33905BDC" w:rsidP="72EA7C80">
            <w:pPr>
              <w:pStyle w:val="ListParagraph"/>
              <w:numPr>
                <w:ilvl w:val="0"/>
                <w:numId w:val="1"/>
              </w:numPr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Fish Nuggets</w:t>
            </w:r>
          </w:p>
          <w:p w14:paraId="002ACF4B" w14:textId="7AF07B47" w:rsidR="760696CA" w:rsidRPr="001D0699" w:rsidRDefault="001D0699" w:rsidP="72EA7C80">
            <w:pPr>
              <w:rPr>
                <w:sz w:val="16"/>
                <w:szCs w:val="16"/>
              </w:rPr>
            </w:pPr>
            <w:hyperlink r:id="rId49">
              <w:r w:rsidR="18A0251E"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https://www.tasteofhome.com/recipes/oven-fried-fish-nuggets/</w:t>
              </w:r>
            </w:hyperlink>
          </w:p>
        </w:tc>
        <w:tc>
          <w:tcPr>
            <w:tcW w:w="2805" w:type="dxa"/>
            <w:shd w:val="clear" w:color="auto" w:fill="E2EFD9" w:themeFill="accent6" w:themeFillTint="33"/>
          </w:tcPr>
          <w:p w14:paraId="73CEB65E" w14:textId="4BDD83EF" w:rsidR="760696CA" w:rsidRPr="001D0699" w:rsidRDefault="12CA924A" w:rsidP="72EA7C80">
            <w:pPr>
              <w:spacing w:beforeAutospacing="1"/>
              <w:jc w:val="center"/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>Music</w:t>
            </w:r>
          </w:p>
          <w:p w14:paraId="2CC87B2F" w14:textId="1D2F09DE" w:rsidR="760696CA" w:rsidRPr="001D0699" w:rsidRDefault="7DC1A307" w:rsidP="72EA7C80">
            <w:pPr>
              <w:spacing w:beforeAutospacing="1"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>Listening</w:t>
            </w: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: Encourage your child to listen to a variety of music with a water theme and encourage them to describe what they hear in simple terms. </w:t>
            </w:r>
          </w:p>
          <w:p w14:paraId="177DC955" w14:textId="2CB2103D" w:rsidR="760696CA" w:rsidRPr="001D0699" w:rsidRDefault="7DC1A307" w:rsidP="72EA7C80">
            <w:pPr>
              <w:pStyle w:val="ListParagraph"/>
              <w:numPr>
                <w:ilvl w:val="0"/>
                <w:numId w:val="13"/>
              </w:numPr>
              <w:spacing w:beforeAutospacing="1" w:after="160"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Water Music by Handel</w:t>
            </w:r>
          </w:p>
          <w:p w14:paraId="3AE5BD14" w14:textId="3A096FB0" w:rsidR="760696CA" w:rsidRPr="001D0699" w:rsidRDefault="7DC1A307" w:rsidP="72EA7C80">
            <w:pPr>
              <w:pStyle w:val="ListParagraph"/>
              <w:numPr>
                <w:ilvl w:val="0"/>
                <w:numId w:val="13"/>
              </w:numPr>
              <w:spacing w:beforeAutospacing="1" w:after="160"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The Sea by Debussy</w:t>
            </w:r>
          </w:p>
          <w:p w14:paraId="39494453" w14:textId="62EB9604" w:rsidR="760696CA" w:rsidRPr="001D0699" w:rsidRDefault="7DC1A307" w:rsidP="72EA7C80">
            <w:pPr>
              <w:pStyle w:val="ListParagraph"/>
              <w:numPr>
                <w:ilvl w:val="0"/>
                <w:numId w:val="13"/>
              </w:numPr>
              <w:spacing w:beforeAutospacing="1" w:after="160"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The </w:t>
            </w:r>
            <w:proofErr w:type="spellStart"/>
            <w:r w:rsidRPr="001D0699">
              <w:rPr>
                <w:rFonts w:ascii="Calibri" w:eastAsia="Calibri" w:hAnsi="Calibri" w:cs="Calibri"/>
                <w:sz w:val="16"/>
                <w:szCs w:val="16"/>
              </w:rPr>
              <w:t>Moldau</w:t>
            </w:r>
            <w:proofErr w:type="spellEnd"/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by Smetana</w:t>
            </w:r>
          </w:p>
          <w:p w14:paraId="63FCCFA5" w14:textId="40880D1A" w:rsidR="760696CA" w:rsidRPr="001D0699" w:rsidRDefault="7DC1A307" w:rsidP="72EA7C80">
            <w:pPr>
              <w:pStyle w:val="ListParagraph"/>
              <w:numPr>
                <w:ilvl w:val="0"/>
                <w:numId w:val="13"/>
              </w:numPr>
              <w:spacing w:beforeAutospacing="1" w:after="160"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Spring Waters by </w:t>
            </w:r>
            <w:proofErr w:type="spellStart"/>
            <w:r w:rsidRPr="001D0699">
              <w:rPr>
                <w:rFonts w:ascii="Calibri" w:eastAsia="Calibri" w:hAnsi="Calibri" w:cs="Calibri"/>
                <w:sz w:val="16"/>
                <w:szCs w:val="16"/>
              </w:rPr>
              <w:t>Rachaninoff</w:t>
            </w:r>
            <w:proofErr w:type="spellEnd"/>
          </w:p>
          <w:p w14:paraId="4015D03E" w14:textId="7555E20E" w:rsidR="760696CA" w:rsidRPr="001D0699" w:rsidRDefault="7DC1A307" w:rsidP="72EA7C80">
            <w:pPr>
              <w:pStyle w:val="ListParagraph"/>
              <w:numPr>
                <w:ilvl w:val="0"/>
                <w:numId w:val="13"/>
              </w:numPr>
              <w:spacing w:beforeAutospacing="1" w:after="160"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The River by Schubert</w:t>
            </w:r>
          </w:p>
          <w:p w14:paraId="22B71031" w14:textId="1241579A" w:rsidR="760696CA" w:rsidRPr="001D0699" w:rsidRDefault="7DC1A307" w:rsidP="001D0699">
            <w:pPr>
              <w:pStyle w:val="ListParagraph"/>
              <w:numPr>
                <w:ilvl w:val="0"/>
                <w:numId w:val="13"/>
              </w:numPr>
              <w:spacing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Still Waters by Tony Banks</w:t>
            </w:r>
          </w:p>
          <w:p w14:paraId="138E690A" w14:textId="12D7BAA9" w:rsidR="760696CA" w:rsidRPr="001D0699" w:rsidRDefault="7DC1A307" w:rsidP="001D0699">
            <w:pPr>
              <w:pStyle w:val="ListParagraph"/>
              <w:numPr>
                <w:ilvl w:val="0"/>
                <w:numId w:val="13"/>
              </w:numPr>
              <w:spacing w:line="259" w:lineRule="auto"/>
              <w:rPr>
                <w:rFonts w:eastAsiaTheme="minorEastAsia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Yellow River by </w:t>
            </w:r>
            <w:proofErr w:type="spellStart"/>
            <w:r w:rsidRPr="001D0699">
              <w:rPr>
                <w:rFonts w:ascii="Calibri" w:eastAsia="Calibri" w:hAnsi="Calibri" w:cs="Calibri"/>
                <w:sz w:val="16"/>
                <w:szCs w:val="16"/>
              </w:rPr>
              <w:t>Xinghai</w:t>
            </w:r>
            <w:proofErr w:type="spellEnd"/>
          </w:p>
          <w:p w14:paraId="7A982F07" w14:textId="59452701" w:rsidR="760696CA" w:rsidRPr="001D0699" w:rsidRDefault="7DC1A307" w:rsidP="001D0699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b/>
                <w:bCs/>
                <w:sz w:val="16"/>
                <w:szCs w:val="16"/>
              </w:rPr>
              <w:t xml:space="preserve">Interacting/Performing: </w:t>
            </w:r>
          </w:p>
          <w:p w14:paraId="2FC824FF" w14:textId="0EE2DAE3" w:rsidR="760696CA" w:rsidRPr="001D0699" w:rsidRDefault="001D0699" w:rsidP="001D0699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M</w:t>
            </w:r>
            <w:r w:rsidR="7DC1A307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ake your own musical instruments using water. </w:t>
            </w:r>
            <w:hyperlink r:id="rId50">
              <w:r w:rsidR="7DC1A307" w:rsidRPr="001D069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</w:rPr>
                <w:t>http://kiddley.com/2013/07/09/10-great-musical-instruments-to-make-at-home/</w:t>
              </w:r>
            </w:hyperlink>
            <w:r w:rsidR="7DC1A307"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0A1180C2" w14:textId="7DB0481D" w:rsidR="760696CA" w:rsidRPr="001D0699" w:rsidRDefault="7DC1A307" w:rsidP="001D0699">
            <w:pPr>
              <w:spacing w:line="259" w:lineRule="auto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Use musical instruments available at home / instruments you have made or household objects to create water-like sound effects.</w:t>
            </w:r>
          </w:p>
        </w:tc>
      </w:tr>
      <w:tr w:rsidR="26C057CF" w:rsidRPr="001D0699" w14:paraId="732FA900" w14:textId="77777777" w:rsidTr="001D0699">
        <w:tc>
          <w:tcPr>
            <w:tcW w:w="1380" w:type="dxa"/>
            <w:gridSpan w:val="2"/>
            <w:shd w:val="clear" w:color="auto" w:fill="F8CFF9"/>
          </w:tcPr>
          <w:p w14:paraId="74AA4D0B" w14:textId="7DADE460" w:rsidR="06AF41E1" w:rsidRPr="001D0699" w:rsidRDefault="06AF41E1" w:rsidP="26C057CF">
            <w:pPr>
              <w:spacing w:line="259" w:lineRule="auto"/>
              <w:rPr>
                <w:b/>
                <w:bCs/>
                <w:sz w:val="16"/>
                <w:szCs w:val="16"/>
              </w:rPr>
            </w:pPr>
            <w:r w:rsidRPr="001D0699">
              <w:rPr>
                <w:b/>
                <w:bCs/>
                <w:sz w:val="16"/>
                <w:szCs w:val="16"/>
              </w:rPr>
              <w:t xml:space="preserve">Health and Fitness </w:t>
            </w:r>
          </w:p>
        </w:tc>
        <w:tc>
          <w:tcPr>
            <w:tcW w:w="14130" w:type="dxa"/>
            <w:gridSpan w:val="5"/>
            <w:shd w:val="clear" w:color="auto" w:fill="F8CFF9"/>
          </w:tcPr>
          <w:p w14:paraId="6D0A519B" w14:textId="4AB5DE31" w:rsidR="2D338D6F" w:rsidRPr="001D0699" w:rsidRDefault="2D338D6F" w:rsidP="26C057CF">
            <w:pPr>
              <w:spacing w:line="291" w:lineRule="exact"/>
              <w:rPr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  <w:lang w:val="en-US"/>
              </w:rPr>
              <w:t>A selection of Yoga stories to work through:</w:t>
            </w: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 </w:t>
            </w:r>
            <w:hyperlink r:id="rId51">
              <w:r w:rsidRPr="001D0699">
                <w:rPr>
                  <w:rStyle w:val="Hyperlink"/>
                  <w:rFonts w:ascii="Calibri" w:eastAsia="Calibri" w:hAnsi="Calibri" w:cs="Calibri"/>
                  <w:color w:val="0563C1"/>
                  <w:sz w:val="16"/>
                  <w:szCs w:val="16"/>
                  <w:lang w:val="en-US"/>
                </w:rPr>
                <w:t>https://www.youtube.com/user/CosmicKidsYoga</w:t>
              </w:r>
            </w:hyperlink>
            <w:r w:rsidRPr="001D0699">
              <w:rPr>
                <w:rFonts w:ascii="Calibri" w:eastAsia="Calibri" w:hAnsi="Calibri" w:cs="Calibri"/>
                <w:sz w:val="16"/>
                <w:szCs w:val="16"/>
                <w:lang w:val="en-US"/>
              </w:rPr>
              <w:t xml:space="preserve"> </w:t>
            </w: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</w:p>
          <w:p w14:paraId="0CC907B8" w14:textId="34775BD7" w:rsidR="2D338D6F" w:rsidRPr="001D0699" w:rsidRDefault="2D338D6F" w:rsidP="1B72CCBD">
            <w:pPr>
              <w:spacing w:line="291" w:lineRule="exact"/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A Tai Chi sequence for children you might like to try with your child: </w:t>
            </w:r>
            <w:hyperlink r:id="rId52">
              <w:r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https://www.youtube.com/watch?v=YMVg5diOiMs&amp;t=428s</w:t>
              </w:r>
            </w:hyperlink>
            <w:r w:rsidRPr="001D0699">
              <w:rPr>
                <w:rFonts w:ascii="Calibri" w:eastAsia="Calibri" w:hAnsi="Calibri" w:cs="Calibri"/>
                <w:sz w:val="16"/>
                <w:szCs w:val="16"/>
              </w:rPr>
              <w:t xml:space="preserve">  </w:t>
            </w:r>
          </w:p>
          <w:p w14:paraId="227490EB" w14:textId="3CED3742" w:rsidR="049C7D81" w:rsidRPr="001D0699" w:rsidRDefault="049C7D81" w:rsidP="26C057CF">
            <w:pPr>
              <w:rPr>
                <w:sz w:val="16"/>
                <w:szCs w:val="16"/>
              </w:rPr>
            </w:pPr>
            <w:r w:rsidRPr="001D0699">
              <w:rPr>
                <w:sz w:val="16"/>
                <w:szCs w:val="16"/>
              </w:rPr>
              <w:t xml:space="preserve">PE with Joe Wicks:  </w:t>
            </w:r>
            <w:hyperlink r:id="rId53">
              <w:r w:rsidRPr="001D0699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https://www.youtube.com/watch?v=zKhGfdSvG3s</w:t>
              </w:r>
            </w:hyperlink>
          </w:p>
          <w:p w14:paraId="53994F43" w14:textId="2C09C58A" w:rsidR="26C057CF" w:rsidRPr="001D0699" w:rsidRDefault="5BE7371A" w:rsidP="1B72CCBD">
            <w:pPr>
              <w:rPr>
                <w:rFonts w:ascii="Calibri" w:eastAsia="Calibri" w:hAnsi="Calibri" w:cs="Calibri"/>
                <w:sz w:val="16"/>
                <w:szCs w:val="16"/>
              </w:rPr>
            </w:pPr>
            <w:r w:rsidRPr="001D0699">
              <w:rPr>
                <w:rFonts w:ascii="Calibri" w:eastAsia="Calibri" w:hAnsi="Calibri" w:cs="Calibri"/>
                <w:sz w:val="16"/>
                <w:szCs w:val="16"/>
              </w:rPr>
              <w:t>Daily walk following current social distancing guidelines...</w:t>
            </w:r>
          </w:p>
          <w:p w14:paraId="7C79D22F" w14:textId="3B2FA032" w:rsidR="26C057CF" w:rsidRPr="001D0699" w:rsidRDefault="26C057CF" w:rsidP="26C057CF">
            <w:pPr>
              <w:rPr>
                <w:rFonts w:ascii="Calibri" w:eastAsia="Calibri" w:hAnsi="Calibri" w:cs="Calibri"/>
                <w:sz w:val="16"/>
                <w:szCs w:val="16"/>
              </w:rPr>
            </w:pPr>
          </w:p>
        </w:tc>
      </w:tr>
    </w:tbl>
    <w:p w14:paraId="361C92C8" w14:textId="45F3D57F" w:rsidR="1B72CCBD" w:rsidRDefault="1B72CCBD" w:rsidP="001D0699">
      <w:pPr>
        <w:rPr>
          <w:sz w:val="20"/>
          <w:szCs w:val="20"/>
        </w:rPr>
      </w:pPr>
    </w:p>
    <w:sectPr w:rsidR="1B72CCB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940E6"/>
    <w:multiLevelType w:val="hybridMultilevel"/>
    <w:tmpl w:val="0C14A9B4"/>
    <w:lvl w:ilvl="0" w:tplc="CC1A7B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507F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4CA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EA8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4CBC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E230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549E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CA97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4863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D206D"/>
    <w:multiLevelType w:val="hybridMultilevel"/>
    <w:tmpl w:val="48BCA8A4"/>
    <w:lvl w:ilvl="0" w:tplc="30488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0A14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D4F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5A27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0EE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8AC8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32B0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5215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2AE43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E6379"/>
    <w:multiLevelType w:val="hybridMultilevel"/>
    <w:tmpl w:val="B5E0C2A4"/>
    <w:lvl w:ilvl="0" w:tplc="C30663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C896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9032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5AD3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724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4E3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3E81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F6A3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9EA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74D0D"/>
    <w:multiLevelType w:val="hybridMultilevel"/>
    <w:tmpl w:val="5D26D396"/>
    <w:lvl w:ilvl="0" w:tplc="BAA863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90A9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52C8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EA9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AB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9496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8E3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FA2F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9AC3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811DD"/>
    <w:multiLevelType w:val="hybridMultilevel"/>
    <w:tmpl w:val="F26EEA80"/>
    <w:lvl w:ilvl="0" w:tplc="BBFA0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E87D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33C59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A2F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D46E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C49A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E2F1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7ED0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D4CD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656C69"/>
    <w:multiLevelType w:val="hybridMultilevel"/>
    <w:tmpl w:val="79E85992"/>
    <w:lvl w:ilvl="0" w:tplc="D2824E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02F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D49D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6A3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6402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9023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8C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F8EB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F6DE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E1F66"/>
    <w:multiLevelType w:val="hybridMultilevel"/>
    <w:tmpl w:val="934434EE"/>
    <w:lvl w:ilvl="0" w:tplc="D576C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62ED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EE6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52EA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FA4A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A22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874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B07E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C02CF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7C53A1"/>
    <w:multiLevelType w:val="hybridMultilevel"/>
    <w:tmpl w:val="F75E6342"/>
    <w:lvl w:ilvl="0" w:tplc="328A5FD2">
      <w:start w:val="1"/>
      <w:numFmt w:val="decimal"/>
      <w:lvlText w:val="%1."/>
      <w:lvlJc w:val="left"/>
      <w:pPr>
        <w:ind w:left="720" w:hanging="360"/>
      </w:pPr>
    </w:lvl>
    <w:lvl w:ilvl="1" w:tplc="84FACA38">
      <w:start w:val="1"/>
      <w:numFmt w:val="lowerLetter"/>
      <w:lvlText w:val="%2."/>
      <w:lvlJc w:val="left"/>
      <w:pPr>
        <w:ind w:left="1440" w:hanging="360"/>
      </w:pPr>
    </w:lvl>
    <w:lvl w:ilvl="2" w:tplc="837482D2">
      <w:start w:val="1"/>
      <w:numFmt w:val="lowerRoman"/>
      <w:lvlText w:val="%3."/>
      <w:lvlJc w:val="right"/>
      <w:pPr>
        <w:ind w:left="2160" w:hanging="180"/>
      </w:pPr>
    </w:lvl>
    <w:lvl w:ilvl="3" w:tplc="398649CC">
      <w:start w:val="1"/>
      <w:numFmt w:val="decimal"/>
      <w:lvlText w:val="%4."/>
      <w:lvlJc w:val="left"/>
      <w:pPr>
        <w:ind w:left="2880" w:hanging="360"/>
      </w:pPr>
    </w:lvl>
    <w:lvl w:ilvl="4" w:tplc="728619F4">
      <w:start w:val="1"/>
      <w:numFmt w:val="lowerLetter"/>
      <w:lvlText w:val="%5."/>
      <w:lvlJc w:val="left"/>
      <w:pPr>
        <w:ind w:left="3600" w:hanging="360"/>
      </w:pPr>
    </w:lvl>
    <w:lvl w:ilvl="5" w:tplc="14008076">
      <w:start w:val="1"/>
      <w:numFmt w:val="lowerRoman"/>
      <w:lvlText w:val="%6."/>
      <w:lvlJc w:val="right"/>
      <w:pPr>
        <w:ind w:left="4320" w:hanging="180"/>
      </w:pPr>
    </w:lvl>
    <w:lvl w:ilvl="6" w:tplc="B7A0F1AA">
      <w:start w:val="1"/>
      <w:numFmt w:val="decimal"/>
      <w:lvlText w:val="%7."/>
      <w:lvlJc w:val="left"/>
      <w:pPr>
        <w:ind w:left="5040" w:hanging="360"/>
      </w:pPr>
    </w:lvl>
    <w:lvl w:ilvl="7" w:tplc="9C9696F2">
      <w:start w:val="1"/>
      <w:numFmt w:val="lowerLetter"/>
      <w:lvlText w:val="%8."/>
      <w:lvlJc w:val="left"/>
      <w:pPr>
        <w:ind w:left="5760" w:hanging="360"/>
      </w:pPr>
    </w:lvl>
    <w:lvl w:ilvl="8" w:tplc="2C2CEEF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506F5"/>
    <w:multiLevelType w:val="hybridMultilevel"/>
    <w:tmpl w:val="2FDC75D8"/>
    <w:lvl w:ilvl="0" w:tplc="505AEF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5ECE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766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AAAB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8CC7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9A3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CABC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8014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7400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C324A7"/>
    <w:multiLevelType w:val="hybridMultilevel"/>
    <w:tmpl w:val="8AEAA7C0"/>
    <w:lvl w:ilvl="0" w:tplc="13AC31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4496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7C13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36E5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82A3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784D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443B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6EF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F652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766331"/>
    <w:multiLevelType w:val="hybridMultilevel"/>
    <w:tmpl w:val="2FCAA216"/>
    <w:lvl w:ilvl="0" w:tplc="CE66B6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16F0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1C7F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3E8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ACE6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C6EA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54F6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4A02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DE8D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C03AE7"/>
    <w:multiLevelType w:val="hybridMultilevel"/>
    <w:tmpl w:val="EBACCD66"/>
    <w:lvl w:ilvl="0" w:tplc="56824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DE0D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64EC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ECF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6A10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0A3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58BB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547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ECA3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A71D8"/>
    <w:multiLevelType w:val="hybridMultilevel"/>
    <w:tmpl w:val="90521DC6"/>
    <w:lvl w:ilvl="0" w:tplc="B6A8B7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281F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3645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2E9D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424E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C89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054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BA6D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2CEB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6D19C2"/>
    <w:multiLevelType w:val="hybridMultilevel"/>
    <w:tmpl w:val="A74213C0"/>
    <w:lvl w:ilvl="0" w:tplc="FAAC32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BE6F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ECD9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0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DABD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82DA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CE8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E88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8C30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B007F9"/>
    <w:multiLevelType w:val="hybridMultilevel"/>
    <w:tmpl w:val="244619AE"/>
    <w:lvl w:ilvl="0" w:tplc="AEDCA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14DA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A94EB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F463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0826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94CB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F22F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F667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18AB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8162E2"/>
    <w:multiLevelType w:val="hybridMultilevel"/>
    <w:tmpl w:val="9B86FD5E"/>
    <w:lvl w:ilvl="0" w:tplc="AB4C1D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9EC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0E9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2033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A48A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92AF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0C2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A34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9245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3"/>
  </w:num>
  <w:num w:numId="7">
    <w:abstractNumId w:val="15"/>
  </w:num>
  <w:num w:numId="8">
    <w:abstractNumId w:val="11"/>
  </w:num>
  <w:num w:numId="9">
    <w:abstractNumId w:val="13"/>
  </w:num>
  <w:num w:numId="10">
    <w:abstractNumId w:val="5"/>
  </w:num>
  <w:num w:numId="11">
    <w:abstractNumId w:val="10"/>
  </w:num>
  <w:num w:numId="12">
    <w:abstractNumId w:val="0"/>
  </w:num>
  <w:num w:numId="13">
    <w:abstractNumId w:val="1"/>
  </w:num>
  <w:num w:numId="14">
    <w:abstractNumId w:val="12"/>
  </w:num>
  <w:num w:numId="15">
    <w:abstractNumId w:val="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2CFFB8"/>
    <w:rsid w:val="00004D84"/>
    <w:rsid w:val="001D0699"/>
    <w:rsid w:val="001DC235"/>
    <w:rsid w:val="00219888"/>
    <w:rsid w:val="00352856"/>
    <w:rsid w:val="004D47DD"/>
    <w:rsid w:val="006AC675"/>
    <w:rsid w:val="00A9249C"/>
    <w:rsid w:val="00AD52B0"/>
    <w:rsid w:val="00CEE550"/>
    <w:rsid w:val="00FEB2C5"/>
    <w:rsid w:val="010C711F"/>
    <w:rsid w:val="016E18C8"/>
    <w:rsid w:val="0191D723"/>
    <w:rsid w:val="01C3B969"/>
    <w:rsid w:val="01EEF8FD"/>
    <w:rsid w:val="01FCB7BB"/>
    <w:rsid w:val="01FE3293"/>
    <w:rsid w:val="020DE652"/>
    <w:rsid w:val="0214A62B"/>
    <w:rsid w:val="0230E03D"/>
    <w:rsid w:val="0282913B"/>
    <w:rsid w:val="02CF35F5"/>
    <w:rsid w:val="033DDD0B"/>
    <w:rsid w:val="033F8C98"/>
    <w:rsid w:val="034B5E14"/>
    <w:rsid w:val="037BE7AB"/>
    <w:rsid w:val="0395D956"/>
    <w:rsid w:val="0408B632"/>
    <w:rsid w:val="040D342A"/>
    <w:rsid w:val="043DA10B"/>
    <w:rsid w:val="049C7D81"/>
    <w:rsid w:val="04A06B29"/>
    <w:rsid w:val="04D00745"/>
    <w:rsid w:val="04F07CDF"/>
    <w:rsid w:val="05124436"/>
    <w:rsid w:val="05180C11"/>
    <w:rsid w:val="0520BF90"/>
    <w:rsid w:val="0529B82D"/>
    <w:rsid w:val="052D9A7C"/>
    <w:rsid w:val="055648CE"/>
    <w:rsid w:val="055AC816"/>
    <w:rsid w:val="056D469D"/>
    <w:rsid w:val="05BD6A9A"/>
    <w:rsid w:val="05BDFDF5"/>
    <w:rsid w:val="05C70FCB"/>
    <w:rsid w:val="05CB3159"/>
    <w:rsid w:val="05D0BECB"/>
    <w:rsid w:val="05D7CECE"/>
    <w:rsid w:val="05DE454D"/>
    <w:rsid w:val="05FE5397"/>
    <w:rsid w:val="063C40F6"/>
    <w:rsid w:val="0689B8E4"/>
    <w:rsid w:val="068B1349"/>
    <w:rsid w:val="0691EECE"/>
    <w:rsid w:val="06AF41E1"/>
    <w:rsid w:val="06B0531A"/>
    <w:rsid w:val="06C88C9B"/>
    <w:rsid w:val="06C8E505"/>
    <w:rsid w:val="06F10861"/>
    <w:rsid w:val="07079870"/>
    <w:rsid w:val="07234A1E"/>
    <w:rsid w:val="0725C237"/>
    <w:rsid w:val="073EC980"/>
    <w:rsid w:val="07402F07"/>
    <w:rsid w:val="075E1B48"/>
    <w:rsid w:val="078F3BD9"/>
    <w:rsid w:val="07AEFEED"/>
    <w:rsid w:val="07C8F28B"/>
    <w:rsid w:val="07D20EC5"/>
    <w:rsid w:val="07EA1FC0"/>
    <w:rsid w:val="0802B05F"/>
    <w:rsid w:val="080A34AF"/>
    <w:rsid w:val="0883FE22"/>
    <w:rsid w:val="08DCD727"/>
    <w:rsid w:val="08E36B12"/>
    <w:rsid w:val="08F79451"/>
    <w:rsid w:val="0911C3DA"/>
    <w:rsid w:val="0915BFFD"/>
    <w:rsid w:val="091B73FB"/>
    <w:rsid w:val="09200C6A"/>
    <w:rsid w:val="0930FCE2"/>
    <w:rsid w:val="0933C868"/>
    <w:rsid w:val="0968513C"/>
    <w:rsid w:val="0969A53E"/>
    <w:rsid w:val="09737F13"/>
    <w:rsid w:val="0973914B"/>
    <w:rsid w:val="09B885F5"/>
    <w:rsid w:val="09C0131E"/>
    <w:rsid w:val="09E16C97"/>
    <w:rsid w:val="0A0D3E28"/>
    <w:rsid w:val="0A159675"/>
    <w:rsid w:val="0A1AB299"/>
    <w:rsid w:val="0A3D73CE"/>
    <w:rsid w:val="0A47A93B"/>
    <w:rsid w:val="0A969AAE"/>
    <w:rsid w:val="0AB794E1"/>
    <w:rsid w:val="0AE23B5E"/>
    <w:rsid w:val="0B343DE3"/>
    <w:rsid w:val="0B393617"/>
    <w:rsid w:val="0B3B231E"/>
    <w:rsid w:val="0B4FC429"/>
    <w:rsid w:val="0B6E48B5"/>
    <w:rsid w:val="0B9C7C16"/>
    <w:rsid w:val="0BA0682C"/>
    <w:rsid w:val="0BAE5024"/>
    <w:rsid w:val="0BB1A6C7"/>
    <w:rsid w:val="0BC82946"/>
    <w:rsid w:val="0BE9BD76"/>
    <w:rsid w:val="0C5FDD1C"/>
    <w:rsid w:val="0C7501CD"/>
    <w:rsid w:val="0C87402D"/>
    <w:rsid w:val="0CA3816A"/>
    <w:rsid w:val="0CF9A937"/>
    <w:rsid w:val="0D0D7C2F"/>
    <w:rsid w:val="0D237AAF"/>
    <w:rsid w:val="0D9652C5"/>
    <w:rsid w:val="0D9F7F88"/>
    <w:rsid w:val="0DAA78DD"/>
    <w:rsid w:val="0DCFA41C"/>
    <w:rsid w:val="0DF387A6"/>
    <w:rsid w:val="0DF4D3BB"/>
    <w:rsid w:val="0E6A77BF"/>
    <w:rsid w:val="0E73AEA4"/>
    <w:rsid w:val="0EA2F652"/>
    <w:rsid w:val="0F0D6162"/>
    <w:rsid w:val="0F137EDC"/>
    <w:rsid w:val="0F2FD552"/>
    <w:rsid w:val="0F36EAFA"/>
    <w:rsid w:val="0F68DC4A"/>
    <w:rsid w:val="0FBC4A64"/>
    <w:rsid w:val="0FBF8FD2"/>
    <w:rsid w:val="10095395"/>
    <w:rsid w:val="101C2FA3"/>
    <w:rsid w:val="102C3C9F"/>
    <w:rsid w:val="104A2EA0"/>
    <w:rsid w:val="10536396"/>
    <w:rsid w:val="10C920EA"/>
    <w:rsid w:val="112CC543"/>
    <w:rsid w:val="11336936"/>
    <w:rsid w:val="117C2731"/>
    <w:rsid w:val="1184C41C"/>
    <w:rsid w:val="11F73024"/>
    <w:rsid w:val="1202F8D5"/>
    <w:rsid w:val="121CA780"/>
    <w:rsid w:val="121E5D27"/>
    <w:rsid w:val="1235D9BB"/>
    <w:rsid w:val="124C49FF"/>
    <w:rsid w:val="126BE37D"/>
    <w:rsid w:val="12B171D3"/>
    <w:rsid w:val="12B889EA"/>
    <w:rsid w:val="12C6DC40"/>
    <w:rsid w:val="12CA924A"/>
    <w:rsid w:val="12D788B0"/>
    <w:rsid w:val="12EB0438"/>
    <w:rsid w:val="130A8843"/>
    <w:rsid w:val="131ADFA6"/>
    <w:rsid w:val="1339B237"/>
    <w:rsid w:val="1356DB33"/>
    <w:rsid w:val="13756505"/>
    <w:rsid w:val="1389954D"/>
    <w:rsid w:val="13A3450F"/>
    <w:rsid w:val="13A679F2"/>
    <w:rsid w:val="13AD5A53"/>
    <w:rsid w:val="13B1A910"/>
    <w:rsid w:val="14065D25"/>
    <w:rsid w:val="14184D6B"/>
    <w:rsid w:val="141AF283"/>
    <w:rsid w:val="1456C3B6"/>
    <w:rsid w:val="14677966"/>
    <w:rsid w:val="1471F037"/>
    <w:rsid w:val="1497DD53"/>
    <w:rsid w:val="149D0B8E"/>
    <w:rsid w:val="14B3315D"/>
    <w:rsid w:val="14E143C2"/>
    <w:rsid w:val="14EC4537"/>
    <w:rsid w:val="1508A4F3"/>
    <w:rsid w:val="150F2D4C"/>
    <w:rsid w:val="153D3F6B"/>
    <w:rsid w:val="154506F6"/>
    <w:rsid w:val="1568E471"/>
    <w:rsid w:val="156BC5F9"/>
    <w:rsid w:val="15744BFE"/>
    <w:rsid w:val="1575EC77"/>
    <w:rsid w:val="15A6F812"/>
    <w:rsid w:val="15B5B3D5"/>
    <w:rsid w:val="15C58C40"/>
    <w:rsid w:val="15F6D392"/>
    <w:rsid w:val="166715C3"/>
    <w:rsid w:val="16741757"/>
    <w:rsid w:val="1682EF55"/>
    <w:rsid w:val="16FFCE17"/>
    <w:rsid w:val="178FF934"/>
    <w:rsid w:val="17AAFFB5"/>
    <w:rsid w:val="17B2D9EB"/>
    <w:rsid w:val="1808F147"/>
    <w:rsid w:val="1839A23A"/>
    <w:rsid w:val="18743C9B"/>
    <w:rsid w:val="189721B4"/>
    <w:rsid w:val="18A0251E"/>
    <w:rsid w:val="18A7A5E2"/>
    <w:rsid w:val="18BF4FD8"/>
    <w:rsid w:val="18E21F95"/>
    <w:rsid w:val="18E45E71"/>
    <w:rsid w:val="18FBC066"/>
    <w:rsid w:val="18FEF0B3"/>
    <w:rsid w:val="191226D6"/>
    <w:rsid w:val="19339A46"/>
    <w:rsid w:val="19422CBD"/>
    <w:rsid w:val="194C1C33"/>
    <w:rsid w:val="19835E3F"/>
    <w:rsid w:val="19A76024"/>
    <w:rsid w:val="19BA5CE2"/>
    <w:rsid w:val="19E6E239"/>
    <w:rsid w:val="1A0AA4B7"/>
    <w:rsid w:val="1A47073B"/>
    <w:rsid w:val="1A4E6C63"/>
    <w:rsid w:val="1A560E22"/>
    <w:rsid w:val="1AF75772"/>
    <w:rsid w:val="1AFF6272"/>
    <w:rsid w:val="1B1107B8"/>
    <w:rsid w:val="1B3D340D"/>
    <w:rsid w:val="1B3E91F6"/>
    <w:rsid w:val="1B72CCBD"/>
    <w:rsid w:val="1B81E0FE"/>
    <w:rsid w:val="1B9E89E0"/>
    <w:rsid w:val="1C4A4240"/>
    <w:rsid w:val="1C4B8D37"/>
    <w:rsid w:val="1CA5903F"/>
    <w:rsid w:val="1CA6620D"/>
    <w:rsid w:val="1CACC4F4"/>
    <w:rsid w:val="1CCF8E0C"/>
    <w:rsid w:val="1D19CADC"/>
    <w:rsid w:val="1D2850E5"/>
    <w:rsid w:val="1D4CA51D"/>
    <w:rsid w:val="1D5DE419"/>
    <w:rsid w:val="1D67DD46"/>
    <w:rsid w:val="1D7C5318"/>
    <w:rsid w:val="1D82A256"/>
    <w:rsid w:val="1D8FD389"/>
    <w:rsid w:val="1DB914D9"/>
    <w:rsid w:val="1DCC5F98"/>
    <w:rsid w:val="1DD455DE"/>
    <w:rsid w:val="1E156108"/>
    <w:rsid w:val="1E412048"/>
    <w:rsid w:val="1E415E29"/>
    <w:rsid w:val="1E995CF5"/>
    <w:rsid w:val="1ECF4445"/>
    <w:rsid w:val="1EE7F40C"/>
    <w:rsid w:val="1EEC1F4A"/>
    <w:rsid w:val="1EF359BD"/>
    <w:rsid w:val="1EFF45EE"/>
    <w:rsid w:val="1F0C186E"/>
    <w:rsid w:val="1F1415E4"/>
    <w:rsid w:val="1F1B60D2"/>
    <w:rsid w:val="1F44A70B"/>
    <w:rsid w:val="1F643F70"/>
    <w:rsid w:val="1FAFD0E3"/>
    <w:rsid w:val="1FAFE46D"/>
    <w:rsid w:val="1FBFD519"/>
    <w:rsid w:val="1FF410BF"/>
    <w:rsid w:val="200DDDDE"/>
    <w:rsid w:val="202A66DE"/>
    <w:rsid w:val="202B060B"/>
    <w:rsid w:val="2062D1FF"/>
    <w:rsid w:val="2064823C"/>
    <w:rsid w:val="20E8DDF6"/>
    <w:rsid w:val="20F19907"/>
    <w:rsid w:val="210B706D"/>
    <w:rsid w:val="2118A27F"/>
    <w:rsid w:val="21601E38"/>
    <w:rsid w:val="21A5CE69"/>
    <w:rsid w:val="21AAF426"/>
    <w:rsid w:val="21C43EA9"/>
    <w:rsid w:val="2216CEF8"/>
    <w:rsid w:val="2218D65D"/>
    <w:rsid w:val="22420369"/>
    <w:rsid w:val="225F69E6"/>
    <w:rsid w:val="228E86E9"/>
    <w:rsid w:val="22990290"/>
    <w:rsid w:val="229932AA"/>
    <w:rsid w:val="232B6D84"/>
    <w:rsid w:val="234A43EC"/>
    <w:rsid w:val="234DACE3"/>
    <w:rsid w:val="235895B6"/>
    <w:rsid w:val="237AC58C"/>
    <w:rsid w:val="2388F4D2"/>
    <w:rsid w:val="23A15961"/>
    <w:rsid w:val="23B8F1B5"/>
    <w:rsid w:val="23F9FD0D"/>
    <w:rsid w:val="240B41F6"/>
    <w:rsid w:val="240BAC45"/>
    <w:rsid w:val="2443D89F"/>
    <w:rsid w:val="24B9F6FC"/>
    <w:rsid w:val="24C5CF31"/>
    <w:rsid w:val="24DC89A1"/>
    <w:rsid w:val="25093B5E"/>
    <w:rsid w:val="2510FBC3"/>
    <w:rsid w:val="2583B865"/>
    <w:rsid w:val="2588BCFE"/>
    <w:rsid w:val="25C2592B"/>
    <w:rsid w:val="25E7F99E"/>
    <w:rsid w:val="261462E8"/>
    <w:rsid w:val="261A27E7"/>
    <w:rsid w:val="2629E777"/>
    <w:rsid w:val="2672A583"/>
    <w:rsid w:val="268CECC0"/>
    <w:rsid w:val="26B28DD2"/>
    <w:rsid w:val="26C057CF"/>
    <w:rsid w:val="26C96736"/>
    <w:rsid w:val="272E3252"/>
    <w:rsid w:val="2734183B"/>
    <w:rsid w:val="274E89E1"/>
    <w:rsid w:val="27639D12"/>
    <w:rsid w:val="277C36A1"/>
    <w:rsid w:val="278293E9"/>
    <w:rsid w:val="27B3C2F8"/>
    <w:rsid w:val="27C96A85"/>
    <w:rsid w:val="27D7BE80"/>
    <w:rsid w:val="27DE8673"/>
    <w:rsid w:val="281B7E35"/>
    <w:rsid w:val="282CFFB8"/>
    <w:rsid w:val="28BB09E2"/>
    <w:rsid w:val="29181E70"/>
    <w:rsid w:val="291D5D59"/>
    <w:rsid w:val="2970EEB5"/>
    <w:rsid w:val="297C4BA5"/>
    <w:rsid w:val="299FE8AE"/>
    <w:rsid w:val="29AAA45C"/>
    <w:rsid w:val="29AB8A2F"/>
    <w:rsid w:val="29FC2C4A"/>
    <w:rsid w:val="2A043D33"/>
    <w:rsid w:val="2A3EDBBB"/>
    <w:rsid w:val="2A473EC8"/>
    <w:rsid w:val="2A6B3DDD"/>
    <w:rsid w:val="2A89D7FE"/>
    <w:rsid w:val="2AAD4308"/>
    <w:rsid w:val="2AB081CD"/>
    <w:rsid w:val="2ADF08FD"/>
    <w:rsid w:val="2AFBF9DD"/>
    <w:rsid w:val="2B1F3709"/>
    <w:rsid w:val="2B4386BD"/>
    <w:rsid w:val="2B5227EA"/>
    <w:rsid w:val="2B6FA148"/>
    <w:rsid w:val="2B73DDE1"/>
    <w:rsid w:val="2B881F47"/>
    <w:rsid w:val="2B9E8C5C"/>
    <w:rsid w:val="2BA520E8"/>
    <w:rsid w:val="2BACFC6D"/>
    <w:rsid w:val="2BE8DC3E"/>
    <w:rsid w:val="2C0D9EBC"/>
    <w:rsid w:val="2C145422"/>
    <w:rsid w:val="2C1733A1"/>
    <w:rsid w:val="2C726CE9"/>
    <w:rsid w:val="2CE1A186"/>
    <w:rsid w:val="2D033F4E"/>
    <w:rsid w:val="2D19CFF4"/>
    <w:rsid w:val="2D1F1724"/>
    <w:rsid w:val="2D285424"/>
    <w:rsid w:val="2D338D6F"/>
    <w:rsid w:val="2D373738"/>
    <w:rsid w:val="2D8317CA"/>
    <w:rsid w:val="2D974613"/>
    <w:rsid w:val="2DA3B024"/>
    <w:rsid w:val="2DAB0983"/>
    <w:rsid w:val="2DB0649C"/>
    <w:rsid w:val="2DB687B0"/>
    <w:rsid w:val="2E03096D"/>
    <w:rsid w:val="2E275380"/>
    <w:rsid w:val="2E47B046"/>
    <w:rsid w:val="2E8042FD"/>
    <w:rsid w:val="2EBD2A11"/>
    <w:rsid w:val="2ED30499"/>
    <w:rsid w:val="2EF26F9A"/>
    <w:rsid w:val="2EF82E9F"/>
    <w:rsid w:val="2EF8CD1B"/>
    <w:rsid w:val="2F184934"/>
    <w:rsid w:val="2F78DE61"/>
    <w:rsid w:val="2F84F1B6"/>
    <w:rsid w:val="2F85CE4B"/>
    <w:rsid w:val="2F93F398"/>
    <w:rsid w:val="2F9ADE9C"/>
    <w:rsid w:val="2F9E6D47"/>
    <w:rsid w:val="2FA650F3"/>
    <w:rsid w:val="2FAABEBA"/>
    <w:rsid w:val="2FBB4C33"/>
    <w:rsid w:val="2FBFB4CB"/>
    <w:rsid w:val="2FCCC9F7"/>
    <w:rsid w:val="2FD6FE7A"/>
    <w:rsid w:val="2FE00387"/>
    <w:rsid w:val="2FE12E5A"/>
    <w:rsid w:val="2FEE22C3"/>
    <w:rsid w:val="30264123"/>
    <w:rsid w:val="3029EA0E"/>
    <w:rsid w:val="302B1081"/>
    <w:rsid w:val="304FCD4F"/>
    <w:rsid w:val="3079EC63"/>
    <w:rsid w:val="30861B12"/>
    <w:rsid w:val="3093DC01"/>
    <w:rsid w:val="30EEA6B6"/>
    <w:rsid w:val="30F4A4DF"/>
    <w:rsid w:val="30F878A7"/>
    <w:rsid w:val="31393E18"/>
    <w:rsid w:val="317655AE"/>
    <w:rsid w:val="31817C17"/>
    <w:rsid w:val="318B0056"/>
    <w:rsid w:val="31B4EC4C"/>
    <w:rsid w:val="32651E9E"/>
    <w:rsid w:val="32B27CEA"/>
    <w:rsid w:val="32C94BE0"/>
    <w:rsid w:val="32CDBDD8"/>
    <w:rsid w:val="32DEA866"/>
    <w:rsid w:val="32F67D82"/>
    <w:rsid w:val="33526348"/>
    <w:rsid w:val="33905BDC"/>
    <w:rsid w:val="33917015"/>
    <w:rsid w:val="339CE2C3"/>
    <w:rsid w:val="343E96C3"/>
    <w:rsid w:val="34651C41"/>
    <w:rsid w:val="34816FA3"/>
    <w:rsid w:val="3484767D"/>
    <w:rsid w:val="34B1067C"/>
    <w:rsid w:val="34D7B2DB"/>
    <w:rsid w:val="34D825FB"/>
    <w:rsid w:val="350E705D"/>
    <w:rsid w:val="35128147"/>
    <w:rsid w:val="352D303D"/>
    <w:rsid w:val="3539AB30"/>
    <w:rsid w:val="35556752"/>
    <w:rsid w:val="355EFDE2"/>
    <w:rsid w:val="356E9E1A"/>
    <w:rsid w:val="3592782E"/>
    <w:rsid w:val="35D8260D"/>
    <w:rsid w:val="35EACD94"/>
    <w:rsid w:val="364900DB"/>
    <w:rsid w:val="3655ACF6"/>
    <w:rsid w:val="367F6F2A"/>
    <w:rsid w:val="36A702E2"/>
    <w:rsid w:val="36C2B75B"/>
    <w:rsid w:val="36F9932A"/>
    <w:rsid w:val="3729DD72"/>
    <w:rsid w:val="372A109A"/>
    <w:rsid w:val="3737B47B"/>
    <w:rsid w:val="374E1201"/>
    <w:rsid w:val="378E6E4F"/>
    <w:rsid w:val="37CCF48A"/>
    <w:rsid w:val="385B01EF"/>
    <w:rsid w:val="387B575E"/>
    <w:rsid w:val="391B0FE4"/>
    <w:rsid w:val="392DBCE0"/>
    <w:rsid w:val="3933F99C"/>
    <w:rsid w:val="3935C9B0"/>
    <w:rsid w:val="39705E68"/>
    <w:rsid w:val="397CAA89"/>
    <w:rsid w:val="3982BA45"/>
    <w:rsid w:val="39A50D16"/>
    <w:rsid w:val="39D286A1"/>
    <w:rsid w:val="39EC263B"/>
    <w:rsid w:val="3A064824"/>
    <w:rsid w:val="3A53CB7E"/>
    <w:rsid w:val="3A9B389D"/>
    <w:rsid w:val="3AF3D3B2"/>
    <w:rsid w:val="3B4F2150"/>
    <w:rsid w:val="3B5BA27A"/>
    <w:rsid w:val="3B82DD09"/>
    <w:rsid w:val="3B8EE90A"/>
    <w:rsid w:val="3BCEF974"/>
    <w:rsid w:val="3BE4A5F3"/>
    <w:rsid w:val="3BF56651"/>
    <w:rsid w:val="3C12D9EC"/>
    <w:rsid w:val="3C32753E"/>
    <w:rsid w:val="3C4497D4"/>
    <w:rsid w:val="3C4A53C8"/>
    <w:rsid w:val="3C65AB3B"/>
    <w:rsid w:val="3C9C13AC"/>
    <w:rsid w:val="3C9CDEF2"/>
    <w:rsid w:val="3CDC6538"/>
    <w:rsid w:val="3CE3717E"/>
    <w:rsid w:val="3CE57C96"/>
    <w:rsid w:val="3CEF83A3"/>
    <w:rsid w:val="3CF662CA"/>
    <w:rsid w:val="3CF98A82"/>
    <w:rsid w:val="3D37EEEA"/>
    <w:rsid w:val="3D41C115"/>
    <w:rsid w:val="3DA215BB"/>
    <w:rsid w:val="3DAEC9DA"/>
    <w:rsid w:val="3E36B635"/>
    <w:rsid w:val="3E429BB4"/>
    <w:rsid w:val="3E5905DA"/>
    <w:rsid w:val="3E7F4499"/>
    <w:rsid w:val="3E873AF3"/>
    <w:rsid w:val="3E9F98DD"/>
    <w:rsid w:val="3EC7E890"/>
    <w:rsid w:val="3EE6C705"/>
    <w:rsid w:val="3F0905A8"/>
    <w:rsid w:val="3F4CB200"/>
    <w:rsid w:val="3F949D92"/>
    <w:rsid w:val="3FE7D579"/>
    <w:rsid w:val="3FEF498D"/>
    <w:rsid w:val="400D9935"/>
    <w:rsid w:val="40129BEE"/>
    <w:rsid w:val="4014966E"/>
    <w:rsid w:val="402D567C"/>
    <w:rsid w:val="403ECD33"/>
    <w:rsid w:val="404BB17F"/>
    <w:rsid w:val="405ED5FE"/>
    <w:rsid w:val="4078F264"/>
    <w:rsid w:val="40DA0D09"/>
    <w:rsid w:val="40E2A2AD"/>
    <w:rsid w:val="40EEA456"/>
    <w:rsid w:val="40FA11EE"/>
    <w:rsid w:val="4115E810"/>
    <w:rsid w:val="41463F91"/>
    <w:rsid w:val="4156D438"/>
    <w:rsid w:val="41571890"/>
    <w:rsid w:val="41607562"/>
    <w:rsid w:val="417E4026"/>
    <w:rsid w:val="41971BA6"/>
    <w:rsid w:val="41FDB464"/>
    <w:rsid w:val="42259B18"/>
    <w:rsid w:val="423044B1"/>
    <w:rsid w:val="427ED82E"/>
    <w:rsid w:val="42AE7256"/>
    <w:rsid w:val="42B3E357"/>
    <w:rsid w:val="42C3829B"/>
    <w:rsid w:val="42D6837A"/>
    <w:rsid w:val="42EEF9AA"/>
    <w:rsid w:val="43054076"/>
    <w:rsid w:val="4313DB80"/>
    <w:rsid w:val="43333B58"/>
    <w:rsid w:val="4334119F"/>
    <w:rsid w:val="4350FFEE"/>
    <w:rsid w:val="43554169"/>
    <w:rsid w:val="438F0DC1"/>
    <w:rsid w:val="439FF330"/>
    <w:rsid w:val="43DCF758"/>
    <w:rsid w:val="43E47743"/>
    <w:rsid w:val="442C6EBC"/>
    <w:rsid w:val="4460C6DB"/>
    <w:rsid w:val="446D6B5C"/>
    <w:rsid w:val="44D11E3D"/>
    <w:rsid w:val="45488073"/>
    <w:rsid w:val="4569672B"/>
    <w:rsid w:val="4588BBB9"/>
    <w:rsid w:val="4590BFBE"/>
    <w:rsid w:val="45A05C0A"/>
    <w:rsid w:val="45A3D147"/>
    <w:rsid w:val="45F9A4E9"/>
    <w:rsid w:val="462D71E2"/>
    <w:rsid w:val="462F4758"/>
    <w:rsid w:val="46329FD6"/>
    <w:rsid w:val="4657EBB2"/>
    <w:rsid w:val="465D5853"/>
    <w:rsid w:val="466FCA16"/>
    <w:rsid w:val="4675AD24"/>
    <w:rsid w:val="4677CCF2"/>
    <w:rsid w:val="467AD4A4"/>
    <w:rsid w:val="46983FA9"/>
    <w:rsid w:val="46B94A4A"/>
    <w:rsid w:val="47059681"/>
    <w:rsid w:val="47141D71"/>
    <w:rsid w:val="47287284"/>
    <w:rsid w:val="472B7218"/>
    <w:rsid w:val="47683014"/>
    <w:rsid w:val="476F9DC8"/>
    <w:rsid w:val="477C9613"/>
    <w:rsid w:val="47A01DD9"/>
    <w:rsid w:val="480AC763"/>
    <w:rsid w:val="482AB878"/>
    <w:rsid w:val="482C9790"/>
    <w:rsid w:val="485EDE36"/>
    <w:rsid w:val="4879CB7A"/>
    <w:rsid w:val="48B156EC"/>
    <w:rsid w:val="48BB0C40"/>
    <w:rsid w:val="48BCC150"/>
    <w:rsid w:val="48C75A20"/>
    <w:rsid w:val="48D07812"/>
    <w:rsid w:val="4914BA71"/>
    <w:rsid w:val="492DD06B"/>
    <w:rsid w:val="497CCDB0"/>
    <w:rsid w:val="499F8B4B"/>
    <w:rsid w:val="49BFF812"/>
    <w:rsid w:val="49D33A4C"/>
    <w:rsid w:val="4A01FBEA"/>
    <w:rsid w:val="4A379456"/>
    <w:rsid w:val="4A5B7E6D"/>
    <w:rsid w:val="4A834713"/>
    <w:rsid w:val="4AD0E430"/>
    <w:rsid w:val="4AD8F010"/>
    <w:rsid w:val="4B002019"/>
    <w:rsid w:val="4B031165"/>
    <w:rsid w:val="4B194D79"/>
    <w:rsid w:val="4BA34EEE"/>
    <w:rsid w:val="4BC75BCC"/>
    <w:rsid w:val="4BE7C6BF"/>
    <w:rsid w:val="4BFC83DD"/>
    <w:rsid w:val="4C02D934"/>
    <w:rsid w:val="4C20CDCD"/>
    <w:rsid w:val="4C54B05A"/>
    <w:rsid w:val="4C62D775"/>
    <w:rsid w:val="4C6B1835"/>
    <w:rsid w:val="4CC3667C"/>
    <w:rsid w:val="4D01157B"/>
    <w:rsid w:val="4D79CE02"/>
    <w:rsid w:val="4D8E0766"/>
    <w:rsid w:val="4DB97710"/>
    <w:rsid w:val="4DBF03C2"/>
    <w:rsid w:val="4E307746"/>
    <w:rsid w:val="4E52B956"/>
    <w:rsid w:val="4E53F831"/>
    <w:rsid w:val="4E82AA3F"/>
    <w:rsid w:val="4EE56EF8"/>
    <w:rsid w:val="4F2F2BC0"/>
    <w:rsid w:val="4F309776"/>
    <w:rsid w:val="4F3E447C"/>
    <w:rsid w:val="4F609B94"/>
    <w:rsid w:val="4F60C66A"/>
    <w:rsid w:val="4F85026A"/>
    <w:rsid w:val="4FE4BE49"/>
    <w:rsid w:val="502EF951"/>
    <w:rsid w:val="504EC138"/>
    <w:rsid w:val="50604F91"/>
    <w:rsid w:val="506BF0BA"/>
    <w:rsid w:val="50700CDC"/>
    <w:rsid w:val="51023815"/>
    <w:rsid w:val="5113EFFC"/>
    <w:rsid w:val="5157D56A"/>
    <w:rsid w:val="515ABAD2"/>
    <w:rsid w:val="5175D27B"/>
    <w:rsid w:val="517F6C08"/>
    <w:rsid w:val="5194B464"/>
    <w:rsid w:val="51A0F921"/>
    <w:rsid w:val="51BEE62C"/>
    <w:rsid w:val="51DAD192"/>
    <w:rsid w:val="51F9601E"/>
    <w:rsid w:val="51FCE863"/>
    <w:rsid w:val="52238B26"/>
    <w:rsid w:val="52263F0C"/>
    <w:rsid w:val="52293175"/>
    <w:rsid w:val="52CCF5D9"/>
    <w:rsid w:val="52DE754F"/>
    <w:rsid w:val="52E50463"/>
    <w:rsid w:val="532CFAD9"/>
    <w:rsid w:val="537F6330"/>
    <w:rsid w:val="5392556F"/>
    <w:rsid w:val="53928E57"/>
    <w:rsid w:val="539D88B5"/>
    <w:rsid w:val="53A4AAF8"/>
    <w:rsid w:val="53FBAF6F"/>
    <w:rsid w:val="53FD9444"/>
    <w:rsid w:val="544C6CA3"/>
    <w:rsid w:val="5492F4E1"/>
    <w:rsid w:val="54B18A07"/>
    <w:rsid w:val="54E50FE3"/>
    <w:rsid w:val="55192A11"/>
    <w:rsid w:val="552C13BA"/>
    <w:rsid w:val="552C1BDF"/>
    <w:rsid w:val="5549A9DC"/>
    <w:rsid w:val="55789571"/>
    <w:rsid w:val="55AB0AF2"/>
    <w:rsid w:val="5602250A"/>
    <w:rsid w:val="561B01B9"/>
    <w:rsid w:val="561F4CCA"/>
    <w:rsid w:val="562B89BA"/>
    <w:rsid w:val="566D0631"/>
    <w:rsid w:val="5670E854"/>
    <w:rsid w:val="569FB47C"/>
    <w:rsid w:val="57284BF9"/>
    <w:rsid w:val="5767E42C"/>
    <w:rsid w:val="577587E4"/>
    <w:rsid w:val="5775AF01"/>
    <w:rsid w:val="578FC222"/>
    <w:rsid w:val="5798E22C"/>
    <w:rsid w:val="57C96D8D"/>
    <w:rsid w:val="57CAE762"/>
    <w:rsid w:val="57CFB1BD"/>
    <w:rsid w:val="57D10EF3"/>
    <w:rsid w:val="58073981"/>
    <w:rsid w:val="5810B266"/>
    <w:rsid w:val="5818DD69"/>
    <w:rsid w:val="58AC0DBA"/>
    <w:rsid w:val="58C9F29A"/>
    <w:rsid w:val="5918D9D0"/>
    <w:rsid w:val="592756F5"/>
    <w:rsid w:val="592A7EFE"/>
    <w:rsid w:val="59B93A37"/>
    <w:rsid w:val="59CFA5BC"/>
    <w:rsid w:val="59FE1D2C"/>
    <w:rsid w:val="5A066383"/>
    <w:rsid w:val="5A1832D8"/>
    <w:rsid w:val="5A31E204"/>
    <w:rsid w:val="5A593D74"/>
    <w:rsid w:val="5A6E86C6"/>
    <w:rsid w:val="5A9E48E7"/>
    <w:rsid w:val="5AF1B7E1"/>
    <w:rsid w:val="5B098823"/>
    <w:rsid w:val="5B21816B"/>
    <w:rsid w:val="5B2593F8"/>
    <w:rsid w:val="5B417B56"/>
    <w:rsid w:val="5BA6D6BF"/>
    <w:rsid w:val="5BAC705E"/>
    <w:rsid w:val="5BD2CDB4"/>
    <w:rsid w:val="5BD32929"/>
    <w:rsid w:val="5BE51E6F"/>
    <w:rsid w:val="5BE7371A"/>
    <w:rsid w:val="5C036A7F"/>
    <w:rsid w:val="5C3BF882"/>
    <w:rsid w:val="5C407573"/>
    <w:rsid w:val="5CAE23C5"/>
    <w:rsid w:val="5CC72940"/>
    <w:rsid w:val="5CD66DEC"/>
    <w:rsid w:val="5CD80D74"/>
    <w:rsid w:val="5CFA24CC"/>
    <w:rsid w:val="5D140362"/>
    <w:rsid w:val="5D2AC470"/>
    <w:rsid w:val="5D4BCF7B"/>
    <w:rsid w:val="5D8B90AF"/>
    <w:rsid w:val="5DA29148"/>
    <w:rsid w:val="5DE70C13"/>
    <w:rsid w:val="5DEFD3E0"/>
    <w:rsid w:val="5E3DF6B3"/>
    <w:rsid w:val="5E69BDB8"/>
    <w:rsid w:val="5E6F2247"/>
    <w:rsid w:val="5E92593A"/>
    <w:rsid w:val="5EA9D694"/>
    <w:rsid w:val="5EC3EE33"/>
    <w:rsid w:val="5F060DFF"/>
    <w:rsid w:val="5F083D32"/>
    <w:rsid w:val="5F25958F"/>
    <w:rsid w:val="5F452F1A"/>
    <w:rsid w:val="5F499883"/>
    <w:rsid w:val="5FAB3646"/>
    <w:rsid w:val="5FC0CB3A"/>
    <w:rsid w:val="5FC94C13"/>
    <w:rsid w:val="5FEDB3C2"/>
    <w:rsid w:val="603FC519"/>
    <w:rsid w:val="6048E3FB"/>
    <w:rsid w:val="6099C13F"/>
    <w:rsid w:val="60F0F29F"/>
    <w:rsid w:val="61209664"/>
    <w:rsid w:val="612E7BA9"/>
    <w:rsid w:val="613EE0DC"/>
    <w:rsid w:val="6146DA57"/>
    <w:rsid w:val="615999EC"/>
    <w:rsid w:val="61FA2BFE"/>
    <w:rsid w:val="621E4480"/>
    <w:rsid w:val="622E6866"/>
    <w:rsid w:val="62671D78"/>
    <w:rsid w:val="6292BD74"/>
    <w:rsid w:val="62E8D1B2"/>
    <w:rsid w:val="6313484B"/>
    <w:rsid w:val="6332D618"/>
    <w:rsid w:val="63423BF2"/>
    <w:rsid w:val="63457E54"/>
    <w:rsid w:val="635F8A8A"/>
    <w:rsid w:val="639087CB"/>
    <w:rsid w:val="63D81059"/>
    <w:rsid w:val="63D98189"/>
    <w:rsid w:val="640413EA"/>
    <w:rsid w:val="641CBBA3"/>
    <w:rsid w:val="642231BC"/>
    <w:rsid w:val="644C8A46"/>
    <w:rsid w:val="6481A1B3"/>
    <w:rsid w:val="648EF61D"/>
    <w:rsid w:val="64C59A7C"/>
    <w:rsid w:val="64D24C6F"/>
    <w:rsid w:val="6504F988"/>
    <w:rsid w:val="650D20B8"/>
    <w:rsid w:val="65192E87"/>
    <w:rsid w:val="651A47AC"/>
    <w:rsid w:val="6562E821"/>
    <w:rsid w:val="659CDC95"/>
    <w:rsid w:val="65ABD958"/>
    <w:rsid w:val="65CCBCAB"/>
    <w:rsid w:val="6605541E"/>
    <w:rsid w:val="6616422C"/>
    <w:rsid w:val="66259EA9"/>
    <w:rsid w:val="66824DAC"/>
    <w:rsid w:val="66A7142B"/>
    <w:rsid w:val="66B7CA1F"/>
    <w:rsid w:val="66C3B737"/>
    <w:rsid w:val="66C52A45"/>
    <w:rsid w:val="66D7EA8B"/>
    <w:rsid w:val="671AAF94"/>
    <w:rsid w:val="67433860"/>
    <w:rsid w:val="675484ED"/>
    <w:rsid w:val="6785BCEF"/>
    <w:rsid w:val="67AA71BC"/>
    <w:rsid w:val="67F11710"/>
    <w:rsid w:val="68047906"/>
    <w:rsid w:val="6814BF02"/>
    <w:rsid w:val="681B6BA2"/>
    <w:rsid w:val="6827B1A0"/>
    <w:rsid w:val="68E8ED49"/>
    <w:rsid w:val="693CEE22"/>
    <w:rsid w:val="6994FC62"/>
    <w:rsid w:val="69994E0D"/>
    <w:rsid w:val="6A623367"/>
    <w:rsid w:val="6A761B76"/>
    <w:rsid w:val="6AC2F8BB"/>
    <w:rsid w:val="6ACD5831"/>
    <w:rsid w:val="6AE2340D"/>
    <w:rsid w:val="6B1B81E6"/>
    <w:rsid w:val="6B2D56B9"/>
    <w:rsid w:val="6B4E19A6"/>
    <w:rsid w:val="6B505DDD"/>
    <w:rsid w:val="6B729407"/>
    <w:rsid w:val="6B756D31"/>
    <w:rsid w:val="6B8E3EAC"/>
    <w:rsid w:val="6BD28352"/>
    <w:rsid w:val="6C1142C6"/>
    <w:rsid w:val="6C1460EA"/>
    <w:rsid w:val="6C51A62E"/>
    <w:rsid w:val="6C5F5EA8"/>
    <w:rsid w:val="6C69B296"/>
    <w:rsid w:val="6C8C49F2"/>
    <w:rsid w:val="6C9D2750"/>
    <w:rsid w:val="6CAB8395"/>
    <w:rsid w:val="6CE75727"/>
    <w:rsid w:val="6D014F90"/>
    <w:rsid w:val="6D09DE33"/>
    <w:rsid w:val="6D1D123B"/>
    <w:rsid w:val="6D269C74"/>
    <w:rsid w:val="6DA6CF0A"/>
    <w:rsid w:val="6DC48AEC"/>
    <w:rsid w:val="6DC597A0"/>
    <w:rsid w:val="6DC65ECF"/>
    <w:rsid w:val="6DD674FA"/>
    <w:rsid w:val="6E22E36A"/>
    <w:rsid w:val="6E2E455E"/>
    <w:rsid w:val="6E4ABB12"/>
    <w:rsid w:val="6E66147A"/>
    <w:rsid w:val="6E863024"/>
    <w:rsid w:val="6E91B843"/>
    <w:rsid w:val="6EB97260"/>
    <w:rsid w:val="6EC451CF"/>
    <w:rsid w:val="6F4D7911"/>
    <w:rsid w:val="6FB7F0D4"/>
    <w:rsid w:val="6FBED3C4"/>
    <w:rsid w:val="6FF66FF9"/>
    <w:rsid w:val="7000D24E"/>
    <w:rsid w:val="7059EE7C"/>
    <w:rsid w:val="70977A7D"/>
    <w:rsid w:val="70C25D53"/>
    <w:rsid w:val="71087C4C"/>
    <w:rsid w:val="711E569C"/>
    <w:rsid w:val="717E243B"/>
    <w:rsid w:val="7181D4DC"/>
    <w:rsid w:val="71888FC5"/>
    <w:rsid w:val="71957998"/>
    <w:rsid w:val="71C2190E"/>
    <w:rsid w:val="71D2A1EA"/>
    <w:rsid w:val="71D6816C"/>
    <w:rsid w:val="71DE4800"/>
    <w:rsid w:val="7210AAE2"/>
    <w:rsid w:val="7225FF63"/>
    <w:rsid w:val="7257A208"/>
    <w:rsid w:val="72EA7C80"/>
    <w:rsid w:val="72EFBEE3"/>
    <w:rsid w:val="731A783C"/>
    <w:rsid w:val="73694064"/>
    <w:rsid w:val="738AF96F"/>
    <w:rsid w:val="739300D0"/>
    <w:rsid w:val="743945F2"/>
    <w:rsid w:val="743F846C"/>
    <w:rsid w:val="74540A54"/>
    <w:rsid w:val="746EDB2B"/>
    <w:rsid w:val="74918943"/>
    <w:rsid w:val="74BEB3E4"/>
    <w:rsid w:val="74E2149E"/>
    <w:rsid w:val="759D1D80"/>
    <w:rsid w:val="75C24150"/>
    <w:rsid w:val="75C67902"/>
    <w:rsid w:val="75D9BB41"/>
    <w:rsid w:val="760696CA"/>
    <w:rsid w:val="76095E6C"/>
    <w:rsid w:val="760D262C"/>
    <w:rsid w:val="76894696"/>
    <w:rsid w:val="76B7B0E5"/>
    <w:rsid w:val="76CBC144"/>
    <w:rsid w:val="76E18E10"/>
    <w:rsid w:val="76FA8DBD"/>
    <w:rsid w:val="7709ECE6"/>
    <w:rsid w:val="77221DA8"/>
    <w:rsid w:val="772FD708"/>
    <w:rsid w:val="77327FFB"/>
    <w:rsid w:val="774EB1B8"/>
    <w:rsid w:val="776F9957"/>
    <w:rsid w:val="77816A79"/>
    <w:rsid w:val="77B26B08"/>
    <w:rsid w:val="77C250D4"/>
    <w:rsid w:val="77CC7C61"/>
    <w:rsid w:val="77D358FC"/>
    <w:rsid w:val="77E47E82"/>
    <w:rsid w:val="7818F1CD"/>
    <w:rsid w:val="78194A68"/>
    <w:rsid w:val="781EA22D"/>
    <w:rsid w:val="78209C6D"/>
    <w:rsid w:val="785EF751"/>
    <w:rsid w:val="78B70021"/>
    <w:rsid w:val="790826A5"/>
    <w:rsid w:val="790ACD2F"/>
    <w:rsid w:val="79334A59"/>
    <w:rsid w:val="7967FF85"/>
    <w:rsid w:val="796BC88F"/>
    <w:rsid w:val="79B9C717"/>
    <w:rsid w:val="79BB62B2"/>
    <w:rsid w:val="79CCE433"/>
    <w:rsid w:val="7B130EE2"/>
    <w:rsid w:val="7B13508C"/>
    <w:rsid w:val="7BD70DFB"/>
    <w:rsid w:val="7BDB4041"/>
    <w:rsid w:val="7BF4BF10"/>
    <w:rsid w:val="7C1BDEB4"/>
    <w:rsid w:val="7C33D8E3"/>
    <w:rsid w:val="7C5B4D96"/>
    <w:rsid w:val="7C5EB16E"/>
    <w:rsid w:val="7C656426"/>
    <w:rsid w:val="7C66A027"/>
    <w:rsid w:val="7C9D61AC"/>
    <w:rsid w:val="7CBAFBA4"/>
    <w:rsid w:val="7D01D651"/>
    <w:rsid w:val="7D20E45A"/>
    <w:rsid w:val="7D46FE90"/>
    <w:rsid w:val="7D4885CF"/>
    <w:rsid w:val="7D501D08"/>
    <w:rsid w:val="7D65CF49"/>
    <w:rsid w:val="7D8C170E"/>
    <w:rsid w:val="7DAE4581"/>
    <w:rsid w:val="7DC1A307"/>
    <w:rsid w:val="7DD99199"/>
    <w:rsid w:val="7E25D9B8"/>
    <w:rsid w:val="7E5305F4"/>
    <w:rsid w:val="7E69F620"/>
    <w:rsid w:val="7E956B39"/>
    <w:rsid w:val="7EA2191D"/>
    <w:rsid w:val="7EAC64B0"/>
    <w:rsid w:val="7EBFA822"/>
    <w:rsid w:val="7EC8A2DA"/>
    <w:rsid w:val="7ECFB05C"/>
    <w:rsid w:val="7EFCCBDB"/>
    <w:rsid w:val="7F29E555"/>
    <w:rsid w:val="7F2F471D"/>
    <w:rsid w:val="7F7ACDBD"/>
    <w:rsid w:val="7FA85FC3"/>
    <w:rsid w:val="7FA9FA74"/>
    <w:rsid w:val="7FC7D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CFFB8"/>
  <w15:chartTrackingRefBased/>
  <w15:docId w15:val="{688D4343-6DD1-40CE-86C9-0C7A1FE34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Aq4UAss33qA" TargetMode="External"/><Relationship Id="rId18" Type="http://schemas.openxmlformats.org/officeDocument/2006/relationships/hyperlink" Target="https://www.youtube.com/watch?v=Aq4UAss33qA" TargetMode="External"/><Relationship Id="rId26" Type="http://schemas.openxmlformats.org/officeDocument/2006/relationships/hyperlink" Target="https://www.youtube.com/watch?v=Aq4UAss33qA" TargetMode="External"/><Relationship Id="rId39" Type="http://schemas.openxmlformats.org/officeDocument/2006/relationships/hyperlink" Target="https://youtu.be/xFPoIU5iiYQ" TargetMode="External"/><Relationship Id="rId21" Type="http://schemas.openxmlformats.org/officeDocument/2006/relationships/hyperlink" Target="http://resources.hwb.wales.gov.uk/VTC/greater_less_than/eng/Introduction/default.htm" TargetMode="External"/><Relationship Id="rId34" Type="http://schemas.openxmlformats.org/officeDocument/2006/relationships/hyperlink" Target="http://www.ictgames.com/sharkNumbers/mobile/index.html" TargetMode="External"/><Relationship Id="rId42" Type="http://schemas.openxmlformats.org/officeDocument/2006/relationships/image" Target="media/image10.png"/><Relationship Id="rId47" Type="http://schemas.openxmlformats.org/officeDocument/2006/relationships/hyperlink" Target="https://www.eatsamazing.co.uk/seasonal-fun-food/christmas/easy-prawn-cocktail-recipe" TargetMode="External"/><Relationship Id="rId50" Type="http://schemas.openxmlformats.org/officeDocument/2006/relationships/hyperlink" Target="http://kiddley.com/2013/07/09/10-great-musical-instruments-to-make-at-home/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youtu.be/NqntSJGu1t0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3.png"/><Relationship Id="rId25" Type="http://schemas.openxmlformats.org/officeDocument/2006/relationships/image" Target="media/image6.png"/><Relationship Id="rId33" Type="http://schemas.openxmlformats.org/officeDocument/2006/relationships/hyperlink" Target="https://www.youtube.com/watch?v=Aq4UAss33qA" TargetMode="External"/><Relationship Id="rId38" Type="http://schemas.openxmlformats.org/officeDocument/2006/relationships/hyperlink" Target="https://youtu.be/HQTUWK7CM-Y" TargetMode="External"/><Relationship Id="rId46" Type="http://schemas.openxmlformats.org/officeDocument/2006/relationships/hyperlink" Target="https://www.bbcgoodfood.com/recipes/tuna-sundried-tomato-pasta-bake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ctgames.com/mucky.html" TargetMode="External"/><Relationship Id="rId20" Type="http://schemas.openxmlformats.org/officeDocument/2006/relationships/hyperlink" Target="https://www.youtube.com/watch?v=ka9zbPcqXBI" TargetMode="External"/><Relationship Id="rId29" Type="http://schemas.openxmlformats.org/officeDocument/2006/relationships/hyperlink" Target="https://www.youtube.com/watch?v=sepBmoXqYfc" TargetMode="External"/><Relationship Id="rId41" Type="http://schemas.openxmlformats.org/officeDocument/2006/relationships/hyperlink" Target="https://alderhey.nhs.uk/application/files/9815/8515/7280/Mindfulness_activities_for_kids.pdf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youtu.be/YiK7IL0kqd0" TargetMode="External"/><Relationship Id="rId11" Type="http://schemas.openxmlformats.org/officeDocument/2006/relationships/hyperlink" Target="https://www.youtube.com/watch?v=Aq4UAss33qA" TargetMode="External"/><Relationship Id="rId24" Type="http://schemas.openxmlformats.org/officeDocument/2006/relationships/hyperlink" Target="https://www.youtube.com/watch?v=Aq4UAss33qA" TargetMode="External"/><Relationship Id="rId32" Type="http://schemas.openxmlformats.org/officeDocument/2006/relationships/hyperlink" Target="http://www.ictgames.com/mobilePage/arrowCards/index.html" TargetMode="External"/><Relationship Id="rId37" Type="http://schemas.openxmlformats.org/officeDocument/2006/relationships/image" Target="media/image8.png"/><Relationship Id="rId40" Type="http://schemas.openxmlformats.org/officeDocument/2006/relationships/image" Target="media/image9.png"/><Relationship Id="rId45" Type="http://schemas.openxmlformats.org/officeDocument/2006/relationships/hyperlink" Target="https://www.kidspot.com.au/kitchen/recipes/healthy-fish-fingers-recipe/x0oepe2r?r=collection/seafoodrecipes&amp;c=iua0ofqr/Seafood%20recipes" TargetMode="External"/><Relationship Id="rId53" Type="http://schemas.openxmlformats.org/officeDocument/2006/relationships/hyperlink" Target="https://www.youtube.com/watch?v=zKhGfdSvG3s" TargetMode="External"/><Relationship Id="rId5" Type="http://schemas.openxmlformats.org/officeDocument/2006/relationships/hyperlink" Target="https://youtu.be/hCxv2ZPU3vg" TargetMode="External"/><Relationship Id="rId15" Type="http://schemas.openxmlformats.org/officeDocument/2006/relationships/hyperlink" Target="https://www.youtube.com/watch?v=Aq4UAss33qA" TargetMode="External"/><Relationship Id="rId23" Type="http://schemas.openxmlformats.org/officeDocument/2006/relationships/image" Target="media/image5.png"/><Relationship Id="rId28" Type="http://schemas.openxmlformats.org/officeDocument/2006/relationships/hyperlink" Target="https://www.youtube.com/watch?v=Aq4UAss33qA" TargetMode="External"/><Relationship Id="rId36" Type="http://schemas.openxmlformats.org/officeDocument/2006/relationships/hyperlink" Target="https://www.topmarks.co.uk/maths-games/7-11-years/place-value" TargetMode="External"/><Relationship Id="rId49" Type="http://schemas.openxmlformats.org/officeDocument/2006/relationships/hyperlink" Target="https://www.tasteofhome.com/recipes/oven-fried-fish-nuggets/" TargetMode="External"/><Relationship Id="rId10" Type="http://schemas.openxmlformats.org/officeDocument/2006/relationships/hyperlink" Target="https://www.youtube.com/watch?v=Aq4UAss33qA" TargetMode="External"/><Relationship Id="rId19" Type="http://schemas.openxmlformats.org/officeDocument/2006/relationships/image" Target="media/image4.png"/><Relationship Id="rId31" Type="http://schemas.openxmlformats.org/officeDocument/2006/relationships/image" Target="media/image7.png"/><Relationship Id="rId44" Type="http://schemas.openxmlformats.org/officeDocument/2006/relationships/hyperlink" Target="https://www.bbc.co.uk/food/recipes/easy_kids_fishcakes_70996" TargetMode="External"/><Relationship Id="rId52" Type="http://schemas.openxmlformats.org/officeDocument/2006/relationships/hyperlink" Target="https://www.youtube.com/watch?v=YMVg5diOiMs&amp;t=428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_wc44BGQWF0" TargetMode="External"/><Relationship Id="rId14" Type="http://schemas.openxmlformats.org/officeDocument/2006/relationships/image" Target="media/image2.jpg"/><Relationship Id="rId22" Type="http://schemas.openxmlformats.org/officeDocument/2006/relationships/hyperlink" Target="https://www.youtube.com/watch?v=Aq4UAss33qA" TargetMode="External"/><Relationship Id="rId27" Type="http://schemas.openxmlformats.org/officeDocument/2006/relationships/hyperlink" Target="http://www.ictgames.com/mobilePage/placeValue.html" TargetMode="External"/><Relationship Id="rId30" Type="http://schemas.openxmlformats.org/officeDocument/2006/relationships/hyperlink" Target="http://www.communication4all.co.uk/Numeracy/Place%20value%20cards.pdf" TargetMode="External"/><Relationship Id="rId35" Type="http://schemas.openxmlformats.org/officeDocument/2006/relationships/hyperlink" Target="http://www.ictgames.com/mobilePage/placeValue.html" TargetMode="External"/><Relationship Id="rId43" Type="http://schemas.openxmlformats.org/officeDocument/2006/relationships/hyperlink" Target="https://www.bbcgoodfood.com/recipes/sesame-prawn-toast" TargetMode="External"/><Relationship Id="rId48" Type="http://schemas.openxmlformats.org/officeDocument/2006/relationships/hyperlink" Target="https://www.netmums.com/recipes/prawn-tempura" TargetMode="External"/><Relationship Id="rId8" Type="http://schemas.openxmlformats.org/officeDocument/2006/relationships/hyperlink" Target="https://youtu.be/ru0KCAS5zuY" TargetMode="External"/><Relationship Id="rId51" Type="http://schemas.openxmlformats.org/officeDocument/2006/relationships/hyperlink" Target="https://www.youtube.com/user/CosmicKidsYoga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8D08DB55</Template>
  <TotalTime>7</TotalTime>
  <Pages>2</Pages>
  <Words>1633</Words>
  <Characters>9314</Characters>
  <Application>Microsoft Office Word</Application>
  <DocSecurity>0</DocSecurity>
  <Lines>77</Lines>
  <Paragraphs>21</Paragraphs>
  <ScaleCrop>false</ScaleCrop>
  <Company/>
  <LinksUpToDate>false</LinksUpToDate>
  <CharactersWithSpaces>10926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Arthur</dc:creator>
  <cp:keywords/>
  <dc:description/>
  <cp:lastModifiedBy>Staff Elmwood</cp:lastModifiedBy>
  <cp:revision>19</cp:revision>
  <dcterms:created xsi:type="dcterms:W3CDTF">2020-05-31T21:49:00Z</dcterms:created>
  <dcterms:modified xsi:type="dcterms:W3CDTF">2020-06-19T12:23:00Z</dcterms:modified>
</cp:coreProperties>
</file>