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F31B61" w:rsidRDefault="004C06D3">
      <w:pPr>
        <w:rPr>
          <w:b/>
        </w:rPr>
      </w:pPr>
      <w:r>
        <w:rPr>
          <w:b/>
        </w:rPr>
        <w:t>S</w:t>
      </w:r>
      <w:r w:rsidR="00EA0FCC">
        <w:rPr>
          <w:b/>
        </w:rPr>
        <w:t>quirrels Class-Week beginning 6</w:t>
      </w:r>
      <w:r w:rsidR="00127C94">
        <w:rPr>
          <w:b/>
        </w:rPr>
        <w:t>th</w:t>
      </w:r>
      <w:r w:rsidR="00EA0FCC">
        <w:rPr>
          <w:b/>
        </w:rPr>
        <w:t xml:space="preserve"> July</w:t>
      </w:r>
      <w:r w:rsidR="00F31B61" w:rsidRPr="00F31B61">
        <w:rPr>
          <w:b/>
        </w:rPr>
        <w:t xml:space="preserve"> 2020</w:t>
      </w:r>
    </w:p>
    <w:p w:rsidR="00C54FF8" w:rsidRDefault="00F31B61">
      <w:r>
        <w:t>Suggestions of some h</w:t>
      </w:r>
      <w:r w:rsidR="00783172">
        <w:t>ome learning activities. Please</w:t>
      </w:r>
      <w:r>
        <w:t xml:space="preserve"> feel free to adjust to suit your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6"/>
        <w:gridCol w:w="6210"/>
      </w:tblGrid>
      <w:tr w:rsidR="00F31B61" w:rsidTr="00C74FCF">
        <w:tc>
          <w:tcPr>
            <w:tcW w:w="9016" w:type="dxa"/>
            <w:gridSpan w:val="2"/>
          </w:tcPr>
          <w:p w:rsidR="00F31B61" w:rsidRDefault="00F31B61">
            <w:r>
              <w:t xml:space="preserve">Area of learning: </w:t>
            </w:r>
          </w:p>
        </w:tc>
      </w:tr>
      <w:tr w:rsidR="004F385A" w:rsidTr="00211808">
        <w:trPr>
          <w:trHeight w:val="983"/>
        </w:trPr>
        <w:tc>
          <w:tcPr>
            <w:tcW w:w="2263" w:type="dxa"/>
          </w:tcPr>
          <w:p w:rsidR="00F31B61" w:rsidRDefault="00F31B61">
            <w:r>
              <w:t>Literacy</w:t>
            </w:r>
          </w:p>
          <w:p w:rsidR="00AA69AE" w:rsidRDefault="00AA69AE"/>
          <w:p w:rsidR="00AA69AE" w:rsidRDefault="0054649D">
            <w:r>
              <w:rPr>
                <w:noProof/>
                <w:lang w:eastAsia="en-GB"/>
              </w:rPr>
              <w:drawing>
                <wp:inline distT="0" distB="0" distL="0" distR="0" wp14:anchorId="3510A3A1" wp14:editId="652FCDF4">
                  <wp:extent cx="1639824" cy="1584960"/>
                  <wp:effectExtent l="0" t="0" r="0" b="0"/>
                  <wp:docPr id="5" name="Picture 5" descr="https://encrypted-tbn0.gstatic.com/images?q=tbn%3AANd9GcTyfCFA6dMERsXPxTzG0QPBqDWTiMFXTkMLzlwm--sUchkJHiQYi_NBeRSo9Q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%3AANd9GcTyfCFA6dMERsXPxTzG0QPBqDWTiMFXTkMLzlwm--sUchkJHiQYi_NBeRSo9Q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384" cy="1586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017C49" w:rsidRDefault="00440DB9" w:rsidP="00127C94">
            <w:r w:rsidRPr="00412577">
              <w:rPr>
                <w:b/>
              </w:rPr>
              <w:t>Book:</w:t>
            </w:r>
            <w:r w:rsidR="00783172">
              <w:t xml:space="preserve"> </w:t>
            </w:r>
            <w:r w:rsidR="00EA0FCC">
              <w:t>Outdoor Opposites</w:t>
            </w:r>
            <w:r w:rsidR="0054649D">
              <w:t xml:space="preserve"> by Brenda Williams</w:t>
            </w:r>
          </w:p>
          <w:p w:rsidR="00127C94" w:rsidRDefault="0054649D" w:rsidP="00127C94">
            <w:r>
              <w:t xml:space="preserve">See </w:t>
            </w:r>
            <w:proofErr w:type="spellStart"/>
            <w:r>
              <w:t>Powerpoint</w:t>
            </w:r>
            <w:proofErr w:type="spellEnd"/>
            <w:r>
              <w:t xml:space="preserve"> story on website</w:t>
            </w:r>
          </w:p>
          <w:p w:rsidR="00440DB9" w:rsidRPr="00412577" w:rsidRDefault="00440DB9">
            <w:pPr>
              <w:rPr>
                <w:b/>
              </w:rPr>
            </w:pPr>
            <w:r w:rsidRPr="00412577">
              <w:rPr>
                <w:b/>
              </w:rPr>
              <w:t>Shared reading:</w:t>
            </w:r>
            <w:r w:rsidR="00C74FCF" w:rsidRPr="00412577">
              <w:rPr>
                <w:b/>
              </w:rPr>
              <w:t xml:space="preserve"> </w:t>
            </w:r>
            <w:r w:rsidR="00A32D06">
              <w:t xml:space="preserve">Follow the CAR (Comment and wait; Ask for participation and wait; Respond by adding a little more) and CROWD (Completion, Recall, Open-ended, </w:t>
            </w:r>
            <w:proofErr w:type="spellStart"/>
            <w:r w:rsidR="00A32D06">
              <w:t>Wh</w:t>
            </w:r>
            <w:proofErr w:type="spellEnd"/>
            <w:r w:rsidR="00A32D06">
              <w:t xml:space="preserve">-, Distancing). </w:t>
            </w:r>
          </w:p>
          <w:p w:rsidR="00A32D06" w:rsidRDefault="00440DB9">
            <w:pP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412577">
              <w:rPr>
                <w:b/>
              </w:rPr>
              <w:t>Shared writing:</w:t>
            </w:r>
            <w:r w:rsidR="00A32D06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1:</w:t>
            </w:r>
          </w:p>
          <w:p w:rsidR="00440DB9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Write a sentence about the book using the sentence starter: '</w:t>
            </w:r>
            <w:r w:rsidR="0054649D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I can</w:t>
            </w:r>
            <w:r w:rsidR="00127C94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' Take turns to write sentences. Write your name at the end of your sentence. Try to </w:t>
            </w:r>
            <w:proofErr w:type="gramStart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think about the letters in the word you want to spell</w:t>
            </w:r>
            <w:proofErr w:type="gramEnd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2: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proofErr w:type="gramStart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 through</w:t>
            </w:r>
            <w:proofErr w:type="gramEnd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your sentences.</w:t>
            </w:r>
            <w:r w:rsid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</w:t>
            </w:r>
            <w:r w:rsidR="0054649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I can</w:t>
            </w:r>
            <w:r w:rsidR="00127C9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…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 Look for your names at the end of your sentence. Try to think about the letters in your name. 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Step 3:</w:t>
            </w:r>
          </w:p>
          <w:p w:rsidR="00A32D06" w:rsidRPr="00211808" w:rsidRDefault="003354B0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Ask </w:t>
            </w:r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your child to cut up their sentences between each word.  </w:t>
            </w:r>
            <w:proofErr w:type="gramStart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Or</w:t>
            </w:r>
            <w:proofErr w:type="gramEnd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scan the sentence with a pair of scissors and look for any attempt your child makes to communicate they want to make a cut in the paper.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4: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Ask your child to stick the words down in a sentence and see what order they stick them </w:t>
            </w: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in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 Model how you would read the sentence.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Step 5:</w:t>
            </w:r>
          </w:p>
          <w:p w:rsidR="00A32D06" w:rsidRPr="00211808" w:rsidRDefault="00211808">
            <w:pPr>
              <w:rPr>
                <w:rFonts w:ascii="Calibri" w:hAnsi="Calibri" w:cs="Calibri"/>
                <w:b/>
              </w:rPr>
            </w:pP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Cut up the sentences you wrote and see if you can order them.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Stick them in your book. Talk about how the sentences should </w:t>
            </w:r>
            <w:r w:rsidR="00477A71">
              <w:rPr>
                <w:rFonts w:ascii="Calibri" w:hAnsi="Calibri" w:cs="Calibri"/>
                <w:color w:val="000000"/>
                <w:shd w:val="clear" w:color="auto" w:fill="FFFFFF"/>
              </w:rPr>
              <w:t>sound</w:t>
            </w: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:rsidR="00440DB9" w:rsidRPr="009B6EF9" w:rsidRDefault="00440DB9">
            <w:pPr>
              <w:rPr>
                <w:b/>
              </w:rPr>
            </w:pPr>
            <w:r w:rsidRPr="00412577">
              <w:rPr>
                <w:b/>
              </w:rPr>
              <w:t>Independent writing:</w:t>
            </w:r>
            <w:r w:rsidR="009B6EF9" w:rsidRPr="00E71573">
              <w:rPr>
                <w:sz w:val="28"/>
                <w:szCs w:val="28"/>
              </w:rPr>
              <w:t xml:space="preserve"> </w:t>
            </w:r>
            <w:r w:rsidR="009B6EF9" w:rsidRPr="009B6EF9">
              <w:t>Use your a</w:t>
            </w:r>
            <w:r w:rsidR="009B6EF9">
              <w:t xml:space="preserve">lternative pencil to </w:t>
            </w:r>
            <w:proofErr w:type="gramStart"/>
            <w:r w:rsidR="009B6EF9">
              <w:t>write about something you are interested in</w:t>
            </w:r>
            <w:proofErr w:type="gramEnd"/>
            <w:r w:rsidR="009B6EF9">
              <w:t xml:space="preserve"> and your name. Adults to present </w:t>
            </w:r>
            <w:r w:rsidR="00D65BD1">
              <w:t>whole alphabet and go through letters one</w:t>
            </w:r>
            <w:r w:rsidR="009B6EF9" w:rsidRPr="009B6EF9">
              <w:t xml:space="preserve"> at a time, </w:t>
            </w:r>
            <w:r w:rsidR="009B6EF9">
              <w:t xml:space="preserve">using a flipchart, PODD book or alphabet letters. </w:t>
            </w:r>
            <w:r w:rsidR="009B6EF9" w:rsidRPr="009B6EF9">
              <w:t xml:space="preserve">Any attempt to select any letter of the alphabet is </w:t>
            </w:r>
            <w:proofErr w:type="gramStart"/>
            <w:r w:rsidR="009B6EF9" w:rsidRPr="009B6EF9">
              <w:t>praised and encouraged</w:t>
            </w:r>
            <w:proofErr w:type="gramEnd"/>
            <w:r w:rsidR="009B6EF9" w:rsidRPr="009B6EF9">
              <w:t xml:space="preserve"> and recorded by the adult/partner.</w:t>
            </w:r>
          </w:p>
          <w:p w:rsidR="00440DB9" w:rsidRPr="00A32D06" w:rsidRDefault="00440DB9">
            <w:pPr>
              <w:rPr>
                <w:rFonts w:cstheme="minorHAnsi"/>
                <w:b/>
              </w:rPr>
            </w:pPr>
            <w:r w:rsidRPr="00412577">
              <w:rPr>
                <w:b/>
              </w:rPr>
              <w:t>Independent reading:</w:t>
            </w:r>
            <w:r w:rsidR="009B6EF9">
              <w:rPr>
                <w:b/>
              </w:rPr>
              <w:t xml:space="preserve"> </w:t>
            </w:r>
            <w:r w:rsidR="009B6EF9" w:rsidRPr="009B6EF9">
              <w:t xml:space="preserve">Choose a book of your choice and look at the </w:t>
            </w:r>
            <w:r w:rsidR="003354B0" w:rsidRPr="009B6EF9">
              <w:t>pictures</w:t>
            </w:r>
            <w:r w:rsidR="009B6EF9" w:rsidRPr="009B6EF9">
              <w:t xml:space="preserve">, Comment on the pictures and words. Turn the pages one at a time. 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Oxford Owl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or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Reading Eggs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have some free e-books. Lilac band of Oxford Reading Tree are the ones we use the most. </w:t>
            </w:r>
          </w:p>
          <w:p w:rsidR="00440DB9" w:rsidRDefault="00440DB9">
            <w:r w:rsidRPr="00412577">
              <w:rPr>
                <w:b/>
              </w:rPr>
              <w:t>Letters of the day:</w:t>
            </w:r>
            <w:r w:rsidR="007B5A0A">
              <w:t xml:space="preserve"> </w:t>
            </w:r>
            <w:r w:rsidR="005A2C3B">
              <w:t>E, F, G, H</w:t>
            </w:r>
            <w:r w:rsidR="007B5A0A">
              <w:t xml:space="preserve"> and </w:t>
            </w:r>
            <w:r w:rsidR="005A2C3B">
              <w:t>I</w:t>
            </w:r>
            <w:r w:rsidR="009B6EF9">
              <w:t>. Focus on one letter a day.</w:t>
            </w:r>
            <w:r w:rsidR="009B6EF9" w:rsidRPr="009B6EF9">
              <w:rPr>
                <w:rFonts w:cstheme="minorHAnsi"/>
              </w:rPr>
              <w:t xml:space="preserve"> </w:t>
            </w:r>
            <w:r w:rsidR="00D041B3">
              <w:rPr>
                <w:rFonts w:cstheme="minorHAnsi"/>
                <w:color w:val="000000"/>
                <w:shd w:val="clear" w:color="auto" w:fill="FFFFFF"/>
              </w:rPr>
              <w:t xml:space="preserve">Use the Bounce Patrol videos to reinforce the letter. </w:t>
            </w:r>
          </w:p>
          <w:p w:rsidR="0078233E" w:rsidRPr="00132DEE" w:rsidRDefault="00213950" w:rsidP="0078233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b/>
              </w:rPr>
              <w:t>Letter work</w:t>
            </w:r>
            <w:r w:rsidR="00440DB9" w:rsidRPr="00412577">
              <w:rPr>
                <w:b/>
              </w:rPr>
              <w:t>:</w:t>
            </w:r>
            <w:r w:rsidR="00C74FCF">
              <w:t xml:space="preserve"> </w:t>
            </w:r>
            <w:r w:rsidR="00FA59DE">
              <w:t xml:space="preserve">Try a spot and dot worksheet. Use coloured markers or pencils to colour the corresponding letters. 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F385A" w:rsidTr="00AA69AE">
        <w:trPr>
          <w:trHeight w:val="2826"/>
        </w:trPr>
        <w:tc>
          <w:tcPr>
            <w:tcW w:w="2263" w:type="dxa"/>
          </w:tcPr>
          <w:p w:rsidR="00F31B61" w:rsidRDefault="00F31B61">
            <w:r>
              <w:lastRenderedPageBreak/>
              <w:t>Maths</w:t>
            </w:r>
          </w:p>
          <w:p w:rsidR="00C60416" w:rsidRDefault="00057F4C">
            <w:r>
              <w:rPr>
                <w:noProof/>
                <w:lang w:eastAsia="en-GB"/>
              </w:rPr>
              <w:drawing>
                <wp:inline distT="0" distB="0" distL="0" distR="0" wp14:anchorId="772585FB" wp14:editId="7D7F97C1">
                  <wp:extent cx="1394460" cy="1394460"/>
                  <wp:effectExtent l="0" t="0" r="0" b="0"/>
                  <wp:docPr id="3" name="Picture 3" descr="C:\Users\emma.fergusson\AppData\Local\Microsoft\Windows\INetCache\Content.MSO\DE3B14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mma.fergusson\AppData\Local\Microsoft\Windows\INetCache\Content.MSO\DE3B14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Boardmaker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Online activities and Number songs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Use the 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numicon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and number line to count objects around the house/garden  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Functional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skills at home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6C0815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Ideas for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Outdoors</w:t>
            </w:r>
          </w:p>
          <w:p w:rsidR="00B50FD5" w:rsidRPr="00E97E5D" w:rsidRDefault="00B50FD5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Try some free number games on abcya.com-</w:t>
            </w:r>
            <w:hyperlink r:id="rId7" w:history="1">
              <w:r w:rsidRPr="00E97E5D">
                <w:rPr>
                  <w:color w:val="0000FF"/>
                  <w:u w:val="single"/>
                </w:rPr>
                <w:t>https://www.abcya.com/grades/prek/numbers</w:t>
              </w:r>
            </w:hyperlink>
          </w:p>
          <w:p w:rsidR="00132DEE" w:rsidRDefault="00E10D08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Use the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Powerpoint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to talk about big and small objects</w:t>
            </w:r>
          </w:p>
          <w:p w:rsidR="00E10D08" w:rsidRDefault="00E10D08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Play a big and small hide and seek game-open your eyes is it a big or small object?</w:t>
            </w:r>
          </w:p>
          <w:p w:rsidR="00057F4C" w:rsidRPr="00E97E5D" w:rsidRDefault="00057F4C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Draw numbers on the floor and play hopscotch with beanbags</w:t>
            </w:r>
          </w:p>
        </w:tc>
      </w:tr>
      <w:tr w:rsidR="004F385A" w:rsidTr="00F31B61">
        <w:trPr>
          <w:trHeight w:val="1409"/>
        </w:trPr>
        <w:tc>
          <w:tcPr>
            <w:tcW w:w="2263" w:type="dxa"/>
          </w:tcPr>
          <w:p w:rsidR="00F31B61" w:rsidRDefault="00F31B61" w:rsidP="00B94093">
            <w:r>
              <w:t>Science</w:t>
            </w:r>
          </w:p>
          <w:p w:rsidR="00B04BAD" w:rsidRDefault="00FB62D3" w:rsidP="00B94093">
            <w:r>
              <w:rPr>
                <w:noProof/>
                <w:lang w:eastAsia="en-GB"/>
              </w:rPr>
              <w:drawing>
                <wp:inline distT="0" distB="0" distL="0" distR="0" wp14:anchorId="15C750BA">
                  <wp:extent cx="1143000" cy="1612915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753" cy="1619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Habitats</w:t>
            </w:r>
          </w:p>
          <w:p w:rsidR="005A3B81" w:rsidRPr="005A3B81" w:rsidRDefault="005A3B81" w:rsidP="005A3B81">
            <w:pPr>
              <w:rPr>
                <w:rFonts w:cstheme="minorHAnsi"/>
              </w:rPr>
            </w:pPr>
            <w:r w:rsidRPr="005A3B81">
              <w:rPr>
                <w:rFonts w:eastAsia="Times New Roman" w:cstheme="minorHAnsi"/>
                <w:bCs/>
              </w:rPr>
              <w:t xml:space="preserve">Intent: </w:t>
            </w:r>
            <w:r w:rsidR="00A15E29" w:rsidRPr="003A2198">
              <w:rPr>
                <w:rFonts w:cstheme="minorHAnsi"/>
                <w:b/>
              </w:rPr>
              <w:t>Pupils will explore, identify and group what animals live in the desert</w:t>
            </w:r>
          </w:p>
          <w:p w:rsidR="005A3B81" w:rsidRPr="005A3B81" w:rsidRDefault="005A3B81" w:rsidP="005A3B81">
            <w:pPr>
              <w:rPr>
                <w:rFonts w:eastAsia="Times New Roman" w:cstheme="minorHAnsi"/>
                <w:b/>
                <w:bCs/>
              </w:rPr>
            </w:pPr>
          </w:p>
          <w:p w:rsidR="00A15E29" w:rsidRPr="003A2198" w:rsidRDefault="00A15E29" w:rsidP="00A15E2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3A2198">
              <w:rPr>
                <w:rFonts w:cstheme="minorHAnsi"/>
              </w:rPr>
              <w:t xml:space="preserve">Listen to sounds of different desert animals; camel, </w:t>
            </w:r>
            <w:r w:rsidR="00FB62D3">
              <w:rPr>
                <w:rFonts w:cstheme="minorHAnsi"/>
              </w:rPr>
              <w:t xml:space="preserve">lizard, </w:t>
            </w:r>
            <w:r w:rsidRPr="003A2198">
              <w:rPr>
                <w:rFonts w:cstheme="minorHAnsi"/>
              </w:rPr>
              <w:t>lion</w:t>
            </w:r>
            <w:r w:rsidR="00FB62D3">
              <w:rPr>
                <w:rFonts w:cstheme="minorHAnsi"/>
              </w:rPr>
              <w:t>, snake.</w:t>
            </w:r>
          </w:p>
          <w:p w:rsidR="00A15E29" w:rsidRPr="003A2198" w:rsidRDefault="00A15E29" w:rsidP="00A15E2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3A2198">
              <w:rPr>
                <w:rFonts w:cstheme="minorHAnsi"/>
              </w:rPr>
              <w:t>Look at pictures/videos of different animals</w:t>
            </w:r>
          </w:p>
          <w:p w:rsidR="00987016" w:rsidRPr="00FB62D3" w:rsidRDefault="00A15E29" w:rsidP="00A15E29">
            <w:pPr>
              <w:pStyle w:val="ListParagraph"/>
              <w:numPr>
                <w:ilvl w:val="0"/>
                <w:numId w:val="4"/>
              </w:numPr>
            </w:pPr>
            <w:r w:rsidRPr="003A2198">
              <w:rPr>
                <w:rFonts w:cstheme="minorHAnsi"/>
              </w:rPr>
              <w:t>Sort animals into those you would expect to find in desert and those you would not</w:t>
            </w:r>
          </w:p>
          <w:p w:rsidR="00FB62D3" w:rsidRPr="00FB62D3" w:rsidRDefault="00FB62D3" w:rsidP="00A15E29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cstheme="minorHAnsi"/>
              </w:rPr>
              <w:t>Explore sensory sand tray and write animals names</w:t>
            </w:r>
          </w:p>
          <w:p w:rsidR="00FB62D3" w:rsidRDefault="00FB62D3" w:rsidP="00A15E29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cstheme="minorHAnsi"/>
              </w:rPr>
              <w:t>Desert sunset art</w:t>
            </w:r>
          </w:p>
        </w:tc>
      </w:tr>
      <w:tr w:rsidR="004F385A" w:rsidTr="00F31B61">
        <w:trPr>
          <w:trHeight w:val="1401"/>
        </w:trPr>
        <w:tc>
          <w:tcPr>
            <w:tcW w:w="2263" w:type="dxa"/>
          </w:tcPr>
          <w:p w:rsidR="00F31B61" w:rsidRDefault="00057F4C">
            <w:r>
              <w:t>Geography</w:t>
            </w:r>
          </w:p>
          <w:p w:rsidR="000C2788" w:rsidRDefault="000C2788">
            <w:bookmarkStart w:id="0" w:name="_GoBack"/>
            <w:bookmarkEnd w:id="0"/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057F4C">
              <w:t xml:space="preserve"> </w:t>
            </w:r>
            <w:r w:rsidR="003A2198">
              <w:t>Place knowledge- Town and Countryside</w:t>
            </w:r>
          </w:p>
          <w:p w:rsidR="00B94093" w:rsidRDefault="00B94093"/>
          <w:p w:rsidR="00057F4C" w:rsidRPr="000C2788" w:rsidRDefault="003A2198" w:rsidP="00057F4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See the geography </w:t>
            </w:r>
            <w:proofErr w:type="spellStart"/>
            <w:r>
              <w:rPr>
                <w:rFonts w:cstheme="minorHAnsi"/>
              </w:rPr>
              <w:t>powerpoint</w:t>
            </w:r>
            <w:proofErr w:type="spellEnd"/>
            <w:r>
              <w:rPr>
                <w:rFonts w:cstheme="minorHAnsi"/>
              </w:rPr>
              <w:t xml:space="preserve"> on website</w:t>
            </w:r>
          </w:p>
          <w:p w:rsidR="00E17AAB" w:rsidRDefault="003A2198" w:rsidP="000C2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the pictures of towns-what can you </w:t>
            </w:r>
            <w:proofErr w:type="gramStart"/>
            <w:r>
              <w:rPr>
                <w:rFonts w:cstheme="minorHAnsi"/>
              </w:rPr>
              <w:t>see?</w:t>
            </w:r>
            <w:proofErr w:type="gramEnd"/>
          </w:p>
          <w:p w:rsidR="003A2198" w:rsidRDefault="003A2198" w:rsidP="000C2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Listen to the sounds of the town</w:t>
            </w:r>
          </w:p>
          <w:p w:rsidR="003A2198" w:rsidRDefault="003A2198" w:rsidP="000C2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the pictures of the countryside-what can you </w:t>
            </w:r>
            <w:proofErr w:type="gramStart"/>
            <w:r>
              <w:rPr>
                <w:rFonts w:cstheme="minorHAnsi"/>
              </w:rPr>
              <w:t>see?</w:t>
            </w:r>
            <w:proofErr w:type="gramEnd"/>
          </w:p>
          <w:p w:rsidR="003A2198" w:rsidRDefault="003A2198" w:rsidP="003A219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Listen to the sounds of the countryside</w:t>
            </w:r>
          </w:p>
          <w:p w:rsidR="003A2198" w:rsidRPr="003A2198" w:rsidRDefault="003A2198" w:rsidP="003A219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Sort the pictures between town and countryside</w:t>
            </w:r>
          </w:p>
        </w:tc>
      </w:tr>
      <w:tr w:rsidR="004F385A" w:rsidTr="00F31B61">
        <w:trPr>
          <w:trHeight w:val="1279"/>
        </w:trPr>
        <w:tc>
          <w:tcPr>
            <w:tcW w:w="2263" w:type="dxa"/>
          </w:tcPr>
          <w:p w:rsidR="00F31B61" w:rsidRDefault="00F31B61">
            <w:r>
              <w:t>PE</w:t>
            </w:r>
          </w:p>
          <w:p w:rsidR="00B26149" w:rsidRDefault="00A15E29" w:rsidP="00B261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86533F" wp14:editId="3F0AB2EF">
                  <wp:extent cx="1645138" cy="1043940"/>
                  <wp:effectExtent l="0" t="0" r="0" b="3810"/>
                  <wp:docPr id="4" name="Picture 4" descr="C:\Users\emma.fergusson\AppData\Local\Microsoft\Windows\INetCache\Content.MSO\3972740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mma.fergusson\AppData\Local\Microsoft\Windows\INetCache\Content.MSO\3972740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301" cy="1046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6B72">
              <w:rPr>
                <w:noProof/>
                <w:lang w:eastAsia="en-GB"/>
              </w:rPr>
              <w:drawing>
                <wp:inline distT="0" distB="0" distL="0" distR="0" wp14:anchorId="45C2ED2C" wp14:editId="1A2E009B">
                  <wp:extent cx="7620" cy="7620"/>
                  <wp:effectExtent l="0" t="0" r="0" b="0"/>
                  <wp:docPr id="10" name="Picture 10" descr="https://4.bp.blogspot.com/-Jmknp0Oq5x8/UCIZUIBQHnI/AAAAAAABF2o/H1d03detj-Y/s640/straw+javelin+th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4.bp.blogspot.com/-Jmknp0Oq5x8/UCIZUIBQHnI/AAAAAAABF2o/H1d03detj-Y/s640/straw+javelin+thr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4707">
              <w:rPr>
                <w:noProof/>
                <w:lang w:eastAsia="en-GB"/>
              </w:rPr>
              <w:drawing>
                <wp:inline distT="0" distB="0" distL="0" distR="0" wp14:anchorId="4EEB52D2" wp14:editId="76A158D7">
                  <wp:extent cx="7620" cy="7620"/>
                  <wp:effectExtent l="0" t="0" r="0" b="0"/>
                  <wp:docPr id="9" name="Picture 9" descr="https://4.bp.blogspot.com/-Jmknp0Oq5x8/UCIZUIBQHnI/AAAAAAABF2o/H1d03detj-Y/s640/straw+javelin+th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4.bp.blogspot.com/-Jmknp0Oq5x8/UCIZUIBQHnI/AAAAAAABF2o/H1d03detj-Y/s640/straw+javelin+thr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Athletics</w:t>
            </w:r>
          </w:p>
          <w:p w:rsidR="007C79B9" w:rsidRDefault="007C79B9" w:rsidP="007C79B9">
            <w:r>
              <w:t xml:space="preserve"> </w:t>
            </w:r>
          </w:p>
          <w:p w:rsidR="00057F4C" w:rsidRDefault="00F3525E" w:rsidP="00057F4C">
            <w:pPr>
              <w:pStyle w:val="ListParagraph"/>
              <w:numPr>
                <w:ilvl w:val="0"/>
                <w:numId w:val="13"/>
              </w:numPr>
            </w:pPr>
            <w:r>
              <w:t>Throwing</w:t>
            </w:r>
            <w:r w:rsidR="004F385A">
              <w:t xml:space="preserve"> for distance</w:t>
            </w:r>
            <w:r>
              <w:t xml:space="preserve"> games- </w:t>
            </w:r>
            <w:r w:rsidR="00057F4C">
              <w:t>Cardboard Javelin</w:t>
            </w:r>
          </w:p>
          <w:p w:rsidR="008D6B72" w:rsidRPr="00A15E29" w:rsidRDefault="00057F4C" w:rsidP="00A15E29">
            <w:pPr>
              <w:pStyle w:val="Normal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15E29">
              <w:rPr>
                <w:rFonts w:asciiTheme="minorHAnsi" w:hAnsiTheme="minorHAnsi" w:cstheme="minorHAnsi"/>
                <w:sz w:val="22"/>
                <w:szCs w:val="22"/>
              </w:rPr>
              <w:t xml:space="preserve">Start </w:t>
            </w:r>
            <w:r w:rsidR="00A15E29">
              <w:rPr>
                <w:rFonts w:asciiTheme="minorHAnsi" w:hAnsiTheme="minorHAnsi" w:cstheme="minorHAnsi"/>
                <w:sz w:val="22"/>
                <w:szCs w:val="22"/>
              </w:rPr>
              <w:t>by running the string through a</w:t>
            </w:r>
            <w:r w:rsidRPr="00A15E29">
              <w:rPr>
                <w:rFonts w:asciiTheme="minorHAnsi" w:hAnsiTheme="minorHAnsi" w:cstheme="minorHAnsi"/>
                <w:sz w:val="22"/>
                <w:szCs w:val="22"/>
              </w:rPr>
              <w:t xml:space="preserve"> cardboard tube.</w:t>
            </w:r>
            <w:r w:rsidRPr="00A15E29">
              <w:rPr>
                <w:rStyle w:val="apple-converted-spac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  </w:t>
            </w:r>
            <w:r w:rsidRPr="00A15E29">
              <w:rPr>
                <w:rFonts w:asciiTheme="minorHAnsi" w:hAnsiTheme="minorHAnsi" w:cstheme="minorHAnsi"/>
                <w:sz w:val="22"/>
                <w:szCs w:val="22"/>
              </w:rPr>
              <w:t>Next, tie the string to two objects (trees work well) so it is forms a straight horizontal line with the cardboard tube running along it.</w:t>
            </w:r>
            <w:r w:rsidRPr="00A15E29">
              <w:rPr>
                <w:rStyle w:val="apple-converted-spac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  </w:t>
            </w:r>
            <w:r w:rsidRPr="00A15E29">
              <w:rPr>
                <w:rFonts w:asciiTheme="minorHAnsi" w:hAnsiTheme="minorHAnsi" w:cstheme="minorHAnsi"/>
                <w:sz w:val="22"/>
                <w:szCs w:val="22"/>
              </w:rPr>
              <w:t>Children can then grasp the cardboard tube and see how far they can throw it along the line.</w:t>
            </w:r>
          </w:p>
        </w:tc>
      </w:tr>
      <w:tr w:rsidR="004F385A" w:rsidTr="00F31B61">
        <w:trPr>
          <w:trHeight w:val="1397"/>
        </w:trPr>
        <w:tc>
          <w:tcPr>
            <w:tcW w:w="2263" w:type="dxa"/>
          </w:tcPr>
          <w:p w:rsidR="00F31B61" w:rsidRDefault="00F31B61">
            <w:r>
              <w:t>Art</w:t>
            </w:r>
          </w:p>
          <w:p w:rsidR="0064715D" w:rsidRDefault="00A15E29">
            <w:r>
              <w:rPr>
                <w:noProof/>
                <w:lang w:eastAsia="en-GB"/>
              </w:rPr>
              <w:drawing>
                <wp:inline distT="0" distB="0" distL="0" distR="0" wp14:anchorId="6C010C14">
                  <wp:extent cx="1274445" cy="1335405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Imaginary Places</w:t>
            </w:r>
          </w:p>
          <w:p w:rsidR="008567BC" w:rsidRDefault="008567BC"/>
          <w:p w:rsidR="00B26149" w:rsidRDefault="00A15E29" w:rsidP="0064715D">
            <w:pPr>
              <w:pStyle w:val="Heading3"/>
              <w:numPr>
                <w:ilvl w:val="0"/>
                <w:numId w:val="12"/>
              </w:numPr>
              <w:shd w:val="clear" w:color="auto" w:fill="FFFFFF"/>
              <w:spacing w:before="0" w:after="300"/>
              <w:outlineLvl w:val="2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Plan and c</w:t>
            </w:r>
            <w:r w:rsidRPr="00A15E2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reate a tiny imaginary place in a small box</w:t>
            </w:r>
          </w:p>
          <w:p w:rsidR="00A15E29" w:rsidRDefault="00A15E29" w:rsidP="00A15E29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Pr="00740846">
                <w:rPr>
                  <w:color w:val="0000FF"/>
                  <w:u w:val="single"/>
                </w:rPr>
                <w:t>https://artfulparent.com/create-these-awesome-mini-worlds-with-shoebox-dioramas-for-kids/</w:t>
              </w:r>
            </w:hyperlink>
          </w:p>
          <w:p w:rsidR="00A15E29" w:rsidRPr="00A15E29" w:rsidRDefault="00A15E29" w:rsidP="00A15E29"/>
          <w:p w:rsidR="00A15E29" w:rsidRPr="00A15E29" w:rsidRDefault="00A15E29" w:rsidP="00A15E29"/>
        </w:tc>
      </w:tr>
      <w:tr w:rsidR="004F385A" w:rsidTr="00F31B61">
        <w:trPr>
          <w:trHeight w:val="1266"/>
        </w:trPr>
        <w:tc>
          <w:tcPr>
            <w:tcW w:w="2263" w:type="dxa"/>
          </w:tcPr>
          <w:p w:rsidR="00F31B61" w:rsidRDefault="00F31B61">
            <w:r>
              <w:lastRenderedPageBreak/>
              <w:t>Music</w:t>
            </w:r>
          </w:p>
          <w:p w:rsidR="008D6B72" w:rsidRDefault="008D6B72" w:rsidP="00A55714">
            <w:pPr>
              <w:spacing w:after="200" w:line="276" w:lineRule="auto"/>
            </w:pP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Composition</w:t>
            </w:r>
          </w:p>
          <w:p w:rsidR="00E90D60" w:rsidRDefault="00E90D60"/>
          <w:p w:rsidR="00A15E29" w:rsidRDefault="00A15E29" w:rsidP="00A15E29">
            <w:pPr>
              <w:pStyle w:val="ListParagraph"/>
              <w:numPr>
                <w:ilvl w:val="0"/>
                <w:numId w:val="23"/>
              </w:numPr>
            </w:pPr>
            <w:r w:rsidRPr="00FF7C1A">
              <w:rPr>
                <w:rFonts w:cstheme="minorHAnsi"/>
              </w:rPr>
              <w:t>Watch kids Zumba.</w:t>
            </w:r>
            <w:r>
              <w:t xml:space="preserve"> Copy all the moves. Move to the beat with your head or hands.</w:t>
            </w:r>
          </w:p>
          <w:p w:rsidR="00A15E29" w:rsidRDefault="00A15E29" w:rsidP="00A15E2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FF7C1A">
              <w:rPr>
                <w:rFonts w:cstheme="minorHAnsi"/>
              </w:rPr>
              <w:t xml:space="preserve">Compose a poem </w:t>
            </w:r>
            <w:r>
              <w:rPr>
                <w:rFonts w:cstheme="minorHAnsi"/>
              </w:rPr>
              <w:t xml:space="preserve">about country life </w:t>
            </w:r>
            <w:r w:rsidRPr="00FF7C1A">
              <w:rPr>
                <w:rFonts w:cstheme="minorHAnsi"/>
              </w:rPr>
              <w:t xml:space="preserve">(maybe you could write a sentence each using PCW) that you can put to music. </w:t>
            </w:r>
          </w:p>
          <w:p w:rsidR="00E90D60" w:rsidRPr="00A15E29" w:rsidRDefault="00A15E29" w:rsidP="00A15E2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Compose music for your poem.</w:t>
            </w:r>
          </w:p>
        </w:tc>
      </w:tr>
    </w:tbl>
    <w:p w:rsidR="00F31B61" w:rsidRDefault="00F31B61"/>
    <w:p w:rsidR="008B329C" w:rsidRPr="008B329C" w:rsidRDefault="008B329C">
      <w:pPr>
        <w:rPr>
          <w:u w:val="single"/>
        </w:rPr>
      </w:pPr>
      <w:r>
        <w:rPr>
          <w:u w:val="single"/>
        </w:rPr>
        <w:t xml:space="preserve">Suggested </w:t>
      </w:r>
      <w:r w:rsidRPr="008B329C">
        <w:rPr>
          <w:u w:val="single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3C4E" w:rsidTr="00C43C4E"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Monday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Tuesday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Wednesday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Thursday</w:t>
            </w:r>
          </w:p>
        </w:tc>
        <w:tc>
          <w:tcPr>
            <w:tcW w:w="1804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Friday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4" w:type="dxa"/>
          </w:tcPr>
          <w:p w:rsidR="00C43C4E" w:rsidRDefault="008B329C">
            <w:r>
              <w:t>Literacy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4" w:type="dxa"/>
          </w:tcPr>
          <w:p w:rsidR="00C43C4E" w:rsidRDefault="008B329C">
            <w:r>
              <w:t>Maths</w:t>
            </w:r>
          </w:p>
        </w:tc>
      </w:tr>
      <w:tr w:rsidR="00C43C4E" w:rsidTr="00C43C4E">
        <w:tc>
          <w:tcPr>
            <w:tcW w:w="1803" w:type="dxa"/>
          </w:tcPr>
          <w:p w:rsidR="00C43C4E" w:rsidRDefault="00C661C9">
            <w:r>
              <w:t>Geography</w:t>
            </w:r>
          </w:p>
        </w:tc>
        <w:tc>
          <w:tcPr>
            <w:tcW w:w="1803" w:type="dxa"/>
          </w:tcPr>
          <w:p w:rsidR="00C43C4E" w:rsidRDefault="008B329C">
            <w:r>
              <w:t>Art</w:t>
            </w:r>
          </w:p>
        </w:tc>
        <w:tc>
          <w:tcPr>
            <w:tcW w:w="1803" w:type="dxa"/>
          </w:tcPr>
          <w:p w:rsidR="00C43C4E" w:rsidRDefault="008B329C">
            <w:r>
              <w:t>PE</w:t>
            </w:r>
          </w:p>
        </w:tc>
        <w:tc>
          <w:tcPr>
            <w:tcW w:w="1803" w:type="dxa"/>
          </w:tcPr>
          <w:p w:rsidR="00C43C4E" w:rsidRDefault="00C661C9">
            <w:r>
              <w:t>Science</w:t>
            </w:r>
          </w:p>
        </w:tc>
        <w:tc>
          <w:tcPr>
            <w:tcW w:w="1804" w:type="dxa"/>
          </w:tcPr>
          <w:p w:rsidR="00C43C4E" w:rsidRDefault="008B329C">
            <w:r>
              <w:t>Music</w:t>
            </w:r>
          </w:p>
        </w:tc>
      </w:tr>
    </w:tbl>
    <w:p w:rsidR="00F31B61" w:rsidRDefault="00F31B61"/>
    <w:sectPr w:rsidR="00F31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C50"/>
    <w:multiLevelType w:val="hybridMultilevel"/>
    <w:tmpl w:val="05F0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5172"/>
    <w:multiLevelType w:val="multilevel"/>
    <w:tmpl w:val="9E36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B49E6"/>
    <w:multiLevelType w:val="hybridMultilevel"/>
    <w:tmpl w:val="CD221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573AC"/>
    <w:multiLevelType w:val="hybridMultilevel"/>
    <w:tmpl w:val="84286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14B82"/>
    <w:multiLevelType w:val="hybridMultilevel"/>
    <w:tmpl w:val="A1801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C4444"/>
    <w:multiLevelType w:val="hybridMultilevel"/>
    <w:tmpl w:val="E9004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A0D8E"/>
    <w:multiLevelType w:val="hybridMultilevel"/>
    <w:tmpl w:val="8708C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0785A"/>
    <w:multiLevelType w:val="hybridMultilevel"/>
    <w:tmpl w:val="B9A0A90E"/>
    <w:lvl w:ilvl="0" w:tplc="4C0A93BA">
      <w:numFmt w:val="bullet"/>
      <w:lvlText w:val=""/>
      <w:lvlJc w:val="left"/>
      <w:pPr>
        <w:ind w:left="5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8" w15:restartNumberingAfterBreak="0">
    <w:nsid w:val="3ADB1CB2"/>
    <w:multiLevelType w:val="hybridMultilevel"/>
    <w:tmpl w:val="0FB6FF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8936FFC"/>
    <w:multiLevelType w:val="hybridMultilevel"/>
    <w:tmpl w:val="D5361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AF205E"/>
    <w:multiLevelType w:val="hybridMultilevel"/>
    <w:tmpl w:val="B8FE7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96675"/>
    <w:multiLevelType w:val="hybridMultilevel"/>
    <w:tmpl w:val="069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413F5"/>
    <w:multiLevelType w:val="hybridMultilevel"/>
    <w:tmpl w:val="13E0E4D6"/>
    <w:lvl w:ilvl="0" w:tplc="D990095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46680"/>
    <w:multiLevelType w:val="hybridMultilevel"/>
    <w:tmpl w:val="76343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23096"/>
    <w:multiLevelType w:val="hybridMultilevel"/>
    <w:tmpl w:val="64D6D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81D4E"/>
    <w:multiLevelType w:val="multilevel"/>
    <w:tmpl w:val="0466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9108FC"/>
    <w:multiLevelType w:val="hybridMultilevel"/>
    <w:tmpl w:val="D1E2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77B23"/>
    <w:multiLevelType w:val="hybridMultilevel"/>
    <w:tmpl w:val="7A0A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53052"/>
    <w:multiLevelType w:val="hybridMultilevel"/>
    <w:tmpl w:val="D4D82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3A498E"/>
    <w:multiLevelType w:val="hybridMultilevel"/>
    <w:tmpl w:val="000AE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645E74"/>
    <w:multiLevelType w:val="multilevel"/>
    <w:tmpl w:val="92E8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220A16"/>
    <w:multiLevelType w:val="hybridMultilevel"/>
    <w:tmpl w:val="3E800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B652F"/>
    <w:multiLevelType w:val="hybridMultilevel"/>
    <w:tmpl w:val="117C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18"/>
  </w:num>
  <w:num w:numId="8">
    <w:abstractNumId w:val="16"/>
  </w:num>
  <w:num w:numId="9">
    <w:abstractNumId w:val="6"/>
  </w:num>
  <w:num w:numId="10">
    <w:abstractNumId w:val="8"/>
  </w:num>
  <w:num w:numId="11">
    <w:abstractNumId w:val="11"/>
  </w:num>
  <w:num w:numId="12">
    <w:abstractNumId w:val="5"/>
  </w:num>
  <w:num w:numId="13">
    <w:abstractNumId w:val="2"/>
  </w:num>
  <w:num w:numId="14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7"/>
  </w:num>
  <w:num w:numId="16">
    <w:abstractNumId w:val="12"/>
  </w:num>
  <w:num w:numId="17">
    <w:abstractNumId w:val="4"/>
  </w:num>
  <w:num w:numId="18">
    <w:abstractNumId w:val="22"/>
  </w:num>
  <w:num w:numId="19">
    <w:abstractNumId w:val="19"/>
  </w:num>
  <w:num w:numId="20">
    <w:abstractNumId w:val="10"/>
  </w:num>
  <w:num w:numId="21">
    <w:abstractNumId w:val="13"/>
  </w:num>
  <w:num w:numId="22">
    <w:abstractNumId w:val="2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15C93"/>
    <w:rsid w:val="00017C49"/>
    <w:rsid w:val="00057F4C"/>
    <w:rsid w:val="000C2788"/>
    <w:rsid w:val="000E79D8"/>
    <w:rsid w:val="000F7224"/>
    <w:rsid w:val="00127C94"/>
    <w:rsid w:val="00132DEE"/>
    <w:rsid w:val="00211808"/>
    <w:rsid w:val="00213950"/>
    <w:rsid w:val="002A318A"/>
    <w:rsid w:val="003354B0"/>
    <w:rsid w:val="00342A7C"/>
    <w:rsid w:val="003A2198"/>
    <w:rsid w:val="003C22AC"/>
    <w:rsid w:val="0040174C"/>
    <w:rsid w:val="00412577"/>
    <w:rsid w:val="00440DB9"/>
    <w:rsid w:val="00477A71"/>
    <w:rsid w:val="004C06D3"/>
    <w:rsid w:val="004C3F38"/>
    <w:rsid w:val="004F385A"/>
    <w:rsid w:val="00532914"/>
    <w:rsid w:val="0054649D"/>
    <w:rsid w:val="005A2C3B"/>
    <w:rsid w:val="005A3B81"/>
    <w:rsid w:val="0064715D"/>
    <w:rsid w:val="006C0815"/>
    <w:rsid w:val="00705513"/>
    <w:rsid w:val="00711CF4"/>
    <w:rsid w:val="0078233E"/>
    <w:rsid w:val="00783172"/>
    <w:rsid w:val="007B0312"/>
    <w:rsid w:val="007B5A0A"/>
    <w:rsid w:val="007C2494"/>
    <w:rsid w:val="007C79B9"/>
    <w:rsid w:val="008567BC"/>
    <w:rsid w:val="0087105D"/>
    <w:rsid w:val="008B329C"/>
    <w:rsid w:val="008D6B72"/>
    <w:rsid w:val="0094620C"/>
    <w:rsid w:val="0096152D"/>
    <w:rsid w:val="00965E04"/>
    <w:rsid w:val="00987016"/>
    <w:rsid w:val="009B6EF9"/>
    <w:rsid w:val="00A15E29"/>
    <w:rsid w:val="00A32D06"/>
    <w:rsid w:val="00A34707"/>
    <w:rsid w:val="00A455C4"/>
    <w:rsid w:val="00A55714"/>
    <w:rsid w:val="00A80FDE"/>
    <w:rsid w:val="00A80FE1"/>
    <w:rsid w:val="00AA69AE"/>
    <w:rsid w:val="00AF76A8"/>
    <w:rsid w:val="00B04BAD"/>
    <w:rsid w:val="00B26149"/>
    <w:rsid w:val="00B50FD5"/>
    <w:rsid w:val="00B569E5"/>
    <w:rsid w:val="00B94093"/>
    <w:rsid w:val="00C35930"/>
    <w:rsid w:val="00C43C4E"/>
    <w:rsid w:val="00C54FF8"/>
    <w:rsid w:val="00C60416"/>
    <w:rsid w:val="00C661C9"/>
    <w:rsid w:val="00C74FCF"/>
    <w:rsid w:val="00D041B3"/>
    <w:rsid w:val="00D5662F"/>
    <w:rsid w:val="00D65BD1"/>
    <w:rsid w:val="00DF4892"/>
    <w:rsid w:val="00E10D08"/>
    <w:rsid w:val="00E17AAB"/>
    <w:rsid w:val="00E34A6D"/>
    <w:rsid w:val="00E67EB3"/>
    <w:rsid w:val="00E90D60"/>
    <w:rsid w:val="00E97E5D"/>
    <w:rsid w:val="00EA0FCC"/>
    <w:rsid w:val="00EB7EC7"/>
    <w:rsid w:val="00ED0898"/>
    <w:rsid w:val="00F31B61"/>
    <w:rsid w:val="00F3525E"/>
    <w:rsid w:val="00F764CA"/>
    <w:rsid w:val="00FA59DE"/>
    <w:rsid w:val="00FB2EBF"/>
    <w:rsid w:val="00FB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917D08D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149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4F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69AE"/>
    <w:pPr>
      <w:ind w:left="720"/>
      <w:contextualSpacing/>
    </w:pPr>
  </w:style>
  <w:style w:type="paragraph" w:styleId="NoSpacing">
    <w:name w:val="No Spacing"/>
    <w:uiPriority w:val="1"/>
    <w:qFormat/>
    <w:rsid w:val="006C081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E90D60"/>
  </w:style>
  <w:style w:type="character" w:customStyle="1" w:styleId="Heading3Char">
    <w:name w:val="Heading 3 Char"/>
    <w:basedOn w:val="DefaultParagraphFont"/>
    <w:link w:val="Heading3"/>
    <w:uiPriority w:val="9"/>
    <w:rsid w:val="00B26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261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B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5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4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71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bcya.com/grades/prek/numbers" TargetMode="External"/><Relationship Id="rId12" Type="http://schemas.openxmlformats.org/officeDocument/2006/relationships/hyperlink" Target="https://artfulparent.com/create-these-awesome-mini-worlds-with-shoebox-dioramas-for-kid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3C6974E8</Template>
  <TotalTime>123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Emma Fergusson</cp:lastModifiedBy>
  <cp:revision>7</cp:revision>
  <dcterms:created xsi:type="dcterms:W3CDTF">2020-07-05T19:07:00Z</dcterms:created>
  <dcterms:modified xsi:type="dcterms:W3CDTF">2020-07-05T21:16:00Z</dcterms:modified>
</cp:coreProperties>
</file>