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096" w:rsidRPr="00A32096" w:rsidRDefault="00A32096" w:rsidP="00A32096">
      <w:pPr>
        <w:jc w:val="center"/>
        <w:rPr>
          <w:b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3305E6DC" wp14:editId="04764A7C">
                <wp:simplePos x="0" y="0"/>
                <wp:positionH relativeFrom="column">
                  <wp:posOffset>-114300</wp:posOffset>
                </wp:positionH>
                <wp:positionV relativeFrom="paragraph">
                  <wp:posOffset>662940</wp:posOffset>
                </wp:positionV>
                <wp:extent cx="3131820" cy="2156460"/>
                <wp:effectExtent l="0" t="0" r="1143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215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096" w:rsidRDefault="00A3209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1556F4" wp14:editId="48B58F87">
                                  <wp:extent cx="2928765" cy="1950720"/>
                                  <wp:effectExtent l="0" t="0" r="508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9285" cy="19577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05E6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pt;margin-top:52.2pt;width:246.6pt;height:169.8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">
                <v:textbox>
                  <w:txbxContent>
                    <w:p w:rsidR="00A32096" w:rsidRDefault="00A3209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1556F4" wp14:editId="48B58F87">
                            <wp:extent cx="2928765" cy="1950720"/>
                            <wp:effectExtent l="0" t="0" r="508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9285" cy="19577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320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319C7A7" wp14:editId="1F0D2344">
                <wp:simplePos x="0" y="0"/>
                <wp:positionH relativeFrom="column">
                  <wp:posOffset>3152140</wp:posOffset>
                </wp:positionH>
                <wp:positionV relativeFrom="paragraph">
                  <wp:posOffset>594360</wp:posOffset>
                </wp:positionV>
                <wp:extent cx="2970530" cy="2880360"/>
                <wp:effectExtent l="0" t="0" r="2032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0530" cy="288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2096" w:rsidRDefault="00A32096">
                            <w:r w:rsidRPr="00A3209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C637F5" wp14:editId="375D670E">
                                  <wp:extent cx="2750820" cy="275082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50820" cy="2750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9C7A7" id="_x0000_s1027" type="#_x0000_t202" style="position:absolute;left:0;text-align:left;margin-left:248.2pt;margin-top:46.8pt;width:233.9pt;height:226.8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">
                <v:textbox>
                  <w:txbxContent>
                    <w:p w:rsidR="00A32096" w:rsidRDefault="00A32096">
                      <w:r w:rsidRPr="00A32096">
                        <w:drawing>
                          <wp:inline distT="0" distB="0" distL="0" distR="0" wp14:anchorId="08C637F5" wp14:editId="375D670E">
                            <wp:extent cx="2750820" cy="275082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50820" cy="2750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bookmarkEnd w:id="0"/>
      <w:r>
        <w:rPr>
          <w:b/>
          <w:sz w:val="32"/>
          <w:szCs w:val="32"/>
          <w:u w:val="single"/>
        </w:rPr>
        <w:t xml:space="preserve">Celtic </w:t>
      </w:r>
      <w:r w:rsidRPr="00A32096">
        <w:rPr>
          <w:b/>
          <w:sz w:val="32"/>
          <w:szCs w:val="32"/>
          <w:u w:val="single"/>
        </w:rPr>
        <w:t>soda bread</w:t>
      </w:r>
    </w:p>
    <w:p w:rsidR="00A32096" w:rsidRDefault="00A32096" w:rsidP="00A32096">
      <w:pPr>
        <w:rPr>
          <w:noProof/>
          <w:lang w:eastAsia="en-GB"/>
        </w:rPr>
      </w:pPr>
    </w:p>
    <w:p w:rsidR="00A32096" w:rsidRDefault="00A32096" w:rsidP="00A32096">
      <w:pPr>
        <w:spacing w:after="0"/>
        <w:rPr>
          <w:b/>
        </w:rPr>
      </w:pPr>
    </w:p>
    <w:p w:rsidR="00A32096" w:rsidRPr="00A32096" w:rsidRDefault="00A32096" w:rsidP="00A32096">
      <w:pPr>
        <w:spacing w:after="0"/>
        <w:rPr>
          <w:b/>
        </w:rPr>
      </w:pPr>
      <w:r w:rsidRPr="00A32096">
        <w:rPr>
          <w:b/>
        </w:rPr>
        <w:t>Ingredients</w:t>
      </w:r>
    </w:p>
    <w:p w:rsidR="00A32096" w:rsidRDefault="00A32096" w:rsidP="00A32096">
      <w:pPr>
        <w:spacing w:after="0"/>
      </w:pPr>
      <w:r>
        <w:t>500g plain wholemeal flour</w:t>
      </w:r>
    </w:p>
    <w:p w:rsidR="00A32096" w:rsidRDefault="00A32096" w:rsidP="00A32096">
      <w:pPr>
        <w:spacing w:after="0"/>
      </w:pPr>
      <w:r>
        <w:t>2 tsp salt</w:t>
      </w:r>
    </w:p>
    <w:p w:rsidR="00A32096" w:rsidRDefault="00A32096" w:rsidP="00A32096">
      <w:pPr>
        <w:spacing w:after="0"/>
      </w:pPr>
      <w:r>
        <w:t>1 tsp bicarbonate of soda</w:t>
      </w:r>
    </w:p>
    <w:p w:rsidR="00A32096" w:rsidRDefault="00A32096" w:rsidP="00A32096">
      <w:pPr>
        <w:spacing w:after="0"/>
      </w:pPr>
      <w:r>
        <w:t xml:space="preserve">1 </w:t>
      </w:r>
      <w:proofErr w:type="spellStart"/>
      <w:r>
        <w:t>tbsp</w:t>
      </w:r>
      <w:proofErr w:type="spellEnd"/>
      <w:r>
        <w:t xml:space="preserve"> finely chopped rosemary (optional)</w:t>
      </w:r>
    </w:p>
    <w:p w:rsidR="00A32096" w:rsidRDefault="00A32096" w:rsidP="00A32096">
      <w:pPr>
        <w:spacing w:after="0"/>
      </w:pPr>
      <w:r>
        <w:t>400ml whole milk</w:t>
      </w:r>
    </w:p>
    <w:p w:rsidR="00A32096" w:rsidRDefault="00A32096" w:rsidP="00A32096">
      <w:pPr>
        <w:spacing w:after="0"/>
      </w:pPr>
      <w:r>
        <w:t>1 lemon, juiced</w:t>
      </w:r>
    </w:p>
    <w:p w:rsidR="00A32096" w:rsidRDefault="00A32096" w:rsidP="00A32096">
      <w:pPr>
        <w:spacing w:after="0"/>
      </w:pPr>
      <w:r>
        <w:t>2 tsp honey</w:t>
      </w:r>
    </w:p>
    <w:p w:rsidR="00A32096" w:rsidRDefault="00A32096" w:rsidP="00A32096">
      <w:pPr>
        <w:spacing w:after="0"/>
        <w:rPr>
          <w:b/>
        </w:rPr>
      </w:pPr>
    </w:p>
    <w:p w:rsidR="00A32096" w:rsidRDefault="00A32096" w:rsidP="00A32096">
      <w:pPr>
        <w:spacing w:after="0"/>
        <w:rPr>
          <w:b/>
        </w:rPr>
      </w:pPr>
    </w:p>
    <w:p w:rsidR="00A32096" w:rsidRDefault="00A32096" w:rsidP="00A32096">
      <w:pPr>
        <w:spacing w:after="0"/>
        <w:rPr>
          <w:b/>
        </w:rPr>
      </w:pPr>
      <w:r w:rsidRPr="00A32096">
        <w:rPr>
          <w:b/>
        </w:rPr>
        <w:t>Method</w:t>
      </w:r>
    </w:p>
    <w:p w:rsidR="00A32096" w:rsidRPr="00A32096" w:rsidRDefault="00A32096" w:rsidP="00A32096">
      <w:pPr>
        <w:spacing w:after="0"/>
        <w:rPr>
          <w:b/>
        </w:rPr>
      </w:pPr>
    </w:p>
    <w:p w:rsidR="00A32096" w:rsidRDefault="00A32096" w:rsidP="00A32096">
      <w:pPr>
        <w:pStyle w:val="ListParagraph"/>
        <w:numPr>
          <w:ilvl w:val="0"/>
          <w:numId w:val="1"/>
        </w:numPr>
        <w:spacing w:after="0"/>
      </w:pPr>
      <w:r>
        <w:t>Heat oven to 200C/180C fan/gas 6. Mix together the flour, salt and bicarb in a bowl. And if you’d like rosemary bread, add the chopped rosemary too.</w:t>
      </w:r>
    </w:p>
    <w:p w:rsidR="00A32096" w:rsidRDefault="00A32096" w:rsidP="00A32096">
      <w:pPr>
        <w:pStyle w:val="ListParagraph"/>
        <w:spacing w:after="0"/>
      </w:pPr>
    </w:p>
    <w:p w:rsidR="00A32096" w:rsidRDefault="00A32096" w:rsidP="00A32096">
      <w:pPr>
        <w:pStyle w:val="ListParagraph"/>
        <w:numPr>
          <w:ilvl w:val="0"/>
          <w:numId w:val="1"/>
        </w:numPr>
        <w:spacing w:after="0"/>
      </w:pPr>
      <w:r>
        <w:t>Mix together the milk and lemon juice in a jug, and wait for a minute as it magically turns into buttermilk. Then stir in the honey, and simply pour it into the flour mixture. Stir it with a knife for a minute until the whole thing comes together into a sticky dough.</w:t>
      </w:r>
    </w:p>
    <w:p w:rsidR="00A32096" w:rsidRDefault="00A32096" w:rsidP="00A32096">
      <w:pPr>
        <w:spacing w:after="0"/>
      </w:pPr>
    </w:p>
    <w:p w:rsidR="00A32096" w:rsidRDefault="00A32096" w:rsidP="00A32096">
      <w:pPr>
        <w:pStyle w:val="ListParagraph"/>
        <w:numPr>
          <w:ilvl w:val="0"/>
          <w:numId w:val="1"/>
        </w:numPr>
        <w:spacing w:after="0"/>
      </w:pPr>
      <w:r>
        <w:t>Tip onto a floured work surface and shape it into Celtic bread.</w:t>
      </w:r>
    </w:p>
    <w:p w:rsidR="00A32096" w:rsidRDefault="00A32096" w:rsidP="00A32096">
      <w:pPr>
        <w:spacing w:after="0"/>
      </w:pPr>
    </w:p>
    <w:p w:rsidR="00A32096" w:rsidRDefault="00A32096" w:rsidP="00A32096">
      <w:pPr>
        <w:pStyle w:val="ListParagraph"/>
        <w:numPr>
          <w:ilvl w:val="0"/>
          <w:numId w:val="1"/>
        </w:numPr>
        <w:spacing w:after="0"/>
      </w:pPr>
      <w:r>
        <w:t xml:space="preserve">Put in the oven and bake for 40 </w:t>
      </w:r>
      <w:proofErr w:type="spellStart"/>
      <w:r>
        <w:t>mins</w:t>
      </w:r>
      <w:proofErr w:type="spellEnd"/>
      <w:r>
        <w:t>.</w:t>
      </w:r>
    </w:p>
    <w:p w:rsidR="006F6A72" w:rsidRDefault="006F6A72" w:rsidP="00A32096">
      <w:pPr>
        <w:spacing w:after="0"/>
      </w:pPr>
    </w:p>
    <w:sectPr w:rsidR="006F6A72" w:rsidSect="00A32096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02267"/>
    <w:multiLevelType w:val="hybridMultilevel"/>
    <w:tmpl w:val="626434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96"/>
    <w:rsid w:val="00105E9B"/>
    <w:rsid w:val="006F6A72"/>
    <w:rsid w:val="00A3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9E6DA"/>
  <w15:chartTrackingRefBased/>
  <w15:docId w15:val="{76459AEC-C7E6-49A2-B67B-230A4F51A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70BC327D</Template>
  <TotalTime>6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Bedford</dc:creator>
  <cp:keywords/>
  <dc:description/>
  <cp:lastModifiedBy>Katie Bedford</cp:lastModifiedBy>
  <cp:revision>2</cp:revision>
  <dcterms:created xsi:type="dcterms:W3CDTF">2020-06-24T15:02:00Z</dcterms:created>
  <dcterms:modified xsi:type="dcterms:W3CDTF">2020-06-24T15:09:00Z</dcterms:modified>
</cp:coreProperties>
</file>