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A56" w:rsidRPr="00C059F2" w:rsidRDefault="009F350F" w:rsidP="00C059F2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72"/>
          <w:szCs w:val="72"/>
          <w:u w:val="single"/>
          <w:lang w:eastAsia="en-GB"/>
        </w:rPr>
      </w:pPr>
      <w:r>
        <w:rPr>
          <w:rFonts w:eastAsia="Times New Roman" w:cstheme="minorHAnsi"/>
          <w:b/>
          <w:bCs/>
          <w:sz w:val="36"/>
          <w:szCs w:val="36"/>
          <w:u w:val="single"/>
          <w:lang w:eastAsia="en-GB"/>
        </w:rPr>
        <w:t>Celtic</w:t>
      </w:r>
      <w:bookmarkStart w:id="0" w:name="_GoBack"/>
      <w:bookmarkEnd w:id="0"/>
      <w:r w:rsidR="00854A56" w:rsidRPr="00C059F2">
        <w:rPr>
          <w:rFonts w:eastAsia="Times New Roman" w:cstheme="minorHAnsi"/>
          <w:b/>
          <w:bCs/>
          <w:sz w:val="36"/>
          <w:szCs w:val="36"/>
          <w:u w:val="single"/>
          <w:lang w:eastAsia="en-GB"/>
        </w:rPr>
        <w:t xml:space="preserve"> Stew</w:t>
      </w:r>
    </w:p>
    <w:p w:rsidR="00C059F2" w:rsidRDefault="00C059F2" w:rsidP="00854A56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000000"/>
          <w:sz w:val="24"/>
          <w:szCs w:val="24"/>
          <w:lang w:eastAsia="en-GB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inline distT="0" distB="0" distL="0" distR="0" wp14:anchorId="32CA2D3E" wp14:editId="71EACD5B">
            <wp:extent cx="2632688" cy="3954780"/>
            <wp:effectExtent l="5398" t="0" r="2222" b="2223"/>
            <wp:docPr id="3" name="Picture 3" descr="Irish Pork Stew with Stout and Caraway Seeds | foodiecrush.com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rish Pork Stew with Stout and Caraway Seeds | foodiecrush.com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38326" cy="396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A56" w:rsidRPr="00C059F2" w:rsidRDefault="00854A56" w:rsidP="00854A56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C059F2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Ingredients:</w:t>
      </w:r>
    </w:p>
    <w:p w:rsidR="00C059F2" w:rsidRPr="00C059F2" w:rsidRDefault="00C059F2" w:rsidP="00C059F2">
      <w:pPr>
        <w:spacing w:after="0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sz w:val="24"/>
          <w:szCs w:val="24"/>
          <w:lang w:eastAsia="en-GB"/>
        </w:rPr>
        <w:t>•</w:t>
      </w:r>
      <w:r w:rsidRPr="00C059F2">
        <w:rPr>
          <w:rFonts w:eastAsia="Times New Roman" w:cstheme="minorHAnsi"/>
          <w:bCs/>
          <w:sz w:val="24"/>
          <w:szCs w:val="24"/>
          <w:lang w:eastAsia="en-GB"/>
        </w:rPr>
        <w:tab/>
        <w:t>2 carrots, peeled</w:t>
      </w:r>
    </w:p>
    <w:p w:rsidR="00C059F2" w:rsidRPr="00C059F2" w:rsidRDefault="00C059F2" w:rsidP="00C059F2">
      <w:pPr>
        <w:spacing w:after="0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sz w:val="24"/>
          <w:szCs w:val="24"/>
          <w:lang w:eastAsia="en-GB"/>
        </w:rPr>
        <w:t>•</w:t>
      </w:r>
      <w:r w:rsidRPr="00C059F2">
        <w:rPr>
          <w:rFonts w:eastAsia="Times New Roman" w:cstheme="minorHAnsi"/>
          <w:bCs/>
          <w:sz w:val="24"/>
          <w:szCs w:val="24"/>
          <w:lang w:eastAsia="en-GB"/>
        </w:rPr>
        <w:tab/>
        <w:t>2 white turnips, peeled</w:t>
      </w:r>
    </w:p>
    <w:p w:rsidR="00C059F2" w:rsidRPr="00C059F2" w:rsidRDefault="00C059F2" w:rsidP="00C059F2">
      <w:pPr>
        <w:spacing w:after="0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sz w:val="24"/>
          <w:szCs w:val="24"/>
          <w:lang w:eastAsia="en-GB"/>
        </w:rPr>
        <w:t>•</w:t>
      </w:r>
      <w:r w:rsidRPr="00C059F2">
        <w:rPr>
          <w:rFonts w:eastAsia="Times New Roman" w:cstheme="minorHAnsi"/>
          <w:bCs/>
          <w:sz w:val="24"/>
          <w:szCs w:val="24"/>
          <w:lang w:eastAsia="en-GB"/>
        </w:rPr>
        <w:tab/>
        <w:t>100 g mushrooms</w:t>
      </w:r>
    </w:p>
    <w:p w:rsidR="00C059F2" w:rsidRPr="00C059F2" w:rsidRDefault="00C059F2" w:rsidP="00C059F2">
      <w:pPr>
        <w:spacing w:after="0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sz w:val="24"/>
          <w:szCs w:val="24"/>
          <w:lang w:eastAsia="en-GB"/>
        </w:rPr>
        <w:t>•</w:t>
      </w:r>
      <w:r w:rsidRPr="00C059F2">
        <w:rPr>
          <w:rFonts w:eastAsia="Times New Roman" w:cstheme="minorHAnsi"/>
          <w:bCs/>
          <w:sz w:val="24"/>
          <w:szCs w:val="24"/>
          <w:lang w:eastAsia="en-GB"/>
        </w:rPr>
        <w:tab/>
        <w:t xml:space="preserve">800 g </w:t>
      </w:r>
      <w:proofErr w:type="gramStart"/>
      <w:r w:rsidRPr="00C059F2">
        <w:rPr>
          <w:rFonts w:eastAsia="Times New Roman" w:cstheme="minorHAnsi"/>
          <w:bCs/>
          <w:sz w:val="24"/>
          <w:szCs w:val="24"/>
          <w:lang w:eastAsia="en-GB"/>
        </w:rPr>
        <w:t>iron age</w:t>
      </w:r>
      <w:proofErr w:type="gramEnd"/>
      <w:r w:rsidRPr="00C059F2">
        <w:rPr>
          <w:rFonts w:eastAsia="Times New Roman" w:cstheme="minorHAnsi"/>
          <w:bCs/>
          <w:sz w:val="24"/>
          <w:szCs w:val="24"/>
          <w:lang w:eastAsia="en-GB"/>
        </w:rPr>
        <w:t xml:space="preserve"> pig (cubed)</w:t>
      </w:r>
    </w:p>
    <w:p w:rsidR="00C059F2" w:rsidRPr="00C059F2" w:rsidRDefault="00C059F2" w:rsidP="00C059F2">
      <w:pPr>
        <w:spacing w:after="0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sz w:val="24"/>
          <w:szCs w:val="24"/>
          <w:lang w:eastAsia="en-GB"/>
        </w:rPr>
        <w:t>•</w:t>
      </w:r>
      <w:r w:rsidRPr="00C059F2">
        <w:rPr>
          <w:rFonts w:eastAsia="Times New Roman" w:cstheme="minorHAnsi"/>
          <w:bCs/>
          <w:sz w:val="24"/>
          <w:szCs w:val="24"/>
          <w:lang w:eastAsia="en-GB"/>
        </w:rPr>
        <w:tab/>
        <w:t>sprigs thyme</w:t>
      </w:r>
    </w:p>
    <w:p w:rsidR="00C059F2" w:rsidRDefault="00C059F2" w:rsidP="00C059F2">
      <w:pPr>
        <w:spacing w:after="0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sz w:val="24"/>
          <w:szCs w:val="24"/>
          <w:lang w:eastAsia="en-GB"/>
        </w:rPr>
        <w:t>•</w:t>
      </w:r>
      <w:r w:rsidRPr="00C059F2">
        <w:rPr>
          <w:rFonts w:eastAsia="Times New Roman" w:cstheme="minorHAnsi"/>
          <w:bCs/>
          <w:sz w:val="24"/>
          <w:szCs w:val="24"/>
          <w:lang w:eastAsia="en-GB"/>
        </w:rPr>
        <w:tab/>
        <w:t>900 ml water</w:t>
      </w:r>
    </w:p>
    <w:p w:rsidR="00C059F2" w:rsidRPr="00C059F2" w:rsidRDefault="00C059F2" w:rsidP="00C059F2">
      <w:pPr>
        <w:spacing w:after="0" w:line="240" w:lineRule="auto"/>
        <w:outlineLvl w:val="1"/>
        <w:rPr>
          <w:rFonts w:eastAsia="Times New Roman" w:cstheme="minorHAnsi"/>
          <w:bCs/>
          <w:sz w:val="24"/>
          <w:szCs w:val="24"/>
          <w:lang w:eastAsia="en-GB"/>
        </w:rPr>
      </w:pPr>
    </w:p>
    <w:p w:rsidR="00854A56" w:rsidRPr="00C059F2" w:rsidRDefault="00854A56" w:rsidP="00854A56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  <w:r w:rsidRPr="00C059F2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 xml:space="preserve">Method: </w:t>
      </w:r>
    </w:p>
    <w:p w:rsidR="00854A56" w:rsidRPr="00C059F2" w:rsidRDefault="00854A56" w:rsidP="00854A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color w:val="000000"/>
          <w:sz w:val="24"/>
          <w:szCs w:val="24"/>
          <w:lang w:eastAsia="en-GB"/>
        </w:rPr>
        <w:t>Cut the carrots and turnips into chunks and slice the mushrooms</w:t>
      </w:r>
    </w:p>
    <w:p w:rsidR="00854A56" w:rsidRPr="00C059F2" w:rsidRDefault="00854A56" w:rsidP="00854A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color w:val="000000"/>
          <w:sz w:val="24"/>
          <w:szCs w:val="24"/>
          <w:lang w:eastAsia="en-GB"/>
        </w:rPr>
        <w:t>Put them all in a large pan and add the cubes of pork</w:t>
      </w:r>
    </w:p>
    <w:p w:rsidR="00854A56" w:rsidRPr="00C059F2" w:rsidRDefault="00854A56" w:rsidP="00854A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color w:val="000000"/>
          <w:sz w:val="24"/>
          <w:szCs w:val="24"/>
          <w:lang w:eastAsia="en-GB"/>
        </w:rPr>
        <w:t>Scatter over some sprigs of thyme and pour over the water</w:t>
      </w:r>
    </w:p>
    <w:p w:rsidR="00854A56" w:rsidRPr="00C059F2" w:rsidRDefault="00854A56" w:rsidP="00854A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color w:val="000000"/>
          <w:sz w:val="24"/>
          <w:szCs w:val="24"/>
          <w:lang w:eastAsia="en-GB"/>
        </w:rPr>
        <w:t>Bring to the boil, then turn down the heat and simmer for an hour and a half, until the meat is really tender</w:t>
      </w:r>
    </w:p>
    <w:p w:rsidR="00854A56" w:rsidRPr="00C059F2" w:rsidRDefault="00854A56" w:rsidP="00854A5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bCs/>
          <w:color w:val="000000"/>
          <w:sz w:val="24"/>
          <w:szCs w:val="24"/>
          <w:lang w:eastAsia="en-GB"/>
        </w:rPr>
      </w:pPr>
      <w:r w:rsidRPr="00C059F2">
        <w:rPr>
          <w:rFonts w:eastAsia="Times New Roman" w:cstheme="minorHAnsi"/>
          <w:bCs/>
          <w:color w:val="000000"/>
          <w:sz w:val="24"/>
          <w:szCs w:val="24"/>
          <w:lang w:eastAsia="en-GB"/>
        </w:rPr>
        <w:t>Serve with hot bread to scoop up the juices</w:t>
      </w:r>
    </w:p>
    <w:p w:rsidR="005D6886" w:rsidRDefault="005D6886"/>
    <w:sectPr w:rsidR="005D68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921C7"/>
    <w:multiLevelType w:val="multilevel"/>
    <w:tmpl w:val="1E90B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D63878"/>
    <w:multiLevelType w:val="multilevel"/>
    <w:tmpl w:val="0AA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A56"/>
    <w:rsid w:val="005D6886"/>
    <w:rsid w:val="00854A56"/>
    <w:rsid w:val="009F350F"/>
    <w:rsid w:val="00C0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0E090"/>
  <w15:chartTrackingRefBased/>
  <w15:docId w15:val="{634F17BC-800A-4507-AF17-44EE61B15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9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url=https://www.foodiecrush.com/irish-pork-stew/&amp;psig=AOvVaw3sN-kCQfj6JohEpP1p1ozh&amp;ust=1591798034561000&amp;source=images&amp;cd=vfe&amp;ved=0CAIQjRxqFwoTCOixzv3z9OkCFQAAAAAdAAAAAB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8AA879AE</Template>
  <TotalTime>4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Bedford</dc:creator>
  <cp:keywords/>
  <dc:description/>
  <cp:lastModifiedBy>Staff Foxes</cp:lastModifiedBy>
  <cp:revision>3</cp:revision>
  <dcterms:created xsi:type="dcterms:W3CDTF">2020-05-24T16:38:00Z</dcterms:created>
  <dcterms:modified xsi:type="dcterms:W3CDTF">2020-06-11T07:12:00Z</dcterms:modified>
</cp:coreProperties>
</file>