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D93FAE" w:rsidRDefault="00F44234">
      <w:pPr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 xml:space="preserve">Badgers Class: </w:t>
      </w:r>
      <w:r w:rsidR="006142BF">
        <w:rPr>
          <w:rFonts w:ascii="Comic Sans MS" w:hAnsi="Comic Sans MS"/>
          <w:b/>
          <w:sz w:val="20"/>
          <w:szCs w:val="20"/>
        </w:rPr>
        <w:t>Week beginning 13</w:t>
      </w:r>
      <w:r w:rsidR="002006E8" w:rsidRPr="002006E8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2006E8">
        <w:rPr>
          <w:rFonts w:ascii="Comic Sans MS" w:hAnsi="Comic Sans MS"/>
          <w:b/>
          <w:sz w:val="20"/>
          <w:szCs w:val="20"/>
        </w:rPr>
        <w:t xml:space="preserve"> July</w:t>
      </w:r>
      <w:r w:rsidR="00F31B61" w:rsidRPr="00D93FAE">
        <w:rPr>
          <w:rFonts w:ascii="Comic Sans MS" w:hAnsi="Comic Sans MS"/>
          <w:b/>
          <w:sz w:val="20"/>
          <w:szCs w:val="20"/>
        </w:rPr>
        <w:t xml:space="preserve"> 2020</w:t>
      </w:r>
    </w:p>
    <w:p w:rsidR="00D93FAE" w:rsidRPr="00D93FAE" w:rsidRDefault="00F44234" w:rsidP="00D24DA2">
      <w:pPr>
        <w:ind w:right="-613"/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>Theme: Holidays</w:t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D24DA2">
        <w:rPr>
          <w:rFonts w:ascii="Comic Sans MS" w:hAnsi="Comic Sans MS"/>
          <w:b/>
          <w:sz w:val="20"/>
          <w:szCs w:val="20"/>
        </w:rPr>
        <w:t xml:space="preserve">      </w:t>
      </w:r>
      <w:r w:rsidR="00D1165E">
        <w:rPr>
          <w:rFonts w:ascii="Comic Sans MS" w:hAnsi="Comic Sans MS"/>
          <w:b/>
          <w:sz w:val="20"/>
          <w:szCs w:val="20"/>
        </w:rPr>
        <w:t xml:space="preserve">        </w:t>
      </w:r>
      <w:r w:rsidR="003D43B5">
        <w:rPr>
          <w:rFonts w:ascii="Comic Sans MS" w:hAnsi="Comic Sans MS"/>
          <w:b/>
          <w:sz w:val="20"/>
          <w:szCs w:val="20"/>
        </w:rPr>
        <w:t>M</w:t>
      </w:r>
      <w:r w:rsidR="006142BF">
        <w:rPr>
          <w:rFonts w:ascii="Comic Sans MS" w:hAnsi="Comic Sans MS"/>
          <w:b/>
          <w:sz w:val="20"/>
          <w:szCs w:val="20"/>
        </w:rPr>
        <w:t>ain focus: Skiing</w:t>
      </w:r>
      <w:r w:rsidR="00A77CFA">
        <w:rPr>
          <w:rFonts w:ascii="Comic Sans MS" w:hAnsi="Comic Sans MS"/>
          <w:b/>
          <w:sz w:val="20"/>
          <w:szCs w:val="20"/>
        </w:rPr>
        <w:t xml:space="preserve"> holiday</w:t>
      </w:r>
      <w:r w:rsidR="008E6C4E">
        <w:rPr>
          <w:rFonts w:ascii="Comic Sans MS" w:hAnsi="Comic Sans MS"/>
          <w:b/>
          <w:sz w:val="20"/>
          <w:szCs w:val="20"/>
        </w:rPr>
        <w:t>s</w:t>
      </w:r>
    </w:p>
    <w:p w:rsidR="00C54FF8" w:rsidRPr="00D93FAE" w:rsidRDefault="00D24D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Suggestions for</w:t>
      </w:r>
      <w:r w:rsidR="00F31B61" w:rsidRPr="00D93FA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this week’s</w:t>
      </w:r>
      <w:r w:rsidR="00F31B61" w:rsidRPr="00D93FAE">
        <w:rPr>
          <w:rFonts w:ascii="Comic Sans MS" w:hAnsi="Comic Sans MS"/>
          <w:sz w:val="20"/>
          <w:szCs w:val="20"/>
        </w:rPr>
        <w:t xml:space="preserve"> ho</w:t>
      </w:r>
      <w:r w:rsidR="00D93FAE" w:rsidRPr="00D93FAE">
        <w:rPr>
          <w:rFonts w:ascii="Comic Sans MS" w:hAnsi="Comic Sans MS"/>
          <w:sz w:val="20"/>
          <w:szCs w:val="20"/>
        </w:rPr>
        <w:t xml:space="preserve">me learning activities. Please </w:t>
      </w:r>
      <w:r w:rsidR="00F31B61" w:rsidRPr="00D93FAE">
        <w:rPr>
          <w:rFonts w:ascii="Comic Sans MS" w:hAnsi="Comic Sans MS"/>
          <w:sz w:val="20"/>
          <w:szCs w:val="20"/>
        </w:rPr>
        <w:t xml:space="preserve">feel free to </w:t>
      </w:r>
      <w:r w:rsidR="00D93FAE" w:rsidRPr="00D93FAE">
        <w:rPr>
          <w:rFonts w:ascii="Comic Sans MS" w:hAnsi="Comic Sans MS"/>
          <w:sz w:val="20"/>
          <w:szCs w:val="20"/>
        </w:rPr>
        <w:t>do as much or as little as you would like.</w:t>
      </w:r>
    </w:p>
    <w:tbl>
      <w:tblPr>
        <w:tblStyle w:val="TableGrid"/>
        <w:tblW w:w="10002" w:type="dxa"/>
        <w:tblLook w:val="04A0" w:firstRow="1" w:lastRow="0" w:firstColumn="1" w:lastColumn="0" w:noHBand="0" w:noVBand="1"/>
      </w:tblPr>
      <w:tblGrid>
        <w:gridCol w:w="1583"/>
        <w:gridCol w:w="8419"/>
      </w:tblGrid>
      <w:tr w:rsidR="003D43B5" w:rsidRPr="00D93FAE" w:rsidTr="003D43B5">
        <w:tc>
          <w:tcPr>
            <w:tcW w:w="10002" w:type="dxa"/>
            <w:gridSpan w:val="2"/>
          </w:tcPr>
          <w:p w:rsidR="003D43B5" w:rsidRPr="00D93FAE" w:rsidRDefault="003D43B5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 xml:space="preserve">Area of learning: </w:t>
            </w:r>
          </w:p>
        </w:tc>
      </w:tr>
      <w:tr w:rsidR="00025B70" w:rsidRPr="00D93FAE" w:rsidTr="003D43B5">
        <w:trPr>
          <w:trHeight w:val="856"/>
        </w:trPr>
        <w:tc>
          <w:tcPr>
            <w:tcW w:w="1583" w:type="dxa"/>
          </w:tcPr>
          <w:p w:rsidR="00F44234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Communication &amp; Language</w:t>
            </w:r>
          </w:p>
        </w:tc>
        <w:tc>
          <w:tcPr>
            <w:tcW w:w="8419" w:type="dxa"/>
          </w:tcPr>
          <w:p w:rsidR="00F44234" w:rsidRDefault="00C07ED1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sz w:val="20"/>
                <w:szCs w:val="20"/>
              </w:rPr>
              <w:t xml:space="preserve">Use our Holidays theme to extend </w:t>
            </w:r>
            <w:r w:rsidR="000D053B">
              <w:rPr>
                <w:rFonts w:ascii="Comic Sans MS" w:hAnsi="Comic Sans MS"/>
                <w:sz w:val="20"/>
                <w:szCs w:val="20"/>
              </w:rPr>
              <w:t>vocabulary. U</w:t>
            </w:r>
            <w:r w:rsidRPr="00D93FAE">
              <w:rPr>
                <w:rFonts w:ascii="Comic Sans MS" w:hAnsi="Comic Sans MS"/>
                <w:sz w:val="20"/>
                <w:szCs w:val="20"/>
              </w:rPr>
              <w:t>se a range of communication methods, such as objects of reference, touch cues, symbols, signs</w:t>
            </w:r>
            <w:r w:rsidR="00322A6D">
              <w:rPr>
                <w:rFonts w:ascii="Comic Sans MS" w:hAnsi="Comic Sans MS"/>
                <w:sz w:val="20"/>
                <w:szCs w:val="20"/>
              </w:rPr>
              <w:t>, PODD books</w:t>
            </w:r>
            <w:r w:rsidRPr="00D93FAE">
              <w:rPr>
                <w:rFonts w:ascii="Comic Sans MS" w:hAnsi="Comic Sans MS"/>
                <w:sz w:val="20"/>
                <w:szCs w:val="20"/>
              </w:rPr>
              <w:t xml:space="preserve"> and spoken language.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774A5">
              <w:rPr>
                <w:rFonts w:ascii="Comic Sans MS" w:hAnsi="Comic Sans MS"/>
                <w:b/>
                <w:sz w:val="20"/>
                <w:szCs w:val="20"/>
              </w:rPr>
              <w:t>Attention Bucket:</w:t>
            </w:r>
            <w:r>
              <w:rPr>
                <w:rFonts w:ascii="Comic Sans MS" w:hAnsi="Comic Sans MS"/>
                <w:sz w:val="20"/>
                <w:szCs w:val="20"/>
              </w:rPr>
              <w:t xml:space="preserve"> Use a variety of highly motivating toys to develop attention, turn taking, commenting and requesting. 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See: </w:t>
            </w:r>
            <w:hyperlink r:id="rId6" w:history="1">
              <w:r w:rsidRPr="005C078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https://woodlandssurrey.primarysite.media/media/bucket</w:t>
              </w:r>
            </w:hyperlink>
          </w:p>
          <w:p w:rsidR="003870DB" w:rsidRPr="00D93FAE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1687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8419" w:type="dxa"/>
          </w:tcPr>
          <w:p w:rsidR="00440DB9" w:rsidRPr="000D053B" w:rsidRDefault="000D05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Shared reading</w:t>
            </w:r>
            <w:r w:rsidR="00F44234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="00954864">
              <w:rPr>
                <w:rFonts w:ascii="Comic Sans MS" w:hAnsi="Comic Sans MS"/>
                <w:sz w:val="20"/>
                <w:szCs w:val="20"/>
              </w:rPr>
              <w:t>Little Kipper’s Sandcastle</w:t>
            </w:r>
            <w:r w:rsidR="005E1AC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142BF" w:rsidRDefault="00440DB9" w:rsidP="006142BF">
            <w:pPr>
              <w:ind w:left="1703" w:hanging="1701"/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Shared writing:</w:t>
            </w:r>
            <w:r w:rsidR="00A209A3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Sentence starter:</w:t>
            </w:r>
            <w:r w:rsidR="00A77CFA"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r w:rsidR="00304E98">
              <w:rPr>
                <w:rFonts w:ascii="Comic Sans MS" w:hAnsi="Comic Sans MS"/>
                <w:sz w:val="20"/>
                <w:szCs w:val="20"/>
              </w:rPr>
              <w:t>Crabs are</w:t>
            </w:r>
            <w:r w:rsidR="0000171C">
              <w:rPr>
                <w:rFonts w:ascii="Comic Sans MS" w:hAnsi="Comic Sans MS"/>
                <w:sz w:val="20"/>
                <w:szCs w:val="20"/>
              </w:rPr>
              <w:t>…’</w:t>
            </w:r>
          </w:p>
          <w:p w:rsidR="000D053B" w:rsidRDefault="000D053B" w:rsidP="006142BF">
            <w:pPr>
              <w:ind w:left="1703" w:hanging="170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the sentence starter at the top of the page </w:t>
            </w:r>
          </w:p>
          <w:p w:rsidR="006142BF" w:rsidRDefault="000D053B" w:rsidP="00CA7C0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142BF">
              <w:rPr>
                <w:rFonts w:ascii="Comic Sans MS" w:hAnsi="Comic Sans MS"/>
                <w:sz w:val="20"/>
                <w:szCs w:val="20"/>
              </w:rPr>
              <w:t>E</w:t>
            </w:r>
            <w:r w:rsidR="00A209A3" w:rsidRPr="006142BF">
              <w:rPr>
                <w:rFonts w:ascii="Comic Sans MS" w:hAnsi="Comic Sans MS"/>
                <w:sz w:val="20"/>
                <w:szCs w:val="20"/>
              </w:rPr>
              <w:t xml:space="preserve">ncourage </w:t>
            </w:r>
            <w:r w:rsidRPr="006142BF">
              <w:rPr>
                <w:rFonts w:ascii="Comic Sans MS" w:hAnsi="Comic Sans MS"/>
                <w:sz w:val="20"/>
                <w:szCs w:val="20"/>
              </w:rPr>
              <w:t>children</w:t>
            </w:r>
            <w:r w:rsidR="00A209A3" w:rsidRPr="006142BF">
              <w:rPr>
                <w:rFonts w:ascii="Comic Sans MS" w:hAnsi="Comic Sans MS"/>
                <w:sz w:val="20"/>
                <w:szCs w:val="20"/>
              </w:rPr>
              <w:t xml:space="preserve"> to select a symbol or look at the st</w:t>
            </w:r>
            <w:r w:rsidR="00635695" w:rsidRPr="006142BF">
              <w:rPr>
                <w:rFonts w:ascii="Comic Sans MS" w:hAnsi="Comic Sans MS"/>
                <w:sz w:val="20"/>
                <w:szCs w:val="20"/>
              </w:rPr>
              <w:t xml:space="preserve">ory to find something that </w:t>
            </w:r>
            <w:r w:rsidR="00304E98">
              <w:rPr>
                <w:rFonts w:ascii="Comic Sans MS" w:hAnsi="Comic Sans MS"/>
                <w:sz w:val="20"/>
                <w:szCs w:val="20"/>
              </w:rPr>
              <w:t>describes a crab</w:t>
            </w:r>
            <w:r w:rsidR="00A209A3" w:rsidRPr="006142BF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 w:rsidRPr="006142BF">
              <w:rPr>
                <w:rFonts w:ascii="Comic Sans MS" w:hAnsi="Comic Sans MS"/>
                <w:sz w:val="20"/>
                <w:szCs w:val="20"/>
              </w:rPr>
              <w:t>Use this to complete the sentence</w:t>
            </w:r>
            <w:r w:rsidR="002006E8" w:rsidRPr="006142BF"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r w:rsidR="00304E98">
              <w:rPr>
                <w:rFonts w:ascii="Comic Sans MS" w:hAnsi="Comic Sans MS"/>
                <w:sz w:val="20"/>
                <w:szCs w:val="20"/>
              </w:rPr>
              <w:t>Crabs are</w:t>
            </w:r>
            <w:r w:rsidR="002A6F7A" w:rsidRPr="006142BF">
              <w:rPr>
                <w:rFonts w:ascii="Comic Sans MS" w:hAnsi="Comic Sans MS"/>
                <w:sz w:val="20"/>
                <w:szCs w:val="20"/>
              </w:rPr>
              <w:t>…</w:t>
            </w:r>
            <w:proofErr w:type="gramStart"/>
            <w:r w:rsidR="002A6F7A" w:rsidRPr="006142BF">
              <w:rPr>
                <w:rFonts w:ascii="Comic Sans MS" w:hAnsi="Comic Sans MS"/>
                <w:sz w:val="20"/>
                <w:szCs w:val="20"/>
              </w:rPr>
              <w:t>’.</w:t>
            </w:r>
            <w:proofErr w:type="gramEnd"/>
            <w:r w:rsidR="002A6F7A" w:rsidRPr="006142B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0D053B" w:rsidRPr="006142BF" w:rsidRDefault="000D053B" w:rsidP="00CA7C0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142BF">
              <w:rPr>
                <w:rFonts w:ascii="Comic Sans MS" w:hAnsi="Comic Sans MS"/>
                <w:sz w:val="20"/>
                <w:szCs w:val="20"/>
              </w:rPr>
              <w:t xml:space="preserve">Each take a turn </w:t>
            </w:r>
            <w:r w:rsidR="00635695" w:rsidRPr="006142BF">
              <w:rPr>
                <w:rFonts w:ascii="Comic Sans MS" w:hAnsi="Comic Sans MS"/>
                <w:sz w:val="20"/>
                <w:szCs w:val="20"/>
              </w:rPr>
              <w:t>to i</w:t>
            </w:r>
            <w:r w:rsidR="00954864" w:rsidRPr="006142BF">
              <w:rPr>
                <w:rFonts w:ascii="Comic Sans MS" w:hAnsi="Comic Sans MS"/>
                <w:sz w:val="20"/>
                <w:szCs w:val="20"/>
              </w:rPr>
              <w:t>dentify</w:t>
            </w:r>
            <w:r w:rsidR="00A77CFA" w:rsidRPr="006142BF">
              <w:rPr>
                <w:rFonts w:ascii="Comic Sans MS" w:hAnsi="Comic Sans MS"/>
                <w:sz w:val="20"/>
                <w:szCs w:val="20"/>
              </w:rPr>
              <w:t xml:space="preserve"> something that describes </w:t>
            </w:r>
            <w:r w:rsidR="00304E98">
              <w:rPr>
                <w:rFonts w:ascii="Comic Sans MS" w:hAnsi="Comic Sans MS"/>
                <w:sz w:val="20"/>
                <w:szCs w:val="20"/>
              </w:rPr>
              <w:t>a crab</w:t>
            </w:r>
            <w:r w:rsidR="006142B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142BF">
              <w:rPr>
                <w:rFonts w:ascii="Comic Sans MS" w:hAnsi="Comic Sans MS"/>
                <w:sz w:val="20"/>
                <w:szCs w:val="20"/>
              </w:rPr>
              <w:t>(</w:t>
            </w:r>
            <w:r w:rsidR="00A209A3" w:rsidRPr="006142BF">
              <w:rPr>
                <w:rFonts w:ascii="Comic Sans MS" w:hAnsi="Comic Sans MS"/>
                <w:sz w:val="20"/>
                <w:szCs w:val="20"/>
              </w:rPr>
              <w:t>always beginning with the sentence starter, ‘</w:t>
            </w:r>
            <w:r w:rsidR="00304E98">
              <w:rPr>
                <w:rFonts w:ascii="Comic Sans MS" w:hAnsi="Comic Sans MS"/>
                <w:sz w:val="20"/>
                <w:szCs w:val="20"/>
              </w:rPr>
              <w:t>Crabs are</w:t>
            </w:r>
            <w:r w:rsidR="00025B70" w:rsidRPr="006142BF">
              <w:rPr>
                <w:rFonts w:ascii="Comic Sans MS" w:hAnsi="Comic Sans MS"/>
                <w:sz w:val="20"/>
                <w:szCs w:val="20"/>
              </w:rPr>
              <w:t>…</w:t>
            </w:r>
            <w:r w:rsidRPr="006142BF">
              <w:rPr>
                <w:rFonts w:ascii="Comic Sans MS" w:hAnsi="Comic Sans MS"/>
                <w:sz w:val="20"/>
                <w:szCs w:val="20"/>
              </w:rPr>
              <w:t>’)</w:t>
            </w:r>
          </w:p>
          <w:p w:rsidR="00440DB9" w:rsidRP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everyone has had a turn, read the sentences aloud.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B1A0F" w:rsidRDefault="00D774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Resource</w:t>
            </w:r>
            <w:r w:rsidR="004B1A0F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</w:p>
          <w:p w:rsidR="00B22941" w:rsidRDefault="00A441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‘</w:t>
            </w:r>
            <w:r w:rsidR="00CC2270" w:rsidRPr="00CC2270">
              <w:rPr>
                <w:rFonts w:ascii="Comic Sans MS" w:hAnsi="Comic Sans MS"/>
                <w:sz w:val="20"/>
                <w:szCs w:val="20"/>
              </w:rPr>
              <w:t>Little</w:t>
            </w:r>
            <w:r w:rsidR="00CC227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D774A5" w:rsidRPr="00CC2270">
              <w:rPr>
                <w:rFonts w:ascii="Comic Sans MS" w:hAnsi="Comic Sans MS"/>
                <w:sz w:val="20"/>
                <w:szCs w:val="20"/>
              </w:rPr>
              <w:t>Kipper’s Sandcastle</w:t>
            </w:r>
            <w:r>
              <w:rPr>
                <w:rFonts w:ascii="Comic Sans MS" w:hAnsi="Comic Sans MS"/>
                <w:sz w:val="20"/>
                <w:szCs w:val="20"/>
              </w:rPr>
              <w:t>’</w:t>
            </w:r>
            <w:r w:rsidR="00D774A5" w:rsidRPr="00CC2270">
              <w:rPr>
                <w:rFonts w:ascii="Comic Sans MS" w:hAnsi="Comic Sans MS"/>
                <w:sz w:val="20"/>
                <w:szCs w:val="20"/>
              </w:rPr>
              <w:t xml:space="preserve"> PowerPoint </w:t>
            </w:r>
            <w:r w:rsidR="00CC2270" w:rsidRPr="00CC2270">
              <w:rPr>
                <w:rFonts w:ascii="Comic Sans MS" w:hAnsi="Comic Sans MS"/>
                <w:sz w:val="20"/>
                <w:szCs w:val="20"/>
              </w:rPr>
              <w:t>in Badgers Home Learning section of Woodlands website</w:t>
            </w:r>
            <w:r w:rsidR="00CC227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22941" w:rsidRDefault="00304E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‘Crabs are</w:t>
            </w:r>
            <w:r w:rsidR="00B22941">
              <w:rPr>
                <w:rFonts w:ascii="Comic Sans MS" w:hAnsi="Comic Sans MS"/>
                <w:sz w:val="20"/>
                <w:szCs w:val="20"/>
              </w:rPr>
              <w:t xml:space="preserve">’ pdf in Badgers Home Learning section of Woodlands website (this has also been assigned to all pupils on their </w:t>
            </w:r>
            <w:proofErr w:type="spellStart"/>
            <w:r w:rsidR="00B22941">
              <w:rPr>
                <w:rFonts w:ascii="Comic Sans MS" w:hAnsi="Comic Sans MS"/>
                <w:sz w:val="20"/>
                <w:szCs w:val="20"/>
              </w:rPr>
              <w:t>Boardmaker</w:t>
            </w:r>
            <w:proofErr w:type="spellEnd"/>
            <w:r w:rsidR="00B22941">
              <w:rPr>
                <w:rFonts w:ascii="Comic Sans MS" w:hAnsi="Comic Sans MS"/>
                <w:sz w:val="20"/>
                <w:szCs w:val="20"/>
              </w:rPr>
              <w:t xml:space="preserve"> Online account).</w:t>
            </w:r>
          </w:p>
          <w:p w:rsidR="00CC2270" w:rsidRDefault="00CC227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40DB9" w:rsidRPr="00D93FAE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Independent writing:</w:t>
            </w:r>
            <w:r w:rsidR="00F44234" w:rsidRPr="00D93F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Provide opportunities for independent mark making every day. Use a range of writing tools, e.g. pencils, chalk, crayons, paint, using fingers, etc.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84CF6" w:rsidRPr="006142BF" w:rsidRDefault="00440DB9" w:rsidP="006142B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Letters of the day</w:t>
            </w:r>
            <w:r w:rsidR="007A759C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(with links to Bounce Pa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trol song)</w:t>
            </w:r>
            <w:r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A441B8" w:rsidRDefault="00F25E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J:</w:t>
            </w:r>
            <w:r>
              <w:t xml:space="preserve"> </w:t>
            </w:r>
            <w:hyperlink r:id="rId7" w:history="1">
              <w:r>
                <w:rPr>
                  <w:rStyle w:val="Hyperlink"/>
                </w:rPr>
                <w:t>https://www.youtube.com/watch?v=6KXX6fCKWes&amp;t=45s</w:t>
              </w:r>
            </w:hyperlink>
          </w:p>
          <w:p w:rsidR="00F25E7B" w:rsidRDefault="00F25E7B" w:rsidP="00F25E7B">
            <w:pPr>
              <w:rPr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Z: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https://www.youtube.com/watch?v=-TV4QpjgCE4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</w:rPr>
              <w:br/>
              <w:t>X: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https://www.youtube.com/watch?v=RX9Pm9qj_QY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</w:rPr>
              <w:br/>
              <w:t>W:</w:t>
            </w:r>
            <w:hyperlink r:id="rId10" w:history="1">
              <w:r>
                <w:rPr>
                  <w:rStyle w:val="Hyperlink"/>
                </w:rPr>
                <w:t>https://www.youtube.com/watch?v=MbUIYnDZZ-M&amp;t=10s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</w:rPr>
              <w:br/>
              <w:t>K:</w:t>
            </w:r>
            <w:r>
              <w:t xml:space="preserve"> </w:t>
            </w:r>
            <w:hyperlink r:id="rId11" w:history="1">
              <w:r>
                <w:rPr>
                  <w:rStyle w:val="Hyperlink"/>
                </w:rPr>
                <w:t>https://www.youtube.com/watch?v=OGVbUgqp7LQ&amp;t=11s</w:t>
              </w:r>
            </w:hyperlink>
          </w:p>
          <w:p w:rsidR="00F25E7B" w:rsidRDefault="00F25E7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93FAE" w:rsidRPr="00D93FAE" w:rsidRDefault="000D053B">
            <w:pPr>
              <w:rPr>
                <w:rFonts w:ascii="Comic Sans MS" w:hAnsi="Comic Sans MS"/>
                <w:sz w:val="20"/>
                <w:szCs w:val="20"/>
              </w:rPr>
            </w:pPr>
            <w:r w:rsidRPr="000D053B">
              <w:rPr>
                <w:rFonts w:ascii="Comic Sans MS" w:hAnsi="Comic Sans MS"/>
                <w:b/>
                <w:sz w:val="20"/>
                <w:szCs w:val="20"/>
              </w:rPr>
              <w:t>Letter work: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Explore the letters of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child’s</w:t>
            </w:r>
            <w:r>
              <w:rPr>
                <w:rFonts w:ascii="Comic Sans MS" w:hAnsi="Comic Sans MS"/>
                <w:sz w:val="20"/>
                <w:szCs w:val="20"/>
              </w:rPr>
              <w:t xml:space="preserve"> name in rice, sand, flour, etc. Encourage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children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find the initial letter of their name. </w:t>
            </w:r>
          </w:p>
          <w:p w:rsidR="00B22941" w:rsidRPr="00D93FAE" w:rsidRDefault="00B22941" w:rsidP="0063569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12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8419" w:type="dxa"/>
          </w:tcPr>
          <w:p w:rsidR="00F31B61" w:rsidRDefault="001876F3" w:rsidP="001876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</w:t>
            </w:r>
            <w:r w:rsidR="00B22941">
              <w:rPr>
                <w:rFonts w:ascii="Comic Sans MS" w:hAnsi="Comic Sans MS"/>
                <w:sz w:val="20"/>
                <w:szCs w:val="20"/>
              </w:rPr>
              <w:t xml:space="preserve"> paper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bobble hats. Children to</w:t>
            </w:r>
            <w:r w:rsidR="00B22941">
              <w:rPr>
                <w:rFonts w:ascii="Comic Sans MS" w:hAnsi="Comic Sans MS"/>
                <w:sz w:val="20"/>
                <w:szCs w:val="20"/>
              </w:rPr>
              <w:t xml:space="preserve"> choose colours to paint their hat. Children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count the cotton wool balls as they stick them onto the hats, with adult support as needed:</w:t>
            </w:r>
          </w:p>
          <w:p w:rsidR="001876F3" w:rsidRDefault="001876F3" w:rsidP="001876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A77B982" wp14:editId="3C8AC9E1">
                  <wp:extent cx="1781175" cy="2305050"/>
                  <wp:effectExtent l="0" t="0" r="9525" b="0"/>
                  <wp:docPr id="1" name="Picture 1" descr="Winter Hats Craft for Kids - Perfect Classroom Craft - Easy Peas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nter Hats Craft for Kids - Perfect Classroom Craft - Easy Peas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471" cy="2315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76F3" w:rsidRPr="001876F3" w:rsidRDefault="001876F3" w:rsidP="001876F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B237ED">
        <w:trPr>
          <w:trHeight w:val="71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lastRenderedPageBreak/>
              <w:t>Understanding the World</w:t>
            </w:r>
          </w:p>
        </w:tc>
        <w:tc>
          <w:tcPr>
            <w:tcW w:w="8419" w:type="dxa"/>
          </w:tcPr>
          <w:p w:rsidR="00CA7C04" w:rsidRPr="003D3340" w:rsidRDefault="00F66CBA" w:rsidP="002D518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3340">
              <w:rPr>
                <w:rFonts w:ascii="Comic Sans MS" w:hAnsi="Comic Sans MS"/>
                <w:b/>
                <w:sz w:val="20"/>
                <w:szCs w:val="20"/>
              </w:rPr>
              <w:t>Watch:</w:t>
            </w:r>
            <w:r w:rsidR="00B237ED" w:rsidRPr="003D334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3D3340" w:rsidRPr="003D3340" w:rsidRDefault="003D3340" w:rsidP="002D5182">
            <w:pPr>
              <w:rPr>
                <w:rFonts w:ascii="Comic Sans MS" w:hAnsi="Comic Sans MS"/>
                <w:sz w:val="20"/>
                <w:szCs w:val="20"/>
              </w:rPr>
            </w:pPr>
            <w:r w:rsidRPr="003D3340">
              <w:rPr>
                <w:rFonts w:ascii="Comic Sans MS" w:hAnsi="Comic Sans MS"/>
                <w:sz w:val="20"/>
                <w:szCs w:val="20"/>
              </w:rPr>
              <w:t>‘Going Skiing’ PowerPoint in</w:t>
            </w:r>
            <w:r w:rsidRPr="003D334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3D3340">
              <w:rPr>
                <w:rFonts w:ascii="Comic Sans MS" w:hAnsi="Comic Sans MS"/>
                <w:sz w:val="20"/>
                <w:szCs w:val="20"/>
              </w:rPr>
              <w:t>Badgers Home Learning section of Woodlands website.</w:t>
            </w:r>
          </w:p>
          <w:p w:rsidR="00CA7C04" w:rsidRPr="003D3340" w:rsidRDefault="003D3340" w:rsidP="002D5182">
            <w:pPr>
              <w:rPr>
                <w:rFonts w:ascii="Comic Sans MS" w:hAnsi="Comic Sans MS"/>
                <w:sz w:val="20"/>
                <w:szCs w:val="20"/>
              </w:rPr>
            </w:pPr>
            <w:r w:rsidRPr="003D3340">
              <w:rPr>
                <w:rFonts w:ascii="Comic Sans MS" w:hAnsi="Comic Sans MS"/>
              </w:rPr>
              <w:t>‘</w:t>
            </w:r>
            <w:proofErr w:type="spellStart"/>
            <w:r w:rsidRPr="003D3340">
              <w:rPr>
                <w:rFonts w:ascii="Comic Sans MS" w:hAnsi="Comic Sans MS"/>
                <w:sz w:val="20"/>
                <w:szCs w:val="20"/>
              </w:rPr>
              <w:t>Peppa</w:t>
            </w:r>
            <w:proofErr w:type="spellEnd"/>
            <w:r w:rsidRPr="003D3340">
              <w:rPr>
                <w:rFonts w:ascii="Comic Sans MS" w:hAnsi="Comic Sans MS"/>
                <w:sz w:val="20"/>
                <w:szCs w:val="20"/>
              </w:rPr>
              <w:t xml:space="preserve"> Pig – Snowy Mountain’:</w:t>
            </w:r>
            <w:r w:rsidRPr="003D3340">
              <w:rPr>
                <w:rFonts w:ascii="Comic Sans MS" w:hAnsi="Comic Sans MS"/>
              </w:rPr>
              <w:t xml:space="preserve"> </w:t>
            </w:r>
            <w:hyperlink r:id="rId13" w:history="1">
              <w:r w:rsidR="00CA7C04" w:rsidRPr="003D334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https://youtu.be/KtZcrOiASZ0</w:t>
              </w:r>
            </w:hyperlink>
            <w:r w:rsidR="00CA7C04" w:rsidRPr="003D334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3D3340" w:rsidRDefault="003D3340" w:rsidP="002D518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A7C04" w:rsidRPr="003D3340" w:rsidRDefault="00CA7C04" w:rsidP="002D518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3340">
              <w:rPr>
                <w:rFonts w:ascii="Comic Sans MS" w:hAnsi="Comic Sans MS"/>
                <w:b/>
                <w:sz w:val="20"/>
                <w:szCs w:val="20"/>
              </w:rPr>
              <w:t>Listen:</w:t>
            </w:r>
          </w:p>
          <w:p w:rsidR="00CA7C04" w:rsidRPr="003D3340" w:rsidRDefault="00634156" w:rsidP="002D5182">
            <w:pPr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CA7C04" w:rsidRPr="003D334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https://youtu.be/qlsM7qScR4U</w:t>
              </w:r>
            </w:hyperlink>
            <w:r w:rsidR="00CA7C04" w:rsidRPr="003D3340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CA7C04" w:rsidRPr="003D3340">
              <w:rPr>
                <w:rFonts w:ascii="Comic Sans MS" w:hAnsi="Comic Sans MS"/>
                <w:sz w:val="20"/>
                <w:szCs w:val="20"/>
              </w:rPr>
              <w:t>CocoMelon</w:t>
            </w:r>
            <w:proofErr w:type="spellEnd"/>
            <w:r w:rsidR="00CA7C04" w:rsidRPr="003D3340">
              <w:rPr>
                <w:rFonts w:ascii="Comic Sans MS" w:hAnsi="Comic Sans MS"/>
                <w:sz w:val="20"/>
                <w:szCs w:val="20"/>
              </w:rPr>
              <w:t xml:space="preserve"> Ski Song</w:t>
            </w:r>
          </w:p>
          <w:p w:rsidR="00B237ED" w:rsidRPr="003D3340" w:rsidRDefault="00B237ED" w:rsidP="002B12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243849">
        <w:trPr>
          <w:trHeight w:val="662"/>
        </w:trPr>
        <w:tc>
          <w:tcPr>
            <w:tcW w:w="1583" w:type="dxa"/>
          </w:tcPr>
          <w:p w:rsidR="00F31B61" w:rsidRPr="003D43B5" w:rsidRDefault="002438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PSED</w:t>
            </w:r>
          </w:p>
        </w:tc>
        <w:tc>
          <w:tcPr>
            <w:tcW w:w="8419" w:type="dxa"/>
          </w:tcPr>
          <w:p w:rsidR="00F31B61" w:rsidRDefault="000D05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independent feeding skills.</w:t>
            </w:r>
          </w:p>
          <w:p w:rsidR="003D43B5" w:rsidRDefault="003D43B5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on </w:t>
            </w:r>
            <w:r w:rsidR="0017762B">
              <w:rPr>
                <w:rFonts w:ascii="Comic Sans MS" w:hAnsi="Comic Sans MS"/>
                <w:sz w:val="20"/>
                <w:szCs w:val="20"/>
              </w:rPr>
              <w:t>dressing</w:t>
            </w:r>
            <w:r w:rsidR="00DB6A50">
              <w:rPr>
                <w:rFonts w:ascii="Comic Sans MS" w:hAnsi="Comic Sans MS"/>
                <w:sz w:val="20"/>
                <w:szCs w:val="20"/>
              </w:rPr>
              <w:t xml:space="preserve"> skills.</w:t>
            </w:r>
          </w:p>
          <w:p w:rsidR="0017762B" w:rsidRDefault="0017762B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toilet training.</w:t>
            </w:r>
          </w:p>
          <w:p w:rsidR="00110FC6" w:rsidRPr="00D93FAE" w:rsidRDefault="00110FC6" w:rsidP="0017762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5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Physical Development</w:t>
            </w:r>
          </w:p>
        </w:tc>
        <w:tc>
          <w:tcPr>
            <w:tcW w:w="8419" w:type="dxa"/>
          </w:tcPr>
          <w:p w:rsidR="00394BFB" w:rsidRDefault="002E7279" w:rsidP="00C84C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Shake Your Sillies Out – The Learning Station: </w:t>
            </w:r>
            <w:hyperlink r:id="rId15" w:history="1">
              <w:r w:rsidRPr="0047589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https://www.youtube.com/watch?v=NwT5oX_mqS0</w:t>
              </w:r>
            </w:hyperlink>
          </w:p>
          <w:p w:rsidR="00394BFB" w:rsidRPr="0009022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7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Expressive Arts and Design</w:t>
            </w:r>
          </w:p>
        </w:tc>
        <w:tc>
          <w:tcPr>
            <w:tcW w:w="8419" w:type="dxa"/>
          </w:tcPr>
          <w:p w:rsidR="00CA7C04" w:rsidRDefault="00CA7C04" w:rsidP="002006E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Messy play with fake snow: </w:t>
            </w:r>
          </w:p>
          <w:p w:rsidR="008D241D" w:rsidRPr="00CA7C04" w:rsidRDefault="00CA7C04" w:rsidP="00CA7C0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CA7C04">
              <w:rPr>
                <w:rFonts w:ascii="Comic Sans MS" w:hAnsi="Comic Sans MS"/>
                <w:sz w:val="20"/>
                <w:szCs w:val="20"/>
              </w:rPr>
              <w:t>1 cup cornflour</w:t>
            </w:r>
          </w:p>
          <w:p w:rsidR="00CA7C04" w:rsidRDefault="00CA7C04" w:rsidP="00CA7C0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CA7C04">
              <w:rPr>
                <w:rFonts w:ascii="Comic Sans MS" w:hAnsi="Comic Sans MS"/>
                <w:sz w:val="20"/>
                <w:szCs w:val="20"/>
              </w:rPr>
              <w:t>1 cup baking powder</w:t>
            </w:r>
          </w:p>
          <w:p w:rsidR="00A57777" w:rsidRPr="00CA7C04" w:rsidRDefault="00A57777" w:rsidP="00CA7C0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Water</w:t>
            </w:r>
          </w:p>
          <w:p w:rsidR="00634156" w:rsidRDefault="00634156" w:rsidP="00CA7C0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A7C04" w:rsidRPr="00CA7C04" w:rsidRDefault="00CA7C04" w:rsidP="00CA7C04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CA7C04">
              <w:rPr>
                <w:rFonts w:ascii="Comic Sans MS" w:hAnsi="Comic Sans MS"/>
                <w:sz w:val="20"/>
                <w:szCs w:val="20"/>
              </w:rPr>
              <w:t xml:space="preserve">Add water </w:t>
            </w:r>
            <w:r w:rsidR="00A57777">
              <w:rPr>
                <w:rFonts w:ascii="Comic Sans MS" w:hAnsi="Comic Sans MS"/>
                <w:sz w:val="20"/>
                <w:szCs w:val="20"/>
              </w:rPr>
              <w:t xml:space="preserve">to dry ingredients </w:t>
            </w:r>
            <w:r w:rsidRPr="00CA7C04">
              <w:rPr>
                <w:rFonts w:ascii="Comic Sans MS" w:hAnsi="Comic Sans MS"/>
                <w:sz w:val="20"/>
                <w:szCs w:val="20"/>
              </w:rPr>
              <w:t>and mix until crumbly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A57777">
              <w:rPr>
                <w:rFonts w:ascii="Comic Sans MS" w:hAnsi="Comic Sans MS"/>
                <w:sz w:val="20"/>
                <w:szCs w:val="20"/>
              </w:rPr>
              <w:t xml:space="preserve"> Add glitter if desired. Children to explore with hands.</w:t>
            </w:r>
          </w:p>
          <w:p w:rsidR="00621022" w:rsidRPr="00D93FAE" w:rsidRDefault="00621022" w:rsidP="00A5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B61" w:rsidRPr="00D93FAE" w:rsidRDefault="00F31B61" w:rsidP="003D43B5">
      <w:pPr>
        <w:rPr>
          <w:rFonts w:ascii="Comic Sans MS" w:hAnsi="Comic Sans MS"/>
          <w:sz w:val="20"/>
          <w:szCs w:val="20"/>
        </w:rPr>
      </w:pPr>
    </w:p>
    <w:sectPr w:rsidR="00F31B61" w:rsidRPr="00D93FAE" w:rsidSect="00D24DA2">
      <w:pgSz w:w="11906" w:h="16838"/>
      <w:pgMar w:top="851" w:right="849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1523"/>
    <w:multiLevelType w:val="hybridMultilevel"/>
    <w:tmpl w:val="239C7BC0"/>
    <w:lvl w:ilvl="0" w:tplc="0809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" w15:restartNumberingAfterBreak="0">
    <w:nsid w:val="3ECC6945"/>
    <w:multiLevelType w:val="hybridMultilevel"/>
    <w:tmpl w:val="757A3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31CED"/>
    <w:multiLevelType w:val="hybridMultilevel"/>
    <w:tmpl w:val="AD30B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24684"/>
    <w:multiLevelType w:val="hybridMultilevel"/>
    <w:tmpl w:val="0CF8F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CC67D4"/>
    <w:multiLevelType w:val="hybridMultilevel"/>
    <w:tmpl w:val="5A165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0171C"/>
    <w:rsid w:val="000048C1"/>
    <w:rsid w:val="00025B70"/>
    <w:rsid w:val="0009022B"/>
    <w:rsid w:val="000D053B"/>
    <w:rsid w:val="000E09AC"/>
    <w:rsid w:val="00110FC6"/>
    <w:rsid w:val="0017762B"/>
    <w:rsid w:val="001876F3"/>
    <w:rsid w:val="002006E8"/>
    <w:rsid w:val="00211ACE"/>
    <w:rsid w:val="00233418"/>
    <w:rsid w:val="00243849"/>
    <w:rsid w:val="002950F8"/>
    <w:rsid w:val="002A6F7A"/>
    <w:rsid w:val="002B128A"/>
    <w:rsid w:val="002D5182"/>
    <w:rsid w:val="002E0288"/>
    <w:rsid w:val="002E7279"/>
    <w:rsid w:val="00304E98"/>
    <w:rsid w:val="00322A6D"/>
    <w:rsid w:val="00383509"/>
    <w:rsid w:val="003870DB"/>
    <w:rsid w:val="00394BFB"/>
    <w:rsid w:val="003D3340"/>
    <w:rsid w:val="003D43B5"/>
    <w:rsid w:val="003D6862"/>
    <w:rsid w:val="00440DB9"/>
    <w:rsid w:val="004B1A0F"/>
    <w:rsid w:val="004B6083"/>
    <w:rsid w:val="005260DB"/>
    <w:rsid w:val="005329BE"/>
    <w:rsid w:val="00564E50"/>
    <w:rsid w:val="005A24A0"/>
    <w:rsid w:val="005C3A8C"/>
    <w:rsid w:val="005E1ACA"/>
    <w:rsid w:val="00601F7A"/>
    <w:rsid w:val="006142BF"/>
    <w:rsid w:val="00621022"/>
    <w:rsid w:val="00634156"/>
    <w:rsid w:val="00635695"/>
    <w:rsid w:val="00651B36"/>
    <w:rsid w:val="00662BDD"/>
    <w:rsid w:val="006916FA"/>
    <w:rsid w:val="00711CF4"/>
    <w:rsid w:val="00716DE0"/>
    <w:rsid w:val="007177EF"/>
    <w:rsid w:val="00717815"/>
    <w:rsid w:val="007976A4"/>
    <w:rsid w:val="007A759C"/>
    <w:rsid w:val="007C2494"/>
    <w:rsid w:val="008331E9"/>
    <w:rsid w:val="008D241D"/>
    <w:rsid w:val="008E3AEA"/>
    <w:rsid w:val="008E42A6"/>
    <w:rsid w:val="008E6C4E"/>
    <w:rsid w:val="00931D81"/>
    <w:rsid w:val="00934A9B"/>
    <w:rsid w:val="00953B6C"/>
    <w:rsid w:val="00954864"/>
    <w:rsid w:val="00A209A3"/>
    <w:rsid w:val="00A372CA"/>
    <w:rsid w:val="00A441B8"/>
    <w:rsid w:val="00A57777"/>
    <w:rsid w:val="00A66C01"/>
    <w:rsid w:val="00A77CFA"/>
    <w:rsid w:val="00AB60A9"/>
    <w:rsid w:val="00B22941"/>
    <w:rsid w:val="00B237ED"/>
    <w:rsid w:val="00BB0498"/>
    <w:rsid w:val="00BC5BCA"/>
    <w:rsid w:val="00C07ED1"/>
    <w:rsid w:val="00C17785"/>
    <w:rsid w:val="00C35930"/>
    <w:rsid w:val="00C54FF8"/>
    <w:rsid w:val="00C74E05"/>
    <w:rsid w:val="00C84CF6"/>
    <w:rsid w:val="00CA7C04"/>
    <w:rsid w:val="00CC2270"/>
    <w:rsid w:val="00D1165E"/>
    <w:rsid w:val="00D127B7"/>
    <w:rsid w:val="00D24DA2"/>
    <w:rsid w:val="00D51F6B"/>
    <w:rsid w:val="00D774A5"/>
    <w:rsid w:val="00D93FAE"/>
    <w:rsid w:val="00D94C93"/>
    <w:rsid w:val="00D95C09"/>
    <w:rsid w:val="00DB6A50"/>
    <w:rsid w:val="00DD7E30"/>
    <w:rsid w:val="00E534E9"/>
    <w:rsid w:val="00E670CC"/>
    <w:rsid w:val="00EB0023"/>
    <w:rsid w:val="00F155A6"/>
    <w:rsid w:val="00F25E7B"/>
    <w:rsid w:val="00F31B61"/>
    <w:rsid w:val="00F44234"/>
    <w:rsid w:val="00F51DBE"/>
    <w:rsid w:val="00F66CBA"/>
    <w:rsid w:val="00FB5AB3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FD13B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5B7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D053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438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TV4QpjgCE4" TargetMode="External"/><Relationship Id="rId13" Type="http://schemas.openxmlformats.org/officeDocument/2006/relationships/hyperlink" Target="https://youtu.be/KtZcrOiASZ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6KXX6fCKWes&amp;t=45s" TargetMode="Externa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oodlandssurrey.primarysite.media/media/bucket" TargetMode="External"/><Relationship Id="rId11" Type="http://schemas.openxmlformats.org/officeDocument/2006/relationships/hyperlink" Target="https://www.youtube.com/watch?v=OGVbUgqp7LQ&amp;t=11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NwT5oX_mqS0" TargetMode="External"/><Relationship Id="rId10" Type="http://schemas.openxmlformats.org/officeDocument/2006/relationships/hyperlink" Target="https://www.youtube.com/watch?v=MbUIYnDZZ-M&amp;t=10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RX9Pm9qj_QY" TargetMode="External"/><Relationship Id="rId14" Type="http://schemas.openxmlformats.org/officeDocument/2006/relationships/hyperlink" Target="https://youtu.be/qlsM7qScR4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C109D-D6D0-4EA1-8B22-B10319A90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F2302E14</Template>
  <TotalTime>310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Staff Badgers</cp:lastModifiedBy>
  <cp:revision>20</cp:revision>
  <dcterms:created xsi:type="dcterms:W3CDTF">2020-06-26T07:34:00Z</dcterms:created>
  <dcterms:modified xsi:type="dcterms:W3CDTF">2020-07-10T07:23:00Z</dcterms:modified>
</cp:coreProperties>
</file>