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FC1" w:rsidRPr="00855615" w:rsidRDefault="00855615" w:rsidP="00855615">
      <w:pPr>
        <w:rPr>
          <w:b/>
          <w:sz w:val="40"/>
          <w:szCs w:val="40"/>
        </w:rPr>
      </w:pPr>
      <w:r w:rsidRPr="00855615">
        <w:rPr>
          <w:b/>
          <w:sz w:val="40"/>
          <w:szCs w:val="40"/>
        </w:rPr>
        <w:t>Rhythm of the Rain</w:t>
      </w:r>
    </w:p>
    <w:p w:rsidR="00F63FC1" w:rsidRDefault="00855615">
      <w:r>
        <w:rPr>
          <w:noProof/>
          <w:lang w:eastAsia="en-GB"/>
        </w:rPr>
        <w:drawing>
          <wp:inline distT="0" distB="0" distL="0" distR="0">
            <wp:extent cx="1990725" cy="2295525"/>
            <wp:effectExtent l="0" t="0" r="9525" b="9525"/>
            <wp:docPr id="2" name="Picture 2" descr="C:\Users\e.bennett\AppData\Local\Microsoft\Windows\INetCache\Content.MSO\AF92DCD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.bennett\AppData\Local\Microsoft\Windows\INetCache\Content.MSO\AF92DCD5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ACA" w:rsidRDefault="00855615"/>
    <w:bookmarkStart w:id="0" w:name="_GoBack"/>
    <w:bookmarkEnd w:id="0"/>
    <w:p w:rsidR="00F63FC1" w:rsidRDefault="00855615">
      <w:r>
        <w:fldChar w:fldCharType="begin"/>
      </w:r>
      <w:r>
        <w:instrText xml:space="preserve"> HYPERLINK "https://www.youtube.com/watch?v=WsAQ4J9IHEw" </w:instrText>
      </w:r>
      <w:r>
        <w:fldChar w:fldCharType="separate"/>
      </w:r>
      <w:r w:rsidR="00F63FC1">
        <w:rPr>
          <w:rStyle w:val="Hyperlink"/>
        </w:rPr>
        <w:t>https://www.youtube.com/watch?v=WsAQ4J9IHEw</w:t>
      </w:r>
      <w:r>
        <w:rPr>
          <w:rStyle w:val="Hyperlink"/>
        </w:rPr>
        <w:fldChar w:fldCharType="end"/>
      </w:r>
    </w:p>
    <w:sectPr w:rsidR="00F63F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FC1"/>
    <w:rsid w:val="00387FBD"/>
    <w:rsid w:val="00553166"/>
    <w:rsid w:val="00855615"/>
    <w:rsid w:val="00F6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09E72"/>
  <w15:chartTrackingRefBased/>
  <w15:docId w15:val="{4950ABB6-1FDB-433B-9B1A-A46BC8857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63F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6D3F5F00</Template>
  <TotalTime>5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Woodlands School</Company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Emer Bennett</dc:creator>
  <cp:keywords/>
  <dc:description/>
  <cp:lastModifiedBy>Emer Bennett</cp:lastModifiedBy>
  <cp:revision>2</cp:revision>
  <dcterms:created xsi:type="dcterms:W3CDTF">2020-06-04T13:25:00Z</dcterms:created>
  <dcterms:modified xsi:type="dcterms:W3CDTF">2020-06-04T13:33:00Z</dcterms:modified>
</cp:coreProperties>
</file>