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890" w:rsidRPr="00BD2B82" w:rsidRDefault="006B60FB" w:rsidP="001E3890">
      <w:pPr>
        <w:spacing w:line="48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BB86A3F" wp14:editId="2CD0D8F1">
                <wp:simplePos x="0" y="0"/>
                <wp:positionH relativeFrom="column">
                  <wp:posOffset>2983230</wp:posOffset>
                </wp:positionH>
                <wp:positionV relativeFrom="paragraph">
                  <wp:posOffset>-457835</wp:posOffset>
                </wp:positionV>
                <wp:extent cx="3397250" cy="392430"/>
                <wp:effectExtent l="0" t="0" r="12700" b="2667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0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0FB" w:rsidRPr="00BD2B82" w:rsidRDefault="006B60FB" w:rsidP="006B60FB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Date: _________________________</w:t>
                            </w:r>
                            <w:r w:rsidRPr="00BD2B82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6B60FB" w:rsidRDefault="006B60FB" w:rsidP="006B60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BB86A3F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234.9pt;margin-top:-36.05pt;width:267.5pt;height:30.9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" fillcolor="white [3201]" strokecolor="white [3212]" strokeweight=".5pt">
                <v:textbox>
                  <w:txbxContent>
                    <w:p w:rsidR="006B60FB" w:rsidRPr="00BD2B82" w:rsidRDefault="006B60FB" w:rsidP="006B60FB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Date: _________________________</w:t>
                      </w:r>
                      <w:r w:rsidRPr="00BD2B82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.</w:t>
                      </w:r>
                    </w:p>
                    <w:p w:rsidR="006B60FB" w:rsidRDefault="006B60FB" w:rsidP="006B60FB"/>
                  </w:txbxContent>
                </v:textbox>
              </v:shape>
            </w:pict>
          </mc:Fallback>
        </mc:AlternateContent>
      </w:r>
      <w:r w:rsidR="001E3890" w:rsidRPr="00BD2B82">
        <w:rPr>
          <w:rFonts w:ascii="Comic Sans MS" w:hAnsi="Comic Sans MS"/>
          <w:b/>
          <w:noProof/>
          <w:sz w:val="24"/>
          <w:szCs w:val="24"/>
          <w:lang w:eastAsia="en-GB"/>
        </w:rPr>
        <w:drawing>
          <wp:inline distT="0" distB="0" distL="0" distR="0" wp14:anchorId="64C37222" wp14:editId="38FE69FA">
            <wp:extent cx="327205" cy="345057"/>
            <wp:effectExtent l="0" t="0" r="0" b="0"/>
            <wp:docPr id="2" name="Picture 2" descr="C:\Program Files\Microsoft Office\MEDIA\CAGCAT10\j029384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93844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57" cy="345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3890" w:rsidRPr="00BD2B82">
        <w:rPr>
          <w:rFonts w:ascii="Comic Sans MS" w:hAnsi="Comic Sans MS"/>
          <w:b/>
          <w:sz w:val="24"/>
          <w:szCs w:val="24"/>
        </w:rPr>
        <w:t xml:space="preserve">  </w:t>
      </w:r>
      <w:r w:rsidR="00BD2B82">
        <w:rPr>
          <w:rFonts w:ascii="Comic Sans MS" w:hAnsi="Comic Sans MS"/>
          <w:sz w:val="24"/>
          <w:szCs w:val="24"/>
        </w:rPr>
        <w:t>LO:</w:t>
      </w:r>
      <w:r w:rsidR="001E3890" w:rsidRPr="00BD2B82">
        <w:rPr>
          <w:rFonts w:ascii="Comic Sans MS" w:hAnsi="Comic Sans MS"/>
          <w:sz w:val="24"/>
          <w:szCs w:val="24"/>
        </w:rPr>
        <w:t xml:space="preserve"> To be able to colour half a shape.  </w:t>
      </w:r>
    </w:p>
    <w:p w:rsidR="00CC5097" w:rsidRPr="00BD2B82" w:rsidRDefault="00BD2B82" w:rsidP="001E3890">
      <w:pPr>
        <w:spacing w:line="240" w:lineRule="auto"/>
        <w:rPr>
          <w:rFonts w:ascii="Comic Sans MS" w:hAnsi="Comic Sans MS"/>
          <w:sz w:val="24"/>
          <w:szCs w:val="24"/>
        </w:rPr>
      </w:pP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347DAE" wp14:editId="5FC6383A">
                <wp:simplePos x="0" y="0"/>
                <wp:positionH relativeFrom="column">
                  <wp:posOffset>5592156</wp:posOffset>
                </wp:positionH>
                <wp:positionV relativeFrom="paragraph">
                  <wp:posOffset>233820</wp:posOffset>
                </wp:positionV>
                <wp:extent cx="0" cy="949960"/>
                <wp:effectExtent l="19050" t="0" r="19050" b="2540"/>
                <wp:wrapNone/>
                <wp:docPr id="42" name="Straight Arrow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4996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50C79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2" o:spid="_x0000_s1026" type="#_x0000_t32" style="position:absolute;margin-left:440.35pt;margin-top:18.4pt;width:0;height:74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" strokeweight="2.25pt"/>
            </w:pict>
          </mc:Fallback>
        </mc:AlternateContent>
      </w: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67F5DE" wp14:editId="79501598">
                <wp:simplePos x="0" y="0"/>
                <wp:positionH relativeFrom="column">
                  <wp:posOffset>5081905</wp:posOffset>
                </wp:positionH>
                <wp:positionV relativeFrom="paragraph">
                  <wp:posOffset>198755</wp:posOffset>
                </wp:positionV>
                <wp:extent cx="1009015" cy="949960"/>
                <wp:effectExtent l="38100" t="38100" r="19685" b="21590"/>
                <wp:wrapNone/>
                <wp:docPr id="43" name="Regular Pentagon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015" cy="949960"/>
                        </a:xfrm>
                        <a:prstGeom prst="pentagon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642E7C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Regular Pentagon 43" o:spid="_x0000_s1026" type="#_x0000_t56" style="position:absolute;margin-left:400.15pt;margin-top:15.65pt;width:79.45pt;height:74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" strokeweight="2.25pt"/>
            </w:pict>
          </mc:Fallback>
        </mc:AlternateContent>
      </w: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596128" wp14:editId="4FF0F573">
                <wp:simplePos x="0" y="0"/>
                <wp:positionH relativeFrom="column">
                  <wp:posOffset>3632835</wp:posOffset>
                </wp:positionH>
                <wp:positionV relativeFrom="paragraph">
                  <wp:posOffset>281305</wp:posOffset>
                </wp:positionV>
                <wp:extent cx="1068705" cy="937895"/>
                <wp:effectExtent l="19050" t="19050" r="17145" b="33655"/>
                <wp:wrapNone/>
                <wp:docPr id="39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8705" cy="937895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4D971B" id="Freeform 39" o:spid="_x0000_s1026" style="position:absolute;margin-left:286.05pt;margin-top:22.15pt;width:84.15pt;height:73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strokeweight="2.25pt">
                <v:stroke joinstyle="miter"/>
                <v:path o:connecttype="custom" o:connectlocs="537321,94962;144869,468948;537321,937895;923836,468948" o:connectangles="270,180,90,0" textboxrect="5037,2277,16557,13677"/>
              </v:shape>
            </w:pict>
          </mc:Fallback>
        </mc:AlternateContent>
      </w: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052646" wp14:editId="629A420A">
                <wp:simplePos x="0" y="0"/>
                <wp:positionH relativeFrom="column">
                  <wp:posOffset>2065655</wp:posOffset>
                </wp:positionH>
                <wp:positionV relativeFrom="paragraph">
                  <wp:posOffset>281305</wp:posOffset>
                </wp:positionV>
                <wp:extent cx="961390" cy="759460"/>
                <wp:effectExtent l="19050" t="19050" r="10160" b="21590"/>
                <wp:wrapNone/>
                <wp:docPr id="47" name="Oval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1390" cy="7594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377D4CA" id="Oval 47" o:spid="_x0000_s1026" style="position:absolute;margin-left:162.65pt;margin-top:22.15pt;width:75.7pt;height:5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" strokeweight="2.25pt"/>
            </w:pict>
          </mc:Fallback>
        </mc:AlternateContent>
      </w: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E46814" wp14:editId="1F799711">
                <wp:simplePos x="0" y="0"/>
                <wp:positionH relativeFrom="column">
                  <wp:posOffset>237490</wp:posOffset>
                </wp:positionH>
                <wp:positionV relativeFrom="paragraph">
                  <wp:posOffset>281940</wp:posOffset>
                </wp:positionV>
                <wp:extent cx="8255" cy="546100"/>
                <wp:effectExtent l="19050" t="19050" r="29845" b="6350"/>
                <wp:wrapNone/>
                <wp:docPr id="46" name="Straight Arrow Connector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54610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7B8145" id="Straight Arrow Connector 46" o:spid="_x0000_s1026" type="#_x0000_t32" style="position:absolute;margin-left:18.7pt;margin-top:22.2pt;width:.65pt;height:4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" strokeweight="2.25pt"/>
            </w:pict>
          </mc:Fallback>
        </mc:AlternateContent>
      </w: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A52BD0" wp14:editId="598E8CB9">
                <wp:simplePos x="0" y="0"/>
                <wp:positionH relativeFrom="column">
                  <wp:posOffset>-724395</wp:posOffset>
                </wp:positionH>
                <wp:positionV relativeFrom="paragraph">
                  <wp:posOffset>282105</wp:posOffset>
                </wp:positionV>
                <wp:extent cx="1935678" cy="546265"/>
                <wp:effectExtent l="19050" t="19050" r="26670" b="25400"/>
                <wp:wrapNone/>
                <wp:docPr id="4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5678" cy="546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F894D3" id="Rectangle 45" o:spid="_x0000_s1026" style="position:absolute;margin-left:-57.05pt;margin-top:22.2pt;width:152.4pt;height:4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" strokeweight="3pt"/>
            </w:pict>
          </mc:Fallback>
        </mc:AlternateContent>
      </w:r>
      <w:r w:rsidR="00CC5097" w:rsidRPr="00BD2B82">
        <w:rPr>
          <w:rFonts w:ascii="Comic Sans MS" w:hAnsi="Comic Sans MS"/>
          <w:sz w:val="24"/>
          <w:szCs w:val="24"/>
        </w:rPr>
        <w:t xml:space="preserve">Can you colour in </w:t>
      </w:r>
      <w:r w:rsidR="00CC5097" w:rsidRPr="00BD2B82">
        <w:rPr>
          <w:rFonts w:ascii="Comic Sans MS" w:hAnsi="Comic Sans MS"/>
          <w:b/>
          <w:sz w:val="24"/>
          <w:szCs w:val="24"/>
        </w:rPr>
        <w:t xml:space="preserve">one half </w:t>
      </w:r>
      <w:r w:rsidR="00CC5097" w:rsidRPr="00BD2B82">
        <w:rPr>
          <w:rFonts w:ascii="Comic Sans MS" w:hAnsi="Comic Sans MS"/>
          <w:sz w:val="24"/>
          <w:szCs w:val="24"/>
        </w:rPr>
        <w:t>of the following shapes:</w:t>
      </w:r>
      <w:r w:rsidR="00CC5097" w:rsidRPr="00BD2B82">
        <w:rPr>
          <w:rFonts w:ascii="Comic Sans MS" w:hAnsi="Comic Sans MS"/>
          <w:sz w:val="24"/>
          <w:szCs w:val="24"/>
        </w:rPr>
        <w:tab/>
      </w:r>
      <w:r w:rsidR="00CC5097" w:rsidRPr="00BD2B82">
        <w:rPr>
          <w:rFonts w:ascii="Comic Sans MS" w:hAnsi="Comic Sans MS"/>
          <w:b/>
          <w:sz w:val="24"/>
          <w:szCs w:val="24"/>
        </w:rPr>
        <w:t xml:space="preserve">½ </w:t>
      </w:r>
    </w:p>
    <w:p w:rsidR="00CC5097" w:rsidRPr="00BD2B82" w:rsidRDefault="00BD2B82" w:rsidP="00CC5097">
      <w:pPr>
        <w:rPr>
          <w:rFonts w:ascii="Comic Sans MS" w:hAnsi="Comic Sans MS"/>
          <w:sz w:val="24"/>
          <w:szCs w:val="24"/>
        </w:rPr>
      </w:pP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B97DF5" wp14:editId="0321F74D">
                <wp:simplePos x="0" y="0"/>
                <wp:positionH relativeFrom="column">
                  <wp:posOffset>2049393</wp:posOffset>
                </wp:positionH>
                <wp:positionV relativeFrom="paragraph">
                  <wp:posOffset>318466</wp:posOffset>
                </wp:positionV>
                <wp:extent cx="970972" cy="0"/>
                <wp:effectExtent l="0" t="19050" r="635" b="19050"/>
                <wp:wrapNone/>
                <wp:docPr id="48" name="Straight Arrow Connector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70972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B21494" id="Straight Arrow Connector 48" o:spid="_x0000_s1026" type="#_x0000_t32" style="position:absolute;margin-left:161.35pt;margin-top:25.1pt;width:76.45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" strokeweight="2.25pt"/>
            </w:pict>
          </mc:Fallback>
        </mc:AlternateContent>
      </w: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18E98A" wp14:editId="5BC41F30">
                <wp:simplePos x="0" y="0"/>
                <wp:positionH relativeFrom="column">
                  <wp:posOffset>4166870</wp:posOffset>
                </wp:positionH>
                <wp:positionV relativeFrom="paragraph">
                  <wp:posOffset>38735</wp:posOffset>
                </wp:positionV>
                <wp:extent cx="0" cy="840740"/>
                <wp:effectExtent l="19050" t="0" r="19050" b="16510"/>
                <wp:wrapNone/>
                <wp:docPr id="40" name="Straight Arrow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4074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86D0A" id="Straight Arrow Connector 40" o:spid="_x0000_s1026" type="#_x0000_t32" style="position:absolute;margin-left:328.1pt;margin-top:3.05pt;width:0;height:66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" strokeweight="2.25pt"/>
            </w:pict>
          </mc:Fallback>
        </mc:AlternateContent>
      </w:r>
    </w:p>
    <w:p w:rsidR="00CC5097" w:rsidRPr="00BD2B82" w:rsidRDefault="00BD2B82" w:rsidP="00CC5097">
      <w:pPr>
        <w:rPr>
          <w:rFonts w:ascii="Comic Sans MS" w:hAnsi="Comic Sans MS"/>
          <w:sz w:val="24"/>
          <w:szCs w:val="24"/>
        </w:rPr>
      </w:pP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ED4CEE" wp14:editId="63AD0DCA">
                <wp:simplePos x="0" y="0"/>
                <wp:positionH relativeFrom="column">
                  <wp:posOffset>-564515</wp:posOffset>
                </wp:positionH>
                <wp:positionV relativeFrom="paragraph">
                  <wp:posOffset>182880</wp:posOffset>
                </wp:positionV>
                <wp:extent cx="1133475" cy="1228725"/>
                <wp:effectExtent l="66675" t="28575" r="19050" b="38100"/>
                <wp:wrapNone/>
                <wp:docPr id="49" name="Isosceles Tri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133475" cy="1228725"/>
                        </a:xfrm>
                        <a:prstGeom prst="triangle">
                          <a:avLst>
                            <a:gd name="adj" fmla="val 50014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686435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49" o:spid="_x0000_s1026" type="#_x0000_t5" style="position:absolute;margin-left:-44.45pt;margin-top:14.4pt;width:89.25pt;height:96.75pt;rotation:-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" adj="10803" strokeweight="2.25pt"/>
            </w:pict>
          </mc:Fallback>
        </mc:AlternateContent>
      </w:r>
    </w:p>
    <w:p w:rsidR="00CC5097" w:rsidRPr="00BD2B82" w:rsidRDefault="00BD2B82" w:rsidP="00CC509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0F6FB98" wp14:editId="1E1E9757">
                <wp:simplePos x="0" y="0"/>
                <wp:positionH relativeFrom="column">
                  <wp:posOffset>4832350</wp:posOffset>
                </wp:positionH>
                <wp:positionV relativeFrom="paragraph">
                  <wp:posOffset>279400</wp:posOffset>
                </wp:positionV>
                <wp:extent cx="1400810" cy="842645"/>
                <wp:effectExtent l="0" t="19050" r="46990" b="33655"/>
                <wp:wrapNone/>
                <wp:docPr id="7" name="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842645"/>
                        </a:xfrm>
                        <a:prstGeom prst="rightArrow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635001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7" o:spid="_x0000_s1026" type="#_x0000_t13" style="position:absolute;margin-left:380.5pt;margin-top:22pt;width:110.3pt;height:66.3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" adj="15103" filled="f" strokecolor="black [3213]" strokeweight="2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6A0A306" wp14:editId="2B9AE7EC">
                <wp:simplePos x="0" y="0"/>
                <wp:positionH relativeFrom="column">
                  <wp:posOffset>4120738</wp:posOffset>
                </wp:positionH>
                <wp:positionV relativeFrom="paragraph">
                  <wp:posOffset>280719</wp:posOffset>
                </wp:positionV>
                <wp:extent cx="0" cy="985520"/>
                <wp:effectExtent l="19050" t="0" r="19050" b="508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8552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944445" id="Straight Connector 6" o:spid="_x0000_s1026" style="position:absolute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4.45pt,22.1pt" to="324.45pt,9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" strokecolor="black [3213]" strokeweight="2.25pt"/>
            </w:pict>
          </mc:Fallback>
        </mc:AlternateContent>
      </w: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0C0168B" wp14:editId="142DD7D6">
                <wp:simplePos x="0" y="0"/>
                <wp:positionH relativeFrom="column">
                  <wp:posOffset>3526155</wp:posOffset>
                </wp:positionH>
                <wp:positionV relativeFrom="paragraph">
                  <wp:posOffset>280035</wp:posOffset>
                </wp:positionV>
                <wp:extent cx="1175385" cy="985520"/>
                <wp:effectExtent l="0" t="0" r="24765" b="24130"/>
                <wp:wrapNone/>
                <wp:docPr id="5" name="Hexago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5385" cy="98552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BBD2A0A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Hexagon 5" o:spid="_x0000_s1026" type="#_x0000_t9" style="position:absolute;margin-left:277.65pt;margin-top:22.05pt;width:92.55pt;height:77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" adj="4528" filled="f" strokecolor="black [3213]" strokeweight="2pt"/>
            </w:pict>
          </mc:Fallback>
        </mc:AlternateContent>
      </w: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BDD5E1" wp14:editId="36C2E7DD">
                <wp:simplePos x="0" y="0"/>
                <wp:positionH relativeFrom="column">
                  <wp:posOffset>2362835</wp:posOffset>
                </wp:positionH>
                <wp:positionV relativeFrom="paragraph">
                  <wp:posOffset>280035</wp:posOffset>
                </wp:positionV>
                <wp:extent cx="842010" cy="920750"/>
                <wp:effectExtent l="19050" t="57150" r="53340" b="12700"/>
                <wp:wrapNone/>
                <wp:docPr id="37" name="Right Tri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2010" cy="920750"/>
                        </a:xfrm>
                        <a:prstGeom prst="rtTriangl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CB7CD6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37" o:spid="_x0000_s1026" type="#_x0000_t6" style="position:absolute;margin-left:186.05pt;margin-top:22.05pt;width:66.3pt;height:7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" strokeweight="2.25pt"/>
            </w:pict>
          </mc:Fallback>
        </mc:AlternateContent>
      </w: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45DBEE" wp14:editId="091320B7">
                <wp:simplePos x="0" y="0"/>
                <wp:positionH relativeFrom="column">
                  <wp:posOffset>878205</wp:posOffset>
                </wp:positionH>
                <wp:positionV relativeFrom="paragraph">
                  <wp:posOffset>196908</wp:posOffset>
                </wp:positionV>
                <wp:extent cx="996950" cy="925195"/>
                <wp:effectExtent l="19050" t="19050" r="12700" b="27305"/>
                <wp:wrapNone/>
                <wp:docPr id="4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6950" cy="925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C545C0" id="Rectangle 41" o:spid="_x0000_s1026" style="position:absolute;margin-left:69.15pt;margin-top:15.5pt;width:78.5pt;height:72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" strokeweight="2.25pt"/>
            </w:pict>
          </mc:Fallback>
        </mc:AlternateContent>
      </w:r>
    </w:p>
    <w:p w:rsidR="00CC5097" w:rsidRPr="00BD2B82" w:rsidRDefault="00BD2B82" w:rsidP="00CC5097">
      <w:pPr>
        <w:rPr>
          <w:rFonts w:ascii="Comic Sans MS" w:hAnsi="Comic Sans MS"/>
          <w:noProof/>
          <w:sz w:val="24"/>
          <w:szCs w:val="24"/>
          <w:lang w:eastAsia="en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DDACB7F" wp14:editId="0DBD97C3">
                <wp:simplePos x="0" y="0"/>
                <wp:positionH relativeFrom="column">
                  <wp:posOffset>4833257</wp:posOffset>
                </wp:positionH>
                <wp:positionV relativeFrom="paragraph">
                  <wp:posOffset>313006</wp:posOffset>
                </wp:positionV>
                <wp:extent cx="1400810" cy="0"/>
                <wp:effectExtent l="0" t="19050" r="889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81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5AB684" id="Straight Connector 8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55pt,24.65pt" to="490.8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" strokecolor="black [3213]" strokeweight="2.25pt"/>
            </w:pict>
          </mc:Fallback>
        </mc:AlternateContent>
      </w: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73D866" wp14:editId="2041A29D">
                <wp:simplePos x="0" y="0"/>
                <wp:positionH relativeFrom="column">
                  <wp:posOffset>878205</wp:posOffset>
                </wp:positionH>
                <wp:positionV relativeFrom="paragraph">
                  <wp:posOffset>312420</wp:posOffset>
                </wp:positionV>
                <wp:extent cx="996950" cy="0"/>
                <wp:effectExtent l="0" t="19050" r="12700" b="19050"/>
                <wp:wrapNone/>
                <wp:docPr id="38" name="Straight Arrow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69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2D568D" id="Straight Arrow Connector 38" o:spid="_x0000_s1026" type="#_x0000_t32" style="position:absolute;margin-left:69.15pt;margin-top:24.6pt;width:78.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" strokeweight="2.25pt"/>
            </w:pict>
          </mc:Fallback>
        </mc:AlternateContent>
      </w: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108278C" wp14:editId="00E1D66B">
                <wp:simplePos x="0" y="0"/>
                <wp:positionH relativeFrom="column">
                  <wp:posOffset>-605642</wp:posOffset>
                </wp:positionH>
                <wp:positionV relativeFrom="paragraph">
                  <wp:posOffset>51748</wp:posOffset>
                </wp:positionV>
                <wp:extent cx="1222664" cy="0"/>
                <wp:effectExtent l="0" t="19050" r="15875" b="19050"/>
                <wp:wrapNone/>
                <wp:docPr id="44" name="Straight Arrow Connector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22664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10E3CC" id="Straight Arrow Connector 44" o:spid="_x0000_s1026" type="#_x0000_t32" style="position:absolute;margin-left:-47.7pt;margin-top:4.05pt;width:96.2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" strokeweight="2.25pt"/>
            </w:pict>
          </mc:Fallback>
        </mc:AlternateContent>
      </w:r>
    </w:p>
    <w:p w:rsidR="00CC5097" w:rsidRPr="00BD2B82" w:rsidRDefault="00BD2B82" w:rsidP="00CC5097">
      <w:pPr>
        <w:rPr>
          <w:rFonts w:ascii="Comic Sans MS" w:hAnsi="Comic Sans MS"/>
          <w:sz w:val="24"/>
          <w:szCs w:val="24"/>
        </w:rPr>
      </w:pP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2EB6EF4" wp14:editId="4D0C8DA9">
                <wp:simplePos x="0" y="0"/>
                <wp:positionH relativeFrom="column">
                  <wp:posOffset>2362835</wp:posOffset>
                </wp:positionH>
                <wp:positionV relativeFrom="paragraph">
                  <wp:posOffset>24765</wp:posOffset>
                </wp:positionV>
                <wp:extent cx="391795" cy="434975"/>
                <wp:effectExtent l="19050" t="19050" r="27305" b="22225"/>
                <wp:wrapNone/>
                <wp:docPr id="36" name="Straight Arrow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91795" cy="43497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463439" id="Straight Arrow Connector 36" o:spid="_x0000_s1026" type="#_x0000_t32" style="position:absolute;margin-left:186.05pt;margin-top:1.95pt;width:30.85pt;height:34.25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" strokeweight="2.25pt"/>
            </w:pict>
          </mc:Fallback>
        </mc:AlternateContent>
      </w:r>
    </w:p>
    <w:p w:rsidR="00BD2B82" w:rsidRPr="00BD2B82" w:rsidRDefault="00CC2E88" w:rsidP="00BD2B8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4D46309" wp14:editId="02E81DC0">
                <wp:simplePos x="0" y="0"/>
                <wp:positionH relativeFrom="column">
                  <wp:posOffset>5461635</wp:posOffset>
                </wp:positionH>
                <wp:positionV relativeFrom="paragraph">
                  <wp:posOffset>281305</wp:posOffset>
                </wp:positionV>
                <wp:extent cx="914400" cy="723900"/>
                <wp:effectExtent l="19050" t="19050" r="19050" b="19050"/>
                <wp:wrapNone/>
                <wp:docPr id="16" name="Trapezoi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723900"/>
                        </a:xfrm>
                        <a:prstGeom prst="trapezoid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55EF9C" id="Trapezoid 16" o:spid="_x0000_s1026" style="position:absolute;margin-left:430.05pt;margin-top:22.15pt;width:1in;height:57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723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" path="m,723900l180975,,733425,,914400,723900,,723900xe" filled="f" strokecolor="black [3213]" strokeweight="2.25pt">
                <v:path arrowok="t" o:connecttype="custom" o:connectlocs="0,723900;180975,0;733425,0;914400,723900;0,723900" o:connectangles="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EC6A55D" wp14:editId="75C28C9E">
                <wp:simplePos x="0" y="0"/>
                <wp:positionH relativeFrom="column">
                  <wp:posOffset>5925820</wp:posOffset>
                </wp:positionH>
                <wp:positionV relativeFrom="paragraph">
                  <wp:posOffset>281940</wp:posOffset>
                </wp:positionV>
                <wp:extent cx="0" cy="723900"/>
                <wp:effectExtent l="19050" t="0" r="19050" b="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2EBD46B" id="Straight Connector 17" o:spid="_x0000_s1026" style="position:absolute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6.6pt,22.2pt" to="466.6pt,7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" strokecolor="black [3213]" strokeweight="2.25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A75F3D4" wp14:editId="3A17D12D">
                <wp:simplePos x="0" y="0"/>
                <wp:positionH relativeFrom="column">
                  <wp:posOffset>4391660</wp:posOffset>
                </wp:positionH>
                <wp:positionV relativeFrom="paragraph">
                  <wp:posOffset>578485</wp:posOffset>
                </wp:positionV>
                <wp:extent cx="317500" cy="0"/>
                <wp:effectExtent l="0" t="19050" r="63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5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4CA7EA" id="Straight Connector 19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5.8pt,45.55pt" to="370.8pt,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" strokecolor="black [3213]" strokeweight="2.25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EC077ED" wp14:editId="78C58AFF">
                <wp:simplePos x="0" y="0"/>
                <wp:positionH relativeFrom="column">
                  <wp:posOffset>4359910</wp:posOffset>
                </wp:positionH>
                <wp:positionV relativeFrom="paragraph">
                  <wp:posOffset>60960</wp:posOffset>
                </wp:positionV>
                <wp:extent cx="739140" cy="983615"/>
                <wp:effectExtent l="0" t="0" r="60960" b="45085"/>
                <wp:wrapNone/>
                <wp:docPr id="20" name="Moo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9140" cy="983615"/>
                        </a:xfrm>
                        <a:prstGeom prst="mo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94F581"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Moon 20" o:spid="_x0000_s1026" type="#_x0000_t184" style="position:absolute;margin-left:343.3pt;margin-top:4.8pt;width:58.2pt;height:77.4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" filled="f" strokecolor="black [3213]" strokeweight="2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D7258EA" wp14:editId="36C9E1A6">
                <wp:simplePos x="0" y="0"/>
                <wp:positionH relativeFrom="column">
                  <wp:posOffset>873125</wp:posOffset>
                </wp:positionH>
                <wp:positionV relativeFrom="paragraph">
                  <wp:posOffset>283210</wp:posOffset>
                </wp:positionV>
                <wp:extent cx="1174750" cy="873760"/>
                <wp:effectExtent l="0" t="0" r="25400" b="21590"/>
                <wp:wrapNone/>
                <wp:docPr id="12" name="Cros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4750" cy="873760"/>
                        </a:xfrm>
                        <a:prstGeom prst="plus">
                          <a:avLst>
                            <a:gd name="adj" fmla="val 34019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BCAA93" id="_x0000_t11" coordsize="21600,21600" o:spt="11" adj="5400" path="m@0,l@0@0,0@0,0@2@0@2@0,21600@1,21600@1@2,21600@2,21600@0@1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5400,5400,16200,16200;10800,10800,10800,10800"/>
                <v:handles>
                  <v:h position="#0,topLeft" switch="" xrange="0,10800"/>
                </v:handles>
              </v:shapetype>
              <v:shape id="Cross 12" o:spid="_x0000_s1026" type="#_x0000_t11" style="position:absolute;margin-left:68.75pt;margin-top:22.3pt;width:92.5pt;height:68.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" adj="7348" filled="f" strokecolor="black [3213]" strokeweight="2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9E27292" wp14:editId="7F524000">
                <wp:simplePos x="0" y="0"/>
                <wp:positionH relativeFrom="column">
                  <wp:posOffset>2360930</wp:posOffset>
                </wp:positionH>
                <wp:positionV relativeFrom="paragraph">
                  <wp:posOffset>160655</wp:posOffset>
                </wp:positionV>
                <wp:extent cx="1426210" cy="996950"/>
                <wp:effectExtent l="95250" t="57150" r="40640" b="50800"/>
                <wp:wrapNone/>
                <wp:docPr id="14" name="5-Point Sta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6210" cy="996950"/>
                        </a:xfrm>
                        <a:prstGeom prst="star5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01FEAE" id="5-Point Star 14" o:spid="_x0000_s1026" style="position:absolute;margin-left:185.9pt;margin-top:12.65pt;width:112.3pt;height:78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6210,996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" path="m2,380800r544765,3l713105,,881443,380803r544765,-3l985482,616146r168345,380801l713105,761597,272383,996947,440728,616146,2,380800xe" filled="f" strokecolor="black [3213]" strokeweight="2.25pt">
                <v:path arrowok="t" o:connecttype="custom" o:connectlocs="2,380800;544767,380803;713105,0;881443,380803;1426208,380800;985482,616146;1153827,996947;713105,761597;272383,996947;440728,616146;2,380800" o:connectangles="0,0,0,0,0,0,0,0,0,0,0"/>
              </v:shape>
            </w:pict>
          </mc:Fallback>
        </mc:AlternateContent>
      </w:r>
      <w:r w:rsid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16E2EAC" wp14:editId="4B013AE6">
                <wp:simplePos x="0" y="0"/>
                <wp:positionH relativeFrom="column">
                  <wp:posOffset>3070746</wp:posOffset>
                </wp:positionH>
                <wp:positionV relativeFrom="paragraph">
                  <wp:posOffset>160702</wp:posOffset>
                </wp:positionV>
                <wp:extent cx="0" cy="754319"/>
                <wp:effectExtent l="19050" t="0" r="19050" b="825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431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325135" id="Straight Connector 15" o:spid="_x0000_s1026" style="position:absolute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1.8pt,12.65pt" to="241.8pt,7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" strokecolor="black [3213]" strokeweight="2.25pt"/>
            </w:pict>
          </mc:Fallback>
        </mc:AlternateContent>
      </w:r>
      <w:r w:rsid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93D6F29" wp14:editId="14DE3710">
                <wp:simplePos x="0" y="0"/>
                <wp:positionH relativeFrom="column">
                  <wp:posOffset>-605790</wp:posOffset>
                </wp:positionH>
                <wp:positionV relativeFrom="paragraph">
                  <wp:posOffset>6350</wp:posOffset>
                </wp:positionV>
                <wp:extent cx="1341755" cy="1139825"/>
                <wp:effectExtent l="0" t="0" r="10795" b="22225"/>
                <wp:wrapNone/>
                <wp:docPr id="9" name="Don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1755" cy="1139825"/>
                        </a:xfrm>
                        <a:prstGeom prst="donu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1429AC"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Donut 9" o:spid="_x0000_s1026" type="#_x0000_t23" style="position:absolute;margin-left:-47.7pt;margin-top:.5pt;width:105.65pt;height:89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" adj="4587" filled="f" strokecolor="black [3213]" strokeweight="2pt"/>
            </w:pict>
          </mc:Fallback>
        </mc:AlternateContent>
      </w:r>
    </w:p>
    <w:p w:rsidR="00BD2B82" w:rsidRPr="00BD2B82" w:rsidRDefault="00BD2B82" w:rsidP="00BD2B8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BF31903" wp14:editId="28134469">
                <wp:simplePos x="0" y="0"/>
                <wp:positionH relativeFrom="column">
                  <wp:posOffset>468630</wp:posOffset>
                </wp:positionH>
                <wp:positionV relativeFrom="paragraph">
                  <wp:posOffset>211455</wp:posOffset>
                </wp:positionV>
                <wp:extent cx="269875" cy="0"/>
                <wp:effectExtent l="0" t="19050" r="1587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987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3E854D" id="Straight Connector 10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9pt,16.65pt" to="58.1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" strokecolor="black [3213]" strokeweight="3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6342C17" wp14:editId="1A8C2DD3">
                <wp:simplePos x="0" y="0"/>
                <wp:positionH relativeFrom="column">
                  <wp:posOffset>-604520</wp:posOffset>
                </wp:positionH>
                <wp:positionV relativeFrom="paragraph">
                  <wp:posOffset>219075</wp:posOffset>
                </wp:positionV>
                <wp:extent cx="278130" cy="0"/>
                <wp:effectExtent l="0" t="19050" r="762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813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D17280" id="Straight Connector 11" o:spid="_x0000_s1026" style="position:absolute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7.6pt,17.25pt" to="-25.7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" strokecolor="black [3213]" strokeweight="3pt"/>
            </w:pict>
          </mc:Fallback>
        </mc:AlternateContent>
      </w:r>
    </w:p>
    <w:p w:rsidR="00CC5097" w:rsidRPr="00BD2B82" w:rsidRDefault="00CC2E88" w:rsidP="00CC509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0751FA4" wp14:editId="784B85A1">
                <wp:simplePos x="0" y="0"/>
                <wp:positionH relativeFrom="column">
                  <wp:posOffset>859155</wp:posOffset>
                </wp:positionH>
                <wp:positionV relativeFrom="paragraph">
                  <wp:posOffset>4445</wp:posOffset>
                </wp:positionV>
                <wp:extent cx="1174115" cy="0"/>
                <wp:effectExtent l="0" t="19050" r="698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7411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29A976" id="Straight Connector 13" o:spid="_x0000_s1026" style="position:absolute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65pt,.35pt" to="160.1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" strokecolor="black [3213]" strokeweight="2.25pt"/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717"/>
        <w:tblW w:w="11426" w:type="dxa"/>
        <w:tblLook w:val="04A0" w:firstRow="1" w:lastRow="0" w:firstColumn="1" w:lastColumn="0" w:noHBand="0" w:noVBand="1"/>
      </w:tblPr>
      <w:tblGrid>
        <w:gridCol w:w="1903"/>
        <w:gridCol w:w="1904"/>
        <w:gridCol w:w="1904"/>
        <w:gridCol w:w="1905"/>
        <w:gridCol w:w="1905"/>
        <w:gridCol w:w="1905"/>
      </w:tblGrid>
      <w:tr w:rsidR="00CC2E88" w:rsidRPr="00BD2B82" w:rsidTr="00CC2E88">
        <w:trPr>
          <w:trHeight w:val="926"/>
        </w:trPr>
        <w:tc>
          <w:tcPr>
            <w:tcW w:w="1903" w:type="dxa"/>
            <w:vAlign w:val="center"/>
          </w:tcPr>
          <w:p w:rsidR="00CC2E88" w:rsidRPr="006B60FB" w:rsidRDefault="00CC2E88" w:rsidP="00CC2E88">
            <w:pPr>
              <w:jc w:val="center"/>
              <w:rPr>
                <w:rFonts w:ascii="Comic Sans MS" w:hAnsi="Comic Sans MS" w:cs="Arial"/>
                <w:sz w:val="72"/>
                <w:szCs w:val="24"/>
              </w:rPr>
            </w:pPr>
            <w:r w:rsidRPr="006B60FB">
              <w:rPr>
                <w:rFonts w:ascii="Comic Sans MS" w:hAnsi="Comic Sans MS" w:cs="Arial"/>
                <w:color w:val="FF0000"/>
                <w:sz w:val="72"/>
                <w:szCs w:val="24"/>
              </w:rPr>
              <w:t>½</w:t>
            </w:r>
          </w:p>
        </w:tc>
        <w:tc>
          <w:tcPr>
            <w:tcW w:w="1904" w:type="dxa"/>
            <w:vAlign w:val="center"/>
          </w:tcPr>
          <w:p w:rsidR="00CC2E88" w:rsidRPr="006B60FB" w:rsidRDefault="00CC2E88" w:rsidP="00CC2E88">
            <w:pPr>
              <w:jc w:val="center"/>
              <w:rPr>
                <w:rFonts w:ascii="Comic Sans MS" w:hAnsi="Comic Sans MS" w:cs="Arial"/>
                <w:sz w:val="72"/>
                <w:szCs w:val="24"/>
              </w:rPr>
            </w:pPr>
            <w:r w:rsidRPr="006B60FB">
              <w:rPr>
                <w:rFonts w:ascii="Comic Sans MS" w:hAnsi="Comic Sans MS" w:cs="Arial"/>
                <w:sz w:val="72"/>
                <w:szCs w:val="24"/>
              </w:rPr>
              <w:t>½</w:t>
            </w:r>
          </w:p>
        </w:tc>
        <w:tc>
          <w:tcPr>
            <w:tcW w:w="1904" w:type="dxa"/>
            <w:vAlign w:val="center"/>
          </w:tcPr>
          <w:p w:rsidR="00CC2E88" w:rsidRPr="006B60FB" w:rsidRDefault="00CC2E88" w:rsidP="00CC2E88">
            <w:pPr>
              <w:jc w:val="center"/>
              <w:rPr>
                <w:rFonts w:ascii="Comic Sans MS" w:hAnsi="Comic Sans MS" w:cs="Arial"/>
                <w:sz w:val="72"/>
                <w:szCs w:val="24"/>
              </w:rPr>
            </w:pPr>
            <w:r w:rsidRPr="006B60FB">
              <w:rPr>
                <w:rFonts w:ascii="Comic Sans MS" w:hAnsi="Comic Sans MS" w:cs="Arial"/>
                <w:color w:val="FFFF00"/>
                <w:sz w:val="72"/>
                <w:szCs w:val="24"/>
              </w:rPr>
              <w:t>½</w:t>
            </w:r>
          </w:p>
        </w:tc>
        <w:tc>
          <w:tcPr>
            <w:tcW w:w="1905" w:type="dxa"/>
            <w:vAlign w:val="center"/>
          </w:tcPr>
          <w:p w:rsidR="00CC2E88" w:rsidRPr="006B60FB" w:rsidRDefault="00CC2E88" w:rsidP="00CC2E88">
            <w:pPr>
              <w:jc w:val="center"/>
              <w:rPr>
                <w:rFonts w:ascii="Comic Sans MS" w:hAnsi="Comic Sans MS" w:cs="Arial"/>
                <w:sz w:val="72"/>
                <w:szCs w:val="24"/>
              </w:rPr>
            </w:pPr>
            <w:r w:rsidRPr="006B60FB">
              <w:rPr>
                <w:rFonts w:ascii="Comic Sans MS" w:hAnsi="Comic Sans MS" w:cs="Arial"/>
                <w:color w:val="FFFF00"/>
                <w:sz w:val="72"/>
                <w:szCs w:val="24"/>
              </w:rPr>
              <w:t>½</w:t>
            </w:r>
          </w:p>
        </w:tc>
        <w:tc>
          <w:tcPr>
            <w:tcW w:w="1905" w:type="dxa"/>
            <w:vAlign w:val="center"/>
          </w:tcPr>
          <w:p w:rsidR="00CC2E88" w:rsidRPr="006B60FB" w:rsidRDefault="00CC2E88" w:rsidP="00CC2E88">
            <w:pPr>
              <w:jc w:val="center"/>
              <w:rPr>
                <w:rFonts w:ascii="Comic Sans MS" w:hAnsi="Comic Sans MS" w:cs="Arial"/>
                <w:sz w:val="72"/>
                <w:szCs w:val="24"/>
              </w:rPr>
            </w:pPr>
            <w:r w:rsidRPr="006B60FB">
              <w:rPr>
                <w:rFonts w:ascii="Comic Sans MS" w:hAnsi="Comic Sans MS" w:cs="Arial"/>
                <w:color w:val="FFFF00"/>
                <w:sz w:val="72"/>
                <w:szCs w:val="24"/>
              </w:rPr>
              <w:t>½</w:t>
            </w:r>
          </w:p>
        </w:tc>
        <w:tc>
          <w:tcPr>
            <w:tcW w:w="1905" w:type="dxa"/>
            <w:vAlign w:val="center"/>
          </w:tcPr>
          <w:p w:rsidR="00CC2E88" w:rsidRPr="006B60FB" w:rsidRDefault="00CC2E88" w:rsidP="00CC2E88">
            <w:pPr>
              <w:jc w:val="center"/>
              <w:rPr>
                <w:rFonts w:ascii="Comic Sans MS" w:hAnsi="Comic Sans MS" w:cs="Arial"/>
                <w:sz w:val="72"/>
                <w:szCs w:val="24"/>
              </w:rPr>
            </w:pPr>
            <w:r w:rsidRPr="006B60FB">
              <w:rPr>
                <w:rFonts w:ascii="Comic Sans MS" w:hAnsi="Comic Sans MS" w:cs="Arial"/>
                <w:color w:val="FFFF00"/>
                <w:sz w:val="72"/>
                <w:szCs w:val="24"/>
              </w:rPr>
              <w:t>½</w:t>
            </w:r>
          </w:p>
        </w:tc>
      </w:tr>
      <w:tr w:rsidR="00CC2E88" w:rsidRPr="00BD2B82" w:rsidTr="00CC2E88">
        <w:trPr>
          <w:trHeight w:val="926"/>
        </w:trPr>
        <w:tc>
          <w:tcPr>
            <w:tcW w:w="1903" w:type="dxa"/>
            <w:vAlign w:val="center"/>
          </w:tcPr>
          <w:p w:rsidR="00CC2E88" w:rsidRPr="006B60FB" w:rsidRDefault="00CC2E88" w:rsidP="00CC2E88">
            <w:pPr>
              <w:jc w:val="center"/>
              <w:rPr>
                <w:rFonts w:ascii="Comic Sans MS" w:hAnsi="Comic Sans MS" w:cs="Arial"/>
                <w:sz w:val="72"/>
                <w:szCs w:val="24"/>
              </w:rPr>
            </w:pPr>
            <w:r w:rsidRPr="006B60FB">
              <w:rPr>
                <w:rFonts w:ascii="Comic Sans MS" w:hAnsi="Comic Sans MS" w:cs="Arial"/>
                <w:color w:val="FFFF00"/>
                <w:sz w:val="72"/>
                <w:szCs w:val="24"/>
              </w:rPr>
              <w:t>½</w:t>
            </w:r>
          </w:p>
        </w:tc>
        <w:tc>
          <w:tcPr>
            <w:tcW w:w="1904" w:type="dxa"/>
            <w:vAlign w:val="center"/>
          </w:tcPr>
          <w:p w:rsidR="00CC2E88" w:rsidRPr="006B60FB" w:rsidRDefault="00CC2E88" w:rsidP="00CC2E88">
            <w:pPr>
              <w:jc w:val="center"/>
              <w:rPr>
                <w:rFonts w:ascii="Comic Sans MS" w:hAnsi="Comic Sans MS" w:cs="Arial"/>
                <w:sz w:val="72"/>
                <w:szCs w:val="24"/>
              </w:rPr>
            </w:pPr>
          </w:p>
        </w:tc>
        <w:tc>
          <w:tcPr>
            <w:tcW w:w="1904" w:type="dxa"/>
            <w:vAlign w:val="center"/>
          </w:tcPr>
          <w:p w:rsidR="00CC2E88" w:rsidRPr="006B60FB" w:rsidRDefault="00CC2E88" w:rsidP="00CC2E88">
            <w:pPr>
              <w:rPr>
                <w:rFonts w:ascii="Comic Sans MS" w:hAnsi="Comic Sans MS" w:cs="Arial"/>
                <w:sz w:val="72"/>
                <w:szCs w:val="24"/>
              </w:rPr>
            </w:pPr>
          </w:p>
        </w:tc>
        <w:tc>
          <w:tcPr>
            <w:tcW w:w="1905" w:type="dxa"/>
            <w:vAlign w:val="center"/>
          </w:tcPr>
          <w:p w:rsidR="00CC2E88" w:rsidRPr="006B60FB" w:rsidRDefault="00CC2E88" w:rsidP="00CC2E88">
            <w:pPr>
              <w:rPr>
                <w:rFonts w:ascii="Comic Sans MS" w:hAnsi="Comic Sans MS" w:cs="Arial"/>
                <w:sz w:val="72"/>
                <w:szCs w:val="24"/>
              </w:rPr>
            </w:pPr>
          </w:p>
        </w:tc>
        <w:tc>
          <w:tcPr>
            <w:tcW w:w="1905" w:type="dxa"/>
            <w:vAlign w:val="center"/>
          </w:tcPr>
          <w:p w:rsidR="00CC2E88" w:rsidRPr="006B60FB" w:rsidRDefault="00CC2E88" w:rsidP="00CC2E88">
            <w:pPr>
              <w:rPr>
                <w:rFonts w:ascii="Comic Sans MS" w:hAnsi="Comic Sans MS" w:cs="Arial"/>
                <w:sz w:val="72"/>
                <w:szCs w:val="24"/>
              </w:rPr>
            </w:pPr>
          </w:p>
        </w:tc>
        <w:tc>
          <w:tcPr>
            <w:tcW w:w="1905" w:type="dxa"/>
            <w:vAlign w:val="center"/>
          </w:tcPr>
          <w:p w:rsidR="00CC2E88" w:rsidRPr="006B60FB" w:rsidRDefault="00CC2E88" w:rsidP="00CC2E88">
            <w:pPr>
              <w:rPr>
                <w:rFonts w:ascii="Comic Sans MS" w:hAnsi="Comic Sans MS" w:cs="Arial"/>
                <w:sz w:val="72"/>
                <w:szCs w:val="24"/>
              </w:rPr>
            </w:pPr>
          </w:p>
        </w:tc>
      </w:tr>
    </w:tbl>
    <w:p w:rsidR="00CC5097" w:rsidRPr="00BD2B82" w:rsidRDefault="00CC2E88" w:rsidP="00CC509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2729C79" wp14:editId="01E97C57">
                <wp:simplePos x="0" y="0"/>
                <wp:positionH relativeFrom="column">
                  <wp:posOffset>1294410</wp:posOffset>
                </wp:positionH>
                <wp:positionV relativeFrom="paragraph">
                  <wp:posOffset>145926</wp:posOffset>
                </wp:positionV>
                <wp:extent cx="3397250" cy="273133"/>
                <wp:effectExtent l="0" t="0" r="12700" b="127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0" cy="2731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0FB" w:rsidRPr="00BD2B82" w:rsidRDefault="006B60FB" w:rsidP="006B60FB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 w:rsidRPr="00BD2B8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Write </w:t>
                            </w:r>
                            <w:r w:rsidRPr="00BD2B82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half in the spaces below.</w:t>
                            </w:r>
                          </w:p>
                          <w:p w:rsidR="006B60FB" w:rsidRDefault="006B60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729C79" id="Text Box 21" o:spid="_x0000_s1027" type="#_x0000_t202" style="position:absolute;margin-left:101.9pt;margin-top:11.5pt;width:267.5pt;height:21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" fillcolor="white [3201]" strokecolor="white [3212]" strokeweight=".5pt">
                <v:textbox>
                  <w:txbxContent>
                    <w:p w:rsidR="006B60FB" w:rsidRPr="00BD2B82" w:rsidRDefault="006B60FB" w:rsidP="006B60FB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 w:rsidRPr="00BD2B8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Write </w:t>
                      </w:r>
                      <w:r w:rsidRPr="00BD2B82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half in the spaces below.</w:t>
                      </w:r>
                    </w:p>
                    <w:p w:rsidR="006B60FB" w:rsidRDefault="006B60FB"/>
                  </w:txbxContent>
                </v:textbox>
              </v:shape>
            </w:pict>
          </mc:Fallback>
        </mc:AlternateContent>
      </w:r>
    </w:p>
    <w:p w:rsidR="00CC5097" w:rsidRDefault="006B60FB" w:rsidP="00CC509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EF61B72" wp14:editId="4287EA03">
                <wp:simplePos x="0" y="0"/>
                <wp:positionH relativeFrom="column">
                  <wp:posOffset>4355626</wp:posOffset>
                </wp:positionH>
                <wp:positionV relativeFrom="paragraph">
                  <wp:posOffset>1716139</wp:posOffset>
                </wp:positionV>
                <wp:extent cx="1050878" cy="532263"/>
                <wp:effectExtent l="0" t="0" r="16510" b="20320"/>
                <wp:wrapNone/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878" cy="532263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E1A788A" id="Rounded Rectangle 26" o:spid="_x0000_s1026" style="position:absolute;margin-left:342.95pt;margin-top:135.15pt;width:82.75pt;height:41.9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" filled="f" strokecolor="#7030a0" strokeweight="2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32949D5" wp14:editId="12025AEE">
                <wp:simplePos x="0" y="0"/>
                <wp:positionH relativeFrom="column">
                  <wp:posOffset>2838734</wp:posOffset>
                </wp:positionH>
                <wp:positionV relativeFrom="paragraph">
                  <wp:posOffset>1714187</wp:posOffset>
                </wp:positionV>
                <wp:extent cx="1050878" cy="532263"/>
                <wp:effectExtent l="0" t="0" r="16510" b="20320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878" cy="532263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BC364FF" id="Rounded Rectangle 25" o:spid="_x0000_s1026" style="position:absolute;margin-left:223.5pt;margin-top:135pt;width:82.75pt;height:41.9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" filled="f" strokecolor="#e36c0a [2409]" strokeweight="2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713536" behindDoc="0" locked="0" layoutInCell="1" allowOverlap="1" wp14:anchorId="7F671B2C" wp14:editId="318A6876">
            <wp:simplePos x="0" y="0"/>
            <wp:positionH relativeFrom="column">
              <wp:posOffset>1379950</wp:posOffset>
            </wp:positionH>
            <wp:positionV relativeFrom="paragraph">
              <wp:posOffset>1714633</wp:posOffset>
            </wp:positionV>
            <wp:extent cx="805180" cy="467360"/>
            <wp:effectExtent l="0" t="0" r="0" b="889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18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  <w:szCs w:val="24"/>
        </w:rPr>
        <w:t>Find halves of these quantities:</w:t>
      </w:r>
    </w:p>
    <w:p w:rsidR="006B60FB" w:rsidRDefault="006B60FB" w:rsidP="00CC509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5D64BEA" wp14:editId="292B09B4">
                <wp:simplePos x="0" y="0"/>
                <wp:positionH relativeFrom="column">
                  <wp:posOffset>-600785</wp:posOffset>
                </wp:positionH>
                <wp:positionV relativeFrom="paragraph">
                  <wp:posOffset>31636</wp:posOffset>
                </wp:positionV>
                <wp:extent cx="1690370" cy="392430"/>
                <wp:effectExtent l="0" t="0" r="24130" b="266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0370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0FB" w:rsidRPr="00BD2B82" w:rsidRDefault="006B60FB" w:rsidP="006B60FB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½ of 2 = ______</w:t>
                            </w:r>
                          </w:p>
                          <w:p w:rsidR="006B60FB" w:rsidRDefault="006B60FB" w:rsidP="006B60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D64BEA" id="Text Box 24" o:spid="_x0000_s1028" type="#_x0000_t202" style="position:absolute;margin-left:-47.3pt;margin-top:2.5pt;width:133.1pt;height:30.9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" fillcolor="white [3201]" strokecolor="white [3212]" strokeweight=".5pt">
                <v:textbox>
                  <w:txbxContent>
                    <w:p w:rsidR="006B60FB" w:rsidRPr="00BD2B82" w:rsidRDefault="006B60FB" w:rsidP="006B60FB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½ of 2 = ______</w:t>
                      </w:r>
                    </w:p>
                    <w:p w:rsidR="006B60FB" w:rsidRDefault="006B60FB" w:rsidP="006B60FB"/>
                  </w:txbxContent>
                </v:textbox>
              </v:shape>
            </w:pict>
          </mc:Fallback>
        </mc:AlternateContent>
      </w:r>
    </w:p>
    <w:p w:rsidR="006B60FB" w:rsidRDefault="006B60FB" w:rsidP="00CC509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723776" behindDoc="0" locked="0" layoutInCell="1" allowOverlap="1" wp14:anchorId="7F472D97" wp14:editId="68ACFD5A">
            <wp:simplePos x="0" y="0"/>
            <wp:positionH relativeFrom="column">
              <wp:posOffset>1405255</wp:posOffset>
            </wp:positionH>
            <wp:positionV relativeFrom="paragraph">
              <wp:posOffset>231140</wp:posOffset>
            </wp:positionV>
            <wp:extent cx="782320" cy="477520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47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60FB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4EE00FB" wp14:editId="59A866D6">
                <wp:simplePos x="0" y="0"/>
                <wp:positionH relativeFrom="column">
                  <wp:posOffset>4349115</wp:posOffset>
                </wp:positionH>
                <wp:positionV relativeFrom="paragraph">
                  <wp:posOffset>231775</wp:posOffset>
                </wp:positionV>
                <wp:extent cx="1050290" cy="532130"/>
                <wp:effectExtent l="0" t="0" r="16510" b="20320"/>
                <wp:wrapNone/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7BF097F" id="Rounded Rectangle 29" o:spid="_x0000_s1026" style="position:absolute;margin-left:342.45pt;margin-top:18.25pt;width:82.7pt;height:41.9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" filled="f" strokecolor="#7030a0" strokeweight="2pt"/>
            </w:pict>
          </mc:Fallback>
        </mc:AlternateContent>
      </w:r>
      <w:r w:rsidRPr="006B60FB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C7E0ECA" wp14:editId="7B0A1633">
                <wp:simplePos x="0" y="0"/>
                <wp:positionH relativeFrom="column">
                  <wp:posOffset>2832100</wp:posOffset>
                </wp:positionH>
                <wp:positionV relativeFrom="paragraph">
                  <wp:posOffset>229870</wp:posOffset>
                </wp:positionV>
                <wp:extent cx="1050290" cy="532130"/>
                <wp:effectExtent l="0" t="0" r="16510" b="20320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F1964E9" id="Rounded Rectangle 28" o:spid="_x0000_s1026" style="position:absolute;margin-left:223pt;margin-top:18.1pt;width:82.7pt;height:41.9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" filled="f" strokecolor="#e36c0a [2409]" strokeweight="2pt"/>
            </w:pict>
          </mc:Fallback>
        </mc:AlternateContent>
      </w:r>
      <w:r w:rsidRPr="006B60FB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D0292EB" wp14:editId="76CB2CE4">
                <wp:simplePos x="0" y="0"/>
                <wp:positionH relativeFrom="column">
                  <wp:posOffset>-607012</wp:posOffset>
                </wp:positionH>
                <wp:positionV relativeFrom="paragraph">
                  <wp:posOffset>299085</wp:posOffset>
                </wp:positionV>
                <wp:extent cx="1690370" cy="392430"/>
                <wp:effectExtent l="0" t="0" r="24130" b="2667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0370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0FB" w:rsidRPr="00BD2B82" w:rsidRDefault="006B60FB" w:rsidP="006B60FB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½ of 4 = ______</w:t>
                            </w:r>
                          </w:p>
                          <w:p w:rsidR="006B60FB" w:rsidRDefault="006B60FB" w:rsidP="006B60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0292EB" id="Text Box 27" o:spid="_x0000_s1029" type="#_x0000_t202" style="position:absolute;margin-left:-47.8pt;margin-top:23.55pt;width:133.1pt;height:30.9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" fillcolor="white [3201]" strokecolor="white [3212]" strokeweight=".5pt">
                <v:textbox>
                  <w:txbxContent>
                    <w:p w:rsidR="006B60FB" w:rsidRPr="00BD2B82" w:rsidRDefault="006B60FB" w:rsidP="006B60FB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½ of 4 = ______</w:t>
                      </w:r>
                    </w:p>
                    <w:p w:rsidR="006B60FB" w:rsidRDefault="006B60FB" w:rsidP="006B60FB"/>
                  </w:txbxContent>
                </v:textbox>
              </v:shape>
            </w:pict>
          </mc:Fallback>
        </mc:AlternateContent>
      </w:r>
    </w:p>
    <w:p w:rsidR="006B60FB" w:rsidRDefault="006B60FB" w:rsidP="00CC5097">
      <w:pPr>
        <w:rPr>
          <w:rFonts w:ascii="Comic Sans MS" w:hAnsi="Comic Sans MS"/>
          <w:sz w:val="24"/>
          <w:szCs w:val="24"/>
        </w:rPr>
      </w:pPr>
    </w:p>
    <w:p w:rsidR="006B60FB" w:rsidRDefault="007B5890" w:rsidP="00CC509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935744" behindDoc="0" locked="0" layoutInCell="1" allowOverlap="1">
            <wp:simplePos x="0" y="0"/>
            <wp:positionH relativeFrom="column">
              <wp:posOffset>1348367</wp:posOffset>
            </wp:positionH>
            <wp:positionV relativeFrom="paragraph">
              <wp:posOffset>166948</wp:posOffset>
            </wp:positionV>
            <wp:extent cx="1023620" cy="436880"/>
            <wp:effectExtent l="0" t="0" r="5080" b="1270"/>
            <wp:wrapNone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43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60FB" w:rsidRPr="006B60FB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85C5519" wp14:editId="6939921F">
                <wp:simplePos x="0" y="0"/>
                <wp:positionH relativeFrom="column">
                  <wp:posOffset>-617220</wp:posOffset>
                </wp:positionH>
                <wp:positionV relativeFrom="paragraph">
                  <wp:posOffset>241300</wp:posOffset>
                </wp:positionV>
                <wp:extent cx="1690370" cy="392430"/>
                <wp:effectExtent l="0" t="0" r="24130" b="2667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0370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0FB" w:rsidRPr="00BD2B82" w:rsidRDefault="006B60FB" w:rsidP="006B60FB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½ of 6 = ______</w:t>
                            </w:r>
                          </w:p>
                          <w:p w:rsidR="006B60FB" w:rsidRDefault="006B60FB" w:rsidP="006B60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85C5519" id="Text Box 33" o:spid="_x0000_s1030" type="#_x0000_t202" style="position:absolute;margin-left:-48.6pt;margin-top:19pt;width:133.1pt;height:30.9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" fillcolor="white [3201]" strokecolor="white [3212]" strokeweight=".5pt">
                <v:textbox>
                  <w:txbxContent>
                    <w:p w:rsidR="006B60FB" w:rsidRPr="00BD2B82" w:rsidRDefault="006B60FB" w:rsidP="006B60FB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½ of 6 = ______</w:t>
                      </w:r>
                    </w:p>
                    <w:p w:rsidR="006B60FB" w:rsidRDefault="006B60FB" w:rsidP="006B60FB"/>
                  </w:txbxContent>
                </v:textbox>
              </v:shape>
            </w:pict>
          </mc:Fallback>
        </mc:AlternateContent>
      </w:r>
      <w:r w:rsidR="006B60FB" w:rsidRPr="006B60FB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5C1FEF6" wp14:editId="5E5F18DA">
                <wp:simplePos x="0" y="0"/>
                <wp:positionH relativeFrom="column">
                  <wp:posOffset>2821305</wp:posOffset>
                </wp:positionH>
                <wp:positionV relativeFrom="paragraph">
                  <wp:posOffset>172085</wp:posOffset>
                </wp:positionV>
                <wp:extent cx="1050290" cy="532130"/>
                <wp:effectExtent l="0" t="0" r="16510" b="20320"/>
                <wp:wrapNone/>
                <wp:docPr id="34" name="Rounded 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6A0FDBE" id="Rounded Rectangle 34" o:spid="_x0000_s1026" style="position:absolute;margin-left:222.15pt;margin-top:13.55pt;width:82.7pt;height:41.9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" filled="f" strokecolor="#e36c0a [2409]" strokeweight="2pt"/>
            </w:pict>
          </mc:Fallback>
        </mc:AlternateContent>
      </w:r>
      <w:r w:rsidR="006B60FB" w:rsidRPr="006B60FB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1495C35" wp14:editId="76631E24">
                <wp:simplePos x="0" y="0"/>
                <wp:positionH relativeFrom="column">
                  <wp:posOffset>4338320</wp:posOffset>
                </wp:positionH>
                <wp:positionV relativeFrom="paragraph">
                  <wp:posOffset>173990</wp:posOffset>
                </wp:positionV>
                <wp:extent cx="1050290" cy="532130"/>
                <wp:effectExtent l="0" t="0" r="16510" b="20320"/>
                <wp:wrapNone/>
                <wp:docPr id="35" name="Rounded 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B65E796" id="Rounded Rectangle 35" o:spid="_x0000_s1026" style="position:absolute;margin-left:341.6pt;margin-top:13.7pt;width:82.7pt;height:41.9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" filled="f" strokecolor="#7030a0" strokeweight="2pt"/>
            </w:pict>
          </mc:Fallback>
        </mc:AlternateContent>
      </w:r>
    </w:p>
    <w:p w:rsidR="006B60FB" w:rsidRPr="00BD2B82" w:rsidRDefault="006B60FB" w:rsidP="00CC5097">
      <w:pPr>
        <w:rPr>
          <w:rFonts w:ascii="Comic Sans MS" w:hAnsi="Comic Sans MS"/>
          <w:sz w:val="24"/>
          <w:szCs w:val="24"/>
        </w:rPr>
      </w:pPr>
    </w:p>
    <w:p w:rsidR="00CC5097" w:rsidRPr="006B60FB" w:rsidRDefault="00CC2E88" w:rsidP="00CC509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747328" behindDoc="0" locked="0" layoutInCell="1" allowOverlap="1" wp14:anchorId="12A86A93" wp14:editId="620D5467">
            <wp:simplePos x="0" y="0"/>
            <wp:positionH relativeFrom="column">
              <wp:posOffset>1377538</wp:posOffset>
            </wp:positionH>
            <wp:positionV relativeFrom="paragraph">
              <wp:posOffset>1572829</wp:posOffset>
            </wp:positionV>
            <wp:extent cx="1223158" cy="541732"/>
            <wp:effectExtent l="0" t="0" r="0" b="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984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746304" behindDoc="0" locked="0" layoutInCell="1" allowOverlap="1" wp14:anchorId="76851FD1" wp14:editId="6C2294E7">
            <wp:simplePos x="0" y="0"/>
            <wp:positionH relativeFrom="column">
              <wp:posOffset>1403985</wp:posOffset>
            </wp:positionH>
            <wp:positionV relativeFrom="paragraph">
              <wp:posOffset>384810</wp:posOffset>
            </wp:positionV>
            <wp:extent cx="1033145" cy="918845"/>
            <wp:effectExtent l="0" t="0" r="0" b="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91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745280" behindDoc="0" locked="0" layoutInCell="1" allowOverlap="1" wp14:anchorId="05B7450D" wp14:editId="62E0C32F">
            <wp:simplePos x="0" y="0"/>
            <wp:positionH relativeFrom="column">
              <wp:posOffset>1068070</wp:posOffset>
            </wp:positionH>
            <wp:positionV relativeFrom="paragraph">
              <wp:posOffset>125730</wp:posOffset>
            </wp:positionV>
            <wp:extent cx="1685925" cy="153035"/>
            <wp:effectExtent l="0" t="0" r="9525" b="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E8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3ACDC81" wp14:editId="7994396B">
                <wp:simplePos x="0" y="0"/>
                <wp:positionH relativeFrom="column">
                  <wp:posOffset>4442460</wp:posOffset>
                </wp:positionH>
                <wp:positionV relativeFrom="paragraph">
                  <wp:posOffset>1555115</wp:posOffset>
                </wp:positionV>
                <wp:extent cx="1050290" cy="532130"/>
                <wp:effectExtent l="0" t="0" r="16510" b="20320"/>
                <wp:wrapNone/>
                <wp:docPr id="68" name="Rounded Rectang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E84B113" id="Rounded Rectangle 68" o:spid="_x0000_s1026" style="position:absolute;margin-left:349.8pt;margin-top:122.45pt;width:82.7pt;height:41.9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" filled="f" strokecolor="#7030a0" strokeweight="2pt"/>
            </w:pict>
          </mc:Fallback>
        </mc:AlternateContent>
      </w:r>
      <w:r w:rsidRPr="00CC2E8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66BC80A" wp14:editId="2FE5FF60">
                <wp:simplePos x="0" y="0"/>
                <wp:positionH relativeFrom="column">
                  <wp:posOffset>2925445</wp:posOffset>
                </wp:positionH>
                <wp:positionV relativeFrom="paragraph">
                  <wp:posOffset>1553210</wp:posOffset>
                </wp:positionV>
                <wp:extent cx="1050290" cy="532130"/>
                <wp:effectExtent l="0" t="0" r="16510" b="20320"/>
                <wp:wrapNone/>
                <wp:docPr id="67" name="Rounded 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5D9A41D" id="Rounded Rectangle 67" o:spid="_x0000_s1026" style="position:absolute;margin-left:230.35pt;margin-top:122.3pt;width:82.7pt;height:41.9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" filled="f" strokecolor="#e36c0a [2409]" strokeweight="2pt"/>
            </w:pict>
          </mc:Fallback>
        </mc:AlternateContent>
      </w:r>
      <w:r w:rsidRPr="00CC2E8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582D440" wp14:editId="271574F1">
                <wp:simplePos x="0" y="0"/>
                <wp:positionH relativeFrom="column">
                  <wp:posOffset>-512816</wp:posOffset>
                </wp:positionH>
                <wp:positionV relativeFrom="paragraph">
                  <wp:posOffset>1622689</wp:posOffset>
                </wp:positionV>
                <wp:extent cx="1690370" cy="392430"/>
                <wp:effectExtent l="0" t="0" r="24130" b="26670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0370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2E88" w:rsidRPr="00BD2B82" w:rsidRDefault="00CC2E88" w:rsidP="00CC2E88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½ of 12 = ______</w:t>
                            </w:r>
                          </w:p>
                          <w:p w:rsidR="00CC2E88" w:rsidRDefault="00CC2E88" w:rsidP="00CC2E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82D440" id="Text Box 66" o:spid="_x0000_s1031" type="#_x0000_t202" style="position:absolute;margin-left:-40.4pt;margin-top:127.75pt;width:133.1pt;height:30.9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" fillcolor="white [3201]" strokecolor="white [3212]" strokeweight=".5pt">
                <v:textbox>
                  <w:txbxContent>
                    <w:p w:rsidR="00CC2E88" w:rsidRPr="00BD2B82" w:rsidRDefault="00CC2E88" w:rsidP="00CC2E88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½ of 12 = ______</w:t>
                      </w:r>
                    </w:p>
                    <w:p w:rsidR="00CC2E88" w:rsidRDefault="00CC2E88" w:rsidP="00CC2E88"/>
                  </w:txbxContent>
                </v:textbox>
              </v:shape>
            </w:pict>
          </mc:Fallback>
        </mc:AlternateContent>
      </w:r>
      <w:r w:rsidRPr="00CC2E8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D340548" wp14:editId="4FBBA327">
                <wp:simplePos x="0" y="0"/>
                <wp:positionH relativeFrom="column">
                  <wp:posOffset>-535940</wp:posOffset>
                </wp:positionH>
                <wp:positionV relativeFrom="paragraph">
                  <wp:posOffset>888365</wp:posOffset>
                </wp:positionV>
                <wp:extent cx="1690370" cy="392430"/>
                <wp:effectExtent l="0" t="0" r="24130" b="2667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0370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2E88" w:rsidRPr="00BD2B82" w:rsidRDefault="00CC2E88" w:rsidP="00CC2E88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½ of 10 = ______</w:t>
                            </w:r>
                          </w:p>
                          <w:p w:rsidR="00CC2E88" w:rsidRDefault="00CC2E88" w:rsidP="00CC2E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D340548" id="Text Box 55" o:spid="_x0000_s1032" type="#_x0000_t202" style="position:absolute;margin-left:-42.2pt;margin-top:69.95pt;width:133.1pt;height:30.9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" fillcolor="white [3201]" strokecolor="white [3212]" strokeweight=".5pt">
                <v:textbox>
                  <w:txbxContent>
                    <w:p w:rsidR="00CC2E88" w:rsidRPr="00BD2B82" w:rsidRDefault="00CC2E88" w:rsidP="00CC2E88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½ of 10 = ______</w:t>
                      </w:r>
                    </w:p>
                    <w:p w:rsidR="00CC2E88" w:rsidRDefault="00CC2E88" w:rsidP="00CC2E88"/>
                  </w:txbxContent>
                </v:textbox>
              </v:shape>
            </w:pict>
          </mc:Fallback>
        </mc:AlternateContent>
      </w:r>
      <w:r w:rsidRPr="00CC2E8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C6EDCB7" wp14:editId="7416589B">
                <wp:simplePos x="0" y="0"/>
                <wp:positionH relativeFrom="column">
                  <wp:posOffset>2901950</wp:posOffset>
                </wp:positionH>
                <wp:positionV relativeFrom="paragraph">
                  <wp:posOffset>819150</wp:posOffset>
                </wp:positionV>
                <wp:extent cx="1050290" cy="532130"/>
                <wp:effectExtent l="0" t="0" r="16510" b="20320"/>
                <wp:wrapNone/>
                <wp:docPr id="57" name="Rounded 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BE3FF79" id="Rounded Rectangle 57" o:spid="_x0000_s1026" style="position:absolute;margin-left:228.5pt;margin-top:64.5pt;width:82.7pt;height:41.9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" filled="f" strokecolor="#e36c0a [2409]" strokeweight="2pt"/>
            </w:pict>
          </mc:Fallback>
        </mc:AlternateContent>
      </w:r>
      <w:r w:rsidRPr="00CC2E8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8522361" wp14:editId="2223F776">
                <wp:simplePos x="0" y="0"/>
                <wp:positionH relativeFrom="column">
                  <wp:posOffset>4418965</wp:posOffset>
                </wp:positionH>
                <wp:positionV relativeFrom="paragraph">
                  <wp:posOffset>821055</wp:posOffset>
                </wp:positionV>
                <wp:extent cx="1050290" cy="532130"/>
                <wp:effectExtent l="0" t="0" r="16510" b="20320"/>
                <wp:wrapNone/>
                <wp:docPr id="58" name="Rounded 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BF2F9C3" id="Rounded Rectangle 58" o:spid="_x0000_s1026" style="position:absolute;margin-left:347.95pt;margin-top:64.65pt;width:82.7pt;height:41.9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" filled="f" strokecolor="#7030a0" strokeweight="2pt"/>
            </w:pict>
          </mc:Fallback>
        </mc:AlternateContent>
      </w:r>
      <w:r w:rsidRPr="00CC2E8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8D93EAF" wp14:editId="2146B118">
                <wp:simplePos x="0" y="0"/>
                <wp:positionH relativeFrom="column">
                  <wp:posOffset>4395470</wp:posOffset>
                </wp:positionH>
                <wp:positionV relativeFrom="paragraph">
                  <wp:posOffset>116205</wp:posOffset>
                </wp:positionV>
                <wp:extent cx="1050290" cy="532130"/>
                <wp:effectExtent l="0" t="0" r="16510" b="20320"/>
                <wp:wrapNone/>
                <wp:docPr id="53" name="Rounded 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877660B" id="Rounded Rectangle 53" o:spid="_x0000_s1026" style="position:absolute;margin-left:346.1pt;margin-top:9.15pt;width:82.7pt;height:41.9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" filled="f" strokecolor="#7030a0" strokeweight="2pt"/>
            </w:pict>
          </mc:Fallback>
        </mc:AlternateContent>
      </w:r>
      <w:r w:rsidRPr="00CC2E8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004A050" wp14:editId="3C86F88D">
                <wp:simplePos x="0" y="0"/>
                <wp:positionH relativeFrom="column">
                  <wp:posOffset>2878455</wp:posOffset>
                </wp:positionH>
                <wp:positionV relativeFrom="paragraph">
                  <wp:posOffset>114300</wp:posOffset>
                </wp:positionV>
                <wp:extent cx="1050290" cy="532130"/>
                <wp:effectExtent l="0" t="0" r="16510" b="20320"/>
                <wp:wrapNone/>
                <wp:docPr id="52" name="Rounded 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44212AD" id="Rounded Rectangle 52" o:spid="_x0000_s1026" style="position:absolute;margin-left:226.65pt;margin-top:9pt;width:82.7pt;height:41.9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" filled="f" strokecolor="#e36c0a [2409]" strokeweight="2pt"/>
            </w:pict>
          </mc:Fallback>
        </mc:AlternateContent>
      </w:r>
      <w:r w:rsidRPr="00CC2E8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0FA0ABF" wp14:editId="337B0CD7">
                <wp:simplePos x="0" y="0"/>
                <wp:positionH relativeFrom="column">
                  <wp:posOffset>-560070</wp:posOffset>
                </wp:positionH>
                <wp:positionV relativeFrom="paragraph">
                  <wp:posOffset>183515</wp:posOffset>
                </wp:positionV>
                <wp:extent cx="1690370" cy="392430"/>
                <wp:effectExtent l="0" t="0" r="24130" b="2667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0370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2E88" w:rsidRPr="00BD2B82" w:rsidRDefault="00CC2E88" w:rsidP="00CC2E88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½ of 8 = ______</w:t>
                            </w:r>
                          </w:p>
                          <w:p w:rsidR="00CC2E88" w:rsidRDefault="00CC2E88" w:rsidP="00CC2E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FA0ABF" id="Text Box 51" o:spid="_x0000_s1033" type="#_x0000_t202" style="position:absolute;margin-left:-44.1pt;margin-top:14.45pt;width:133.1pt;height:30.9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" fillcolor="white [3201]" strokecolor="white [3212]" strokeweight=".5pt">
                <v:textbox>
                  <w:txbxContent>
                    <w:p w:rsidR="00CC2E88" w:rsidRPr="00BD2B82" w:rsidRDefault="00CC2E88" w:rsidP="00CC2E88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½ of 8 = ______</w:t>
                      </w:r>
                    </w:p>
                    <w:p w:rsidR="00CC2E88" w:rsidRDefault="00CC2E88" w:rsidP="00CC2E88"/>
                  </w:txbxContent>
                </v:textbox>
              </v:shape>
            </w:pict>
          </mc:Fallback>
        </mc:AlternateContent>
      </w:r>
      <w:r w:rsidR="00CC5097" w:rsidRPr="00BD2B82">
        <w:rPr>
          <w:rFonts w:ascii="Comic Sans MS" w:hAnsi="Comic Sans MS"/>
          <w:sz w:val="24"/>
          <w:szCs w:val="24"/>
        </w:rPr>
        <w:br w:type="page"/>
      </w:r>
    </w:p>
    <w:p w:rsidR="004A7EE7" w:rsidRPr="00BD2B82" w:rsidRDefault="004A7EE7" w:rsidP="004A7EE7">
      <w:pPr>
        <w:spacing w:line="48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220D5B9" wp14:editId="10B3E54A">
                <wp:simplePos x="0" y="0"/>
                <wp:positionH relativeFrom="column">
                  <wp:posOffset>2983230</wp:posOffset>
                </wp:positionH>
                <wp:positionV relativeFrom="paragraph">
                  <wp:posOffset>-457835</wp:posOffset>
                </wp:positionV>
                <wp:extent cx="3397250" cy="392430"/>
                <wp:effectExtent l="0" t="0" r="1270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0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EE7" w:rsidRPr="00BD2B82" w:rsidRDefault="004A7EE7" w:rsidP="004A7EE7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Date: _________________________</w:t>
                            </w:r>
                            <w:r w:rsidRPr="00BD2B82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4A7EE7" w:rsidRDefault="004A7EE7" w:rsidP="004A7E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20D5B9" id="Text Box 3" o:spid="_x0000_s1034" type="#_x0000_t202" style="position:absolute;left:0;text-align:left;margin-left:234.9pt;margin-top:-36.05pt;width:267.5pt;height:30.9pt;z-index:251780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" fillcolor="white [3201]" strokecolor="white [3212]" strokeweight=".5pt">
                <v:textbox>
                  <w:txbxContent>
                    <w:p w:rsidR="004A7EE7" w:rsidRPr="00BD2B82" w:rsidRDefault="004A7EE7" w:rsidP="004A7EE7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Date: _________________________</w:t>
                      </w:r>
                      <w:r w:rsidRPr="00BD2B82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.</w:t>
                      </w:r>
                    </w:p>
                    <w:p w:rsidR="004A7EE7" w:rsidRDefault="004A7EE7" w:rsidP="004A7EE7"/>
                  </w:txbxContent>
                </v:textbox>
              </v:shape>
            </w:pict>
          </mc:Fallback>
        </mc:AlternateContent>
      </w:r>
      <w:r w:rsidRPr="00BD2B82">
        <w:rPr>
          <w:rFonts w:ascii="Comic Sans MS" w:hAnsi="Comic Sans MS"/>
          <w:b/>
          <w:noProof/>
          <w:sz w:val="24"/>
          <w:szCs w:val="24"/>
          <w:lang w:eastAsia="en-GB"/>
        </w:rPr>
        <w:drawing>
          <wp:inline distT="0" distB="0" distL="0" distR="0" wp14:anchorId="606FFB82" wp14:editId="431089D6">
            <wp:extent cx="327205" cy="345057"/>
            <wp:effectExtent l="0" t="0" r="0" b="0"/>
            <wp:docPr id="107" name="Picture 107" descr="C:\Program Files\Microsoft Office\MEDIA\CAGCAT10\j029384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93844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57" cy="345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2B82">
        <w:rPr>
          <w:rFonts w:ascii="Comic Sans MS" w:hAnsi="Comic Sans MS"/>
          <w:b/>
          <w:sz w:val="24"/>
          <w:szCs w:val="24"/>
        </w:rPr>
        <w:t xml:space="preserve">  </w:t>
      </w:r>
      <w:r>
        <w:rPr>
          <w:rFonts w:ascii="Comic Sans MS" w:hAnsi="Comic Sans MS"/>
          <w:sz w:val="24"/>
          <w:szCs w:val="24"/>
        </w:rPr>
        <w:t>LO:</w:t>
      </w:r>
      <w:r w:rsidRPr="00BD2B82">
        <w:rPr>
          <w:rFonts w:ascii="Comic Sans MS" w:hAnsi="Comic Sans MS"/>
          <w:sz w:val="24"/>
          <w:szCs w:val="24"/>
        </w:rPr>
        <w:t xml:space="preserve"> To be able to colour half a shape.  </w:t>
      </w:r>
    </w:p>
    <w:p w:rsidR="004A7EE7" w:rsidRPr="00BD2B82" w:rsidRDefault="004A7EE7" w:rsidP="004A7EE7">
      <w:pPr>
        <w:spacing w:line="240" w:lineRule="auto"/>
        <w:rPr>
          <w:rFonts w:ascii="Comic Sans MS" w:hAnsi="Comic Sans MS"/>
          <w:sz w:val="24"/>
          <w:szCs w:val="24"/>
        </w:rPr>
      </w:pP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87A1AC3" wp14:editId="0F618D26">
                <wp:simplePos x="0" y="0"/>
                <wp:positionH relativeFrom="column">
                  <wp:posOffset>5295331</wp:posOffset>
                </wp:positionH>
                <wp:positionV relativeFrom="paragraph">
                  <wp:posOffset>145596</wp:posOffset>
                </wp:positionV>
                <wp:extent cx="957362" cy="936312"/>
                <wp:effectExtent l="19050" t="19050" r="14605" b="16510"/>
                <wp:wrapNone/>
                <wp:docPr id="69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7362" cy="9363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B12283" id="Rectangle 69" o:spid="_x0000_s1026" style="position:absolute;margin-left:416.95pt;margin-top:11.45pt;width:75.4pt;height:73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" strokeweight="2.25pt"/>
            </w:pict>
          </mc:Fallback>
        </mc:AlternateContent>
      </w: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63EFAE3" wp14:editId="192BB4E1">
                <wp:simplePos x="0" y="0"/>
                <wp:positionH relativeFrom="column">
                  <wp:posOffset>4582795</wp:posOffset>
                </wp:positionH>
                <wp:positionV relativeFrom="paragraph">
                  <wp:posOffset>136525</wp:posOffset>
                </wp:positionV>
                <wp:extent cx="0" cy="949960"/>
                <wp:effectExtent l="19050" t="0" r="19050" b="254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4996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7CC2C" id="Straight Arrow Connector 4" o:spid="_x0000_s1026" type="#_x0000_t32" style="position:absolute;margin-left:360.85pt;margin-top:10.75pt;width:0;height:74.8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" strokeweight="2.25pt"/>
            </w:pict>
          </mc:Fallback>
        </mc:AlternateContent>
      </w: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CC6CA1F" wp14:editId="3144CB73">
                <wp:simplePos x="0" y="0"/>
                <wp:positionH relativeFrom="column">
                  <wp:posOffset>4072984</wp:posOffset>
                </wp:positionH>
                <wp:positionV relativeFrom="paragraph">
                  <wp:posOffset>102036</wp:posOffset>
                </wp:positionV>
                <wp:extent cx="1009015" cy="949960"/>
                <wp:effectExtent l="38100" t="38100" r="19685" b="21590"/>
                <wp:wrapNone/>
                <wp:docPr id="18" name="Regular Pentagon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015" cy="949960"/>
                        </a:xfrm>
                        <a:prstGeom prst="pentagon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248D75" id="Regular Pentagon 18" o:spid="_x0000_s1026" type="#_x0000_t56" style="position:absolute;margin-left:320.7pt;margin-top:8.05pt;width:79.45pt;height:74.8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" strokeweight="2.25pt"/>
            </w:pict>
          </mc:Fallback>
        </mc:AlternateContent>
      </w: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73DB97E" wp14:editId="5601F1E3">
                <wp:simplePos x="0" y="0"/>
                <wp:positionH relativeFrom="column">
                  <wp:posOffset>13648</wp:posOffset>
                </wp:positionH>
                <wp:positionV relativeFrom="paragraph">
                  <wp:posOffset>282073</wp:posOffset>
                </wp:positionV>
                <wp:extent cx="0" cy="354330"/>
                <wp:effectExtent l="19050" t="0" r="19050" b="7620"/>
                <wp:wrapNone/>
                <wp:docPr id="54" name="Straight Arrow Connector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433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121F6E" id="Straight Arrow Connector 54" o:spid="_x0000_s1026" type="#_x0000_t32" style="position:absolute;margin-left:1.05pt;margin-top:22.2pt;width:0;height:27.9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" strokeweight="2.25pt"/>
            </w:pict>
          </mc:Fallback>
        </mc:AlternateContent>
      </w: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3A96683" wp14:editId="34CE6949">
                <wp:simplePos x="0" y="0"/>
                <wp:positionH relativeFrom="column">
                  <wp:posOffset>-723900</wp:posOffset>
                </wp:positionH>
                <wp:positionV relativeFrom="paragraph">
                  <wp:posOffset>281940</wp:posOffset>
                </wp:positionV>
                <wp:extent cx="1464310" cy="354330"/>
                <wp:effectExtent l="19050" t="19050" r="21590" b="26670"/>
                <wp:wrapNone/>
                <wp:docPr id="56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382A8F" id="Rectangle 56" o:spid="_x0000_s1026" style="position:absolute;margin-left:-57pt;margin-top:22.2pt;width:115.3pt;height:27.9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" strokeweight="3pt"/>
            </w:pict>
          </mc:Fallback>
        </mc:AlternateContent>
      </w: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DA9EA1C" wp14:editId="2A873726">
                <wp:simplePos x="0" y="0"/>
                <wp:positionH relativeFrom="column">
                  <wp:posOffset>2065655</wp:posOffset>
                </wp:positionH>
                <wp:positionV relativeFrom="paragraph">
                  <wp:posOffset>281305</wp:posOffset>
                </wp:positionV>
                <wp:extent cx="961390" cy="759460"/>
                <wp:effectExtent l="19050" t="19050" r="10160" b="21590"/>
                <wp:wrapNone/>
                <wp:docPr id="31" name="Oval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1390" cy="7594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70376EA" id="Oval 31" o:spid="_x0000_s1026" style="position:absolute;margin-left:162.65pt;margin-top:22.15pt;width:75.7pt;height:59.8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" strokeweight="2.25pt"/>
            </w:pict>
          </mc:Fallback>
        </mc:AlternateContent>
      </w:r>
      <w:r w:rsidRPr="00BD2B82">
        <w:rPr>
          <w:rFonts w:ascii="Comic Sans MS" w:hAnsi="Comic Sans MS"/>
          <w:sz w:val="24"/>
          <w:szCs w:val="24"/>
        </w:rPr>
        <w:t xml:space="preserve">Can you colour in </w:t>
      </w:r>
      <w:r w:rsidRPr="00BD2B82">
        <w:rPr>
          <w:rFonts w:ascii="Comic Sans MS" w:hAnsi="Comic Sans MS"/>
          <w:b/>
          <w:sz w:val="24"/>
          <w:szCs w:val="24"/>
        </w:rPr>
        <w:t xml:space="preserve">one half </w:t>
      </w:r>
      <w:r w:rsidRPr="00BD2B82">
        <w:rPr>
          <w:rFonts w:ascii="Comic Sans MS" w:hAnsi="Comic Sans MS"/>
          <w:sz w:val="24"/>
          <w:szCs w:val="24"/>
        </w:rPr>
        <w:t>of the following shapes:</w:t>
      </w:r>
      <w:r w:rsidRPr="00BD2B82">
        <w:rPr>
          <w:rFonts w:ascii="Comic Sans MS" w:hAnsi="Comic Sans MS"/>
          <w:sz w:val="24"/>
          <w:szCs w:val="24"/>
        </w:rPr>
        <w:tab/>
      </w:r>
      <w:r w:rsidRPr="00BD2B82">
        <w:rPr>
          <w:rFonts w:ascii="Comic Sans MS" w:hAnsi="Comic Sans MS"/>
          <w:b/>
          <w:sz w:val="24"/>
          <w:szCs w:val="24"/>
        </w:rPr>
        <w:t xml:space="preserve">½ </w:t>
      </w:r>
    </w:p>
    <w:p w:rsidR="004A7EE7" w:rsidRPr="00BD2B82" w:rsidRDefault="004A7EE7" w:rsidP="004A7EE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05B73C4" wp14:editId="6F74DA33">
                <wp:simplePos x="0" y="0"/>
                <wp:positionH relativeFrom="column">
                  <wp:posOffset>955343</wp:posOffset>
                </wp:positionH>
                <wp:positionV relativeFrom="paragraph">
                  <wp:posOffset>65813</wp:posOffset>
                </wp:positionV>
                <wp:extent cx="1009935" cy="873456"/>
                <wp:effectExtent l="0" t="0" r="19050" b="22225"/>
                <wp:wrapNone/>
                <wp:docPr id="81" name="Cross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935" cy="873456"/>
                        </a:xfrm>
                        <a:prstGeom prst="plus">
                          <a:avLst>
                            <a:gd name="adj" fmla="val 34019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4B5FCE" id="Cross 81" o:spid="_x0000_s1026" type="#_x0000_t11" style="position:absolute;margin-left:75.2pt;margin-top:5.2pt;width:79.5pt;height:68.8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" adj="7348" filled="f" strokecolor="black [3213]" strokeweight="2pt"/>
            </w:pict>
          </mc:Fallback>
        </mc:AlternateContent>
      </w: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0E3D8FA" wp14:editId="7007D1CC">
                <wp:simplePos x="0" y="0"/>
                <wp:positionH relativeFrom="column">
                  <wp:posOffset>3628390</wp:posOffset>
                </wp:positionH>
                <wp:positionV relativeFrom="paragraph">
                  <wp:posOffset>80645</wp:posOffset>
                </wp:positionV>
                <wp:extent cx="0" cy="522605"/>
                <wp:effectExtent l="19050" t="0" r="19050" b="10795"/>
                <wp:wrapNone/>
                <wp:docPr id="60" name="Straight Arrow Connector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260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E54905" id="Straight Arrow Connector 60" o:spid="_x0000_s1026" type="#_x0000_t32" style="position:absolute;margin-left:285.7pt;margin-top:6.35pt;width:0;height:41.1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" strokeweight="2.25pt"/>
            </w:pict>
          </mc:Fallback>
        </mc:AlternateContent>
      </w: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7087D5C" wp14:editId="1BBE352D">
                <wp:simplePos x="0" y="0"/>
                <wp:positionH relativeFrom="column">
                  <wp:posOffset>3246755</wp:posOffset>
                </wp:positionH>
                <wp:positionV relativeFrom="paragraph">
                  <wp:posOffset>13335</wp:posOffset>
                </wp:positionV>
                <wp:extent cx="709295" cy="583565"/>
                <wp:effectExtent l="19050" t="19050" r="14605" b="45085"/>
                <wp:wrapNone/>
                <wp:docPr id="30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9295" cy="583565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9C57F9" id="Freeform 30" o:spid="_x0000_s1026" style="position:absolute;margin-left:255.65pt;margin-top:1.05pt;width:55.85pt;height:45.9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strokeweight="2.25pt">
                <v:stroke joinstyle="miter"/>
                <v:path o:connecttype="custom" o:connectlocs="356618,59086;96149,291783;356618,583565;613146,291783" o:connectangles="270,180,90,0" textboxrect="5037,2277,16557,13677"/>
              </v:shape>
            </w:pict>
          </mc:Fallback>
        </mc:AlternateContent>
      </w:r>
    </w:p>
    <w:p w:rsidR="004A7EE7" w:rsidRPr="00BD2B82" w:rsidRDefault="004A7EE7" w:rsidP="004A7EE7">
      <w:pPr>
        <w:rPr>
          <w:rFonts w:ascii="Comic Sans MS" w:hAnsi="Comic Sans MS"/>
          <w:sz w:val="24"/>
          <w:szCs w:val="24"/>
        </w:rPr>
      </w:pP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B0AB179" wp14:editId="14475CA8">
                <wp:simplePos x="0" y="0"/>
                <wp:positionH relativeFrom="column">
                  <wp:posOffset>-564515</wp:posOffset>
                </wp:positionH>
                <wp:positionV relativeFrom="paragraph">
                  <wp:posOffset>182880</wp:posOffset>
                </wp:positionV>
                <wp:extent cx="1133475" cy="1228725"/>
                <wp:effectExtent l="66675" t="28575" r="19050" b="38100"/>
                <wp:wrapNone/>
                <wp:docPr id="61" name="Isosceles Tri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133475" cy="1228725"/>
                        </a:xfrm>
                        <a:prstGeom prst="triangle">
                          <a:avLst>
                            <a:gd name="adj" fmla="val 50014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492E6C" id="Isosceles Triangle 61" o:spid="_x0000_s1026" type="#_x0000_t5" style="position:absolute;margin-left:-44.45pt;margin-top:14.4pt;width:89.25pt;height:96.75pt;rotation:-90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" adj="10803" strokeweight="2.25pt"/>
            </w:pict>
          </mc:Fallback>
        </mc:AlternateContent>
      </w:r>
    </w:p>
    <w:p w:rsidR="004A7EE7" w:rsidRPr="00BD2B82" w:rsidRDefault="004A7EE7" w:rsidP="004A7EE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0BA4983" wp14:editId="55A2EE12">
                <wp:simplePos x="0" y="0"/>
                <wp:positionH relativeFrom="column">
                  <wp:posOffset>2291686</wp:posOffset>
                </wp:positionH>
                <wp:positionV relativeFrom="paragraph">
                  <wp:posOffset>86360</wp:posOffset>
                </wp:positionV>
                <wp:extent cx="0" cy="628650"/>
                <wp:effectExtent l="19050" t="0" r="19050" b="0"/>
                <wp:wrapNone/>
                <wp:docPr id="83" name="Straight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86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DF77C" id="Straight Connector 83" o:spid="_x0000_s1026" style="position:absolute;z-index:251773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0.45pt,6.8pt" to="180.45pt,5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" strokecolor="black [3213]" strokeweight="2.25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6940D51" wp14:editId="58CFC207">
                <wp:simplePos x="0" y="0"/>
                <wp:positionH relativeFrom="column">
                  <wp:posOffset>1705610</wp:posOffset>
                </wp:positionH>
                <wp:positionV relativeFrom="paragraph">
                  <wp:posOffset>32385</wp:posOffset>
                </wp:positionV>
                <wp:extent cx="1132205" cy="832485"/>
                <wp:effectExtent l="76200" t="57150" r="29845" b="62865"/>
                <wp:wrapNone/>
                <wp:docPr id="82" name="5-Point Sta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2205" cy="832485"/>
                        </a:xfrm>
                        <a:prstGeom prst="star5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F9FA42" id="5-Point Star 82" o:spid="_x0000_s1026" style="position:absolute;margin-left:134.3pt;margin-top:2.55pt;width:89.15pt;height:65.5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32205,832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" path="m1,317980r432465,2l566103,,699739,317982r432465,-2l782331,514502,915972,832483,566103,635958,216233,832483,349874,514502,1,317980xe" filled="f" strokecolor="black [3213]" strokeweight="2.25pt">
                <v:path arrowok="t" o:connecttype="custom" o:connectlocs="1,317980;432466,317982;566103,0;699739,317982;1132204,317980;782331,514502;915972,832483;566103,635958;216233,832483;349874,514502;1,317980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65760" behindDoc="1" locked="0" layoutInCell="1" allowOverlap="1" wp14:anchorId="35536C12" wp14:editId="5C65CD19">
                <wp:simplePos x="0" y="0"/>
                <wp:positionH relativeFrom="column">
                  <wp:posOffset>3384645</wp:posOffset>
                </wp:positionH>
                <wp:positionV relativeFrom="paragraph">
                  <wp:posOffset>114433</wp:posOffset>
                </wp:positionV>
                <wp:extent cx="1583140" cy="874025"/>
                <wp:effectExtent l="0" t="19050" r="36195" b="40640"/>
                <wp:wrapTight wrapText="bothSides">
                  <wp:wrapPolygon edited="0">
                    <wp:start x="15076" y="-471"/>
                    <wp:lineTo x="0" y="4238"/>
                    <wp:lineTo x="0" y="16483"/>
                    <wp:lineTo x="15076" y="22134"/>
                    <wp:lineTo x="16375" y="22134"/>
                    <wp:lineTo x="20014" y="15070"/>
                    <wp:lineTo x="21834" y="10831"/>
                    <wp:lineTo x="21834" y="9890"/>
                    <wp:lineTo x="16375" y="-471"/>
                    <wp:lineTo x="15076" y="-471"/>
                  </wp:wrapPolygon>
                </wp:wrapTight>
                <wp:docPr id="62" name="Right Arrow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3140" cy="874025"/>
                        </a:xfrm>
                        <a:prstGeom prst="rightArrow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C78F6" id="Right Arrow 62" o:spid="_x0000_s1026" type="#_x0000_t13" style="position:absolute;margin-left:266.5pt;margin-top:9pt;width:124.65pt;height:68.8pt;z-index:-25155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" adj="15638" filled="f" strokecolor="black [3213]" strokeweight="2pt">
                <w10:wrap type="tight"/>
              </v:shape>
            </w:pict>
          </mc:Fallback>
        </mc:AlternateContent>
      </w:r>
    </w:p>
    <w:p w:rsidR="004A7EE7" w:rsidRPr="00BD2B82" w:rsidRDefault="004A7EE7" w:rsidP="004A7EE7">
      <w:pPr>
        <w:rPr>
          <w:rFonts w:ascii="Comic Sans MS" w:hAnsi="Comic Sans MS"/>
          <w:noProof/>
          <w:sz w:val="24"/>
          <w:szCs w:val="24"/>
          <w:lang w:eastAsia="en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5C775F56" wp14:editId="6A91482C">
                <wp:simplePos x="0" y="0"/>
                <wp:positionH relativeFrom="column">
                  <wp:posOffset>3384645</wp:posOffset>
                </wp:positionH>
                <wp:positionV relativeFrom="paragraph">
                  <wp:posOffset>125730</wp:posOffset>
                </wp:positionV>
                <wp:extent cx="1583140" cy="0"/>
                <wp:effectExtent l="0" t="19050" r="17145" b="19050"/>
                <wp:wrapTight wrapText="bothSides">
                  <wp:wrapPolygon edited="0">
                    <wp:start x="0" y="-1"/>
                    <wp:lineTo x="0" y="-1"/>
                    <wp:lineTo x="21574" y="-1"/>
                    <wp:lineTo x="21574" y="-1"/>
                    <wp:lineTo x="0" y="-1"/>
                  </wp:wrapPolygon>
                </wp:wrapTight>
                <wp:docPr id="73" name="Straight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314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130D82E" id="Straight Connector 73" o:spid="_x0000_s1026" style="position:absolute;z-index:-251549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6.5pt,9.9pt" to="391.1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" strokecolor="black [3213]" strokeweight="2.25pt">
                <w10:wrap type="tight"/>
              </v:line>
            </w:pict>
          </mc:Fallback>
        </mc:AlternateContent>
      </w: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28AA955" wp14:editId="7C8F0A8D">
                <wp:simplePos x="0" y="0"/>
                <wp:positionH relativeFrom="column">
                  <wp:posOffset>-605642</wp:posOffset>
                </wp:positionH>
                <wp:positionV relativeFrom="paragraph">
                  <wp:posOffset>51748</wp:posOffset>
                </wp:positionV>
                <wp:extent cx="1222664" cy="0"/>
                <wp:effectExtent l="0" t="19050" r="15875" b="19050"/>
                <wp:wrapNone/>
                <wp:docPr id="75" name="Straight Arrow Connector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22664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14890F" id="Straight Arrow Connector 75" o:spid="_x0000_s1026" type="#_x0000_t32" style="position:absolute;margin-left:-47.7pt;margin-top:4.05pt;width:96.25pt;height:0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" strokeweight="2.25pt"/>
            </w:pict>
          </mc:Fallback>
        </mc:AlternateContent>
      </w:r>
    </w:p>
    <w:p w:rsidR="004A7EE7" w:rsidRPr="00BD2B82" w:rsidRDefault="004A7EE7" w:rsidP="004A7EE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70778EE" wp14:editId="34B70586">
                <wp:simplePos x="0" y="0"/>
                <wp:positionH relativeFrom="column">
                  <wp:posOffset>1187355</wp:posOffset>
                </wp:positionH>
                <wp:positionV relativeFrom="paragraph">
                  <wp:posOffset>122745</wp:posOffset>
                </wp:positionV>
                <wp:extent cx="1733266" cy="395785"/>
                <wp:effectExtent l="0" t="0" r="19685" b="23495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266" cy="395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EE7" w:rsidRDefault="004A7EE7" w:rsidP="004A7EE7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Practise writing ½ </w:t>
                            </w:r>
                          </w:p>
                          <w:p w:rsidR="004A7EE7" w:rsidRPr="00BD2B82" w:rsidRDefault="004A7EE7" w:rsidP="004A7EE7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</w:p>
                          <w:p w:rsidR="004A7EE7" w:rsidRDefault="004A7EE7" w:rsidP="004A7E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0778EE" id="Text Box 88" o:spid="_x0000_s1035" type="#_x0000_t202" style="position:absolute;margin-left:93.5pt;margin-top:9.65pt;width:136.5pt;height:31.1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" fillcolor="white [3201]" strokecolor="white [3212]" strokeweight=".5pt">
                <v:textbox>
                  <w:txbxContent>
                    <w:p w:rsidR="004A7EE7" w:rsidRDefault="004A7EE7" w:rsidP="004A7EE7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Practise writing ½ </w:t>
                      </w:r>
                    </w:p>
                    <w:p w:rsidR="004A7EE7" w:rsidRPr="00BD2B82" w:rsidRDefault="004A7EE7" w:rsidP="004A7EE7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</w:p>
                    <w:p w:rsidR="004A7EE7" w:rsidRDefault="004A7EE7" w:rsidP="004A7EE7"/>
                  </w:txbxContent>
                </v:textbox>
              </v:shape>
            </w:pict>
          </mc:Fallback>
        </mc:AlternateContent>
      </w:r>
    </w:p>
    <w:p w:rsidR="004A7EE7" w:rsidRPr="00BD2B82" w:rsidRDefault="004A7EE7" w:rsidP="004A7EE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05696" behindDoc="1" locked="0" layoutInCell="1" allowOverlap="1" wp14:anchorId="295A53AD" wp14:editId="0948CBF9">
                <wp:simplePos x="0" y="0"/>
                <wp:positionH relativeFrom="column">
                  <wp:posOffset>-477672</wp:posOffset>
                </wp:positionH>
                <wp:positionV relativeFrom="paragraph">
                  <wp:posOffset>119759</wp:posOffset>
                </wp:positionV>
                <wp:extent cx="6730365" cy="450376"/>
                <wp:effectExtent l="0" t="0" r="13335" b="26035"/>
                <wp:wrapNone/>
                <wp:docPr id="114" name="Text Box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0365" cy="4503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EE7" w:rsidRPr="004A7EE7" w:rsidRDefault="004A7EE7" w:rsidP="004A7EE7">
                            <w:pPr>
                              <w:rPr>
                                <w:rFonts w:ascii="Comic Sans MS" w:hAnsi="Comic Sans MS" w:cs="Arial"/>
                                <w:sz w:val="32"/>
                                <w:szCs w:val="24"/>
                              </w:rPr>
                            </w:pPr>
                            <w:r w:rsidRPr="004A7EE7">
                              <w:rPr>
                                <w:rFonts w:ascii="Comic Sans MS" w:hAnsi="Comic Sans MS" w:cs="Arial"/>
                                <w:color w:val="FF0000"/>
                                <w:sz w:val="32"/>
                                <w:szCs w:val="24"/>
                              </w:rPr>
                              <w:t>½</w:t>
                            </w:r>
                            <w:r>
                              <w:rPr>
                                <w:rFonts w:ascii="Comic Sans MS" w:hAnsi="Comic Sans MS" w:cs="Arial"/>
                                <w:color w:val="FF0000"/>
                                <w:sz w:val="32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24"/>
                              </w:rPr>
                              <w:t xml:space="preserve">  ____    ____    ____   ____    ____    ____   ____    ____    ____</w:t>
                            </w:r>
                          </w:p>
                          <w:p w:rsidR="004A7EE7" w:rsidRDefault="004A7E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A53AD" id="Text Box 114" o:spid="_x0000_s1036" type="#_x0000_t202" style="position:absolute;margin-left:-37.6pt;margin-top:9.45pt;width:529.95pt;height:35.45pt;z-index:-25151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" fillcolor="white [3201]" strokecolor="white [3212]" strokeweight=".5pt">
                <v:textbox>
                  <w:txbxContent>
                    <w:p w:rsidR="004A7EE7" w:rsidRPr="004A7EE7" w:rsidRDefault="004A7EE7" w:rsidP="004A7EE7">
                      <w:pPr>
                        <w:rPr>
                          <w:rFonts w:ascii="Comic Sans MS" w:hAnsi="Comic Sans MS" w:cs="Arial"/>
                          <w:sz w:val="32"/>
                          <w:szCs w:val="24"/>
                        </w:rPr>
                      </w:pPr>
                      <w:r w:rsidRPr="004A7EE7">
                        <w:rPr>
                          <w:rFonts w:ascii="Comic Sans MS" w:hAnsi="Comic Sans MS" w:cs="Arial"/>
                          <w:color w:val="FF0000"/>
                          <w:sz w:val="32"/>
                          <w:szCs w:val="24"/>
                        </w:rPr>
                        <w:t>½</w:t>
                      </w:r>
                      <w:r>
                        <w:rPr>
                          <w:rFonts w:ascii="Comic Sans MS" w:hAnsi="Comic Sans MS" w:cs="Arial"/>
                          <w:color w:val="FF0000"/>
                          <w:sz w:val="32"/>
                          <w:szCs w:val="24"/>
                        </w:rPr>
                        <w:t xml:space="preserve">  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24"/>
                        </w:rPr>
                        <w:t xml:space="preserve">  ____    ____    ____   ____    ____    ____   ____    ____    ____</w:t>
                      </w:r>
                    </w:p>
                    <w:p w:rsidR="004A7EE7" w:rsidRDefault="004A7EE7"/>
                  </w:txbxContent>
                </v:textbox>
              </v:shape>
            </w:pict>
          </mc:Fallback>
        </mc:AlternateContent>
      </w:r>
    </w:p>
    <w:p w:rsidR="004A7EE7" w:rsidRDefault="004A7EE7" w:rsidP="004A7EE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788288" behindDoc="0" locked="0" layoutInCell="1" allowOverlap="1" wp14:anchorId="7C2E3830" wp14:editId="142E7C61">
            <wp:simplePos x="0" y="0"/>
            <wp:positionH relativeFrom="column">
              <wp:posOffset>1405255</wp:posOffset>
            </wp:positionH>
            <wp:positionV relativeFrom="paragraph">
              <wp:posOffset>194945</wp:posOffset>
            </wp:positionV>
            <wp:extent cx="782320" cy="477520"/>
            <wp:effectExtent l="0" t="0" r="0" b="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47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F910A3D" wp14:editId="3A429A4E">
                <wp:simplePos x="0" y="0"/>
                <wp:positionH relativeFrom="column">
                  <wp:posOffset>4341495</wp:posOffset>
                </wp:positionH>
                <wp:positionV relativeFrom="paragraph">
                  <wp:posOffset>306705</wp:posOffset>
                </wp:positionV>
                <wp:extent cx="1050290" cy="532130"/>
                <wp:effectExtent l="0" t="0" r="16510" b="20320"/>
                <wp:wrapNone/>
                <wp:docPr id="89" name="Rounded Rectangl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9029505" id="Rounded Rectangle 89" o:spid="_x0000_s1026" style="position:absolute;margin-left:341.85pt;margin-top:24.15pt;width:82.7pt;height:41.9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" filled="f" strokecolor="#7030a0" strokeweight="2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8267B81" wp14:editId="675CBD2E">
                <wp:simplePos x="0" y="0"/>
                <wp:positionH relativeFrom="column">
                  <wp:posOffset>2816860</wp:posOffset>
                </wp:positionH>
                <wp:positionV relativeFrom="paragraph">
                  <wp:posOffset>332105</wp:posOffset>
                </wp:positionV>
                <wp:extent cx="1050290" cy="532130"/>
                <wp:effectExtent l="0" t="0" r="16510" b="20320"/>
                <wp:wrapNone/>
                <wp:docPr id="90" name="Rounded Rectangl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09BB308" id="Rounded Rectangle 90" o:spid="_x0000_s1026" style="position:absolute;margin-left:221.8pt;margin-top:26.15pt;width:82.7pt;height:41.9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" filled="f" strokecolor="#e36c0a [2409]" strokeweight="2pt"/>
            </w:pict>
          </mc:Fallback>
        </mc:AlternateContent>
      </w:r>
    </w:p>
    <w:p w:rsidR="004A7EE7" w:rsidRDefault="004A7EE7" w:rsidP="004A7EE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BD28C30" wp14:editId="0758FEA8">
                <wp:simplePos x="0" y="0"/>
                <wp:positionH relativeFrom="column">
                  <wp:posOffset>-600785</wp:posOffset>
                </wp:positionH>
                <wp:positionV relativeFrom="paragraph">
                  <wp:posOffset>31636</wp:posOffset>
                </wp:positionV>
                <wp:extent cx="1690370" cy="392430"/>
                <wp:effectExtent l="0" t="0" r="24130" b="2667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0370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EE7" w:rsidRPr="00BD2B82" w:rsidRDefault="004A7EE7" w:rsidP="004A7EE7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½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of  4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= ______</w:t>
                            </w:r>
                          </w:p>
                          <w:p w:rsidR="004A7EE7" w:rsidRDefault="004A7EE7" w:rsidP="004A7E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BD28C30" id="Text Box 91" o:spid="_x0000_s1037" type="#_x0000_t202" style="position:absolute;margin-left:-47.3pt;margin-top:2.5pt;width:133.1pt;height:30.9pt;z-index:251782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" fillcolor="white [3201]" strokecolor="white [3212]" strokeweight=".5pt">
                <v:textbox>
                  <w:txbxContent>
                    <w:p w:rsidR="004A7EE7" w:rsidRPr="00BD2B82" w:rsidRDefault="004A7EE7" w:rsidP="004A7EE7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½ </w:t>
                      </w: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of  4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= ______</w:t>
                      </w:r>
                    </w:p>
                    <w:p w:rsidR="004A7EE7" w:rsidRDefault="004A7EE7" w:rsidP="004A7EE7"/>
                  </w:txbxContent>
                </v:textbox>
              </v:shape>
            </w:pict>
          </mc:Fallback>
        </mc:AlternateContent>
      </w:r>
    </w:p>
    <w:p w:rsidR="004A7EE7" w:rsidRDefault="007B5890" w:rsidP="004A7EE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937792" behindDoc="0" locked="0" layoutInCell="1" allowOverlap="1" wp14:anchorId="0CC27EFB" wp14:editId="1C8E28B8">
            <wp:simplePos x="0" y="0"/>
            <wp:positionH relativeFrom="column">
              <wp:posOffset>1309436</wp:posOffset>
            </wp:positionH>
            <wp:positionV relativeFrom="paragraph">
              <wp:posOffset>168046</wp:posOffset>
            </wp:positionV>
            <wp:extent cx="1023620" cy="436880"/>
            <wp:effectExtent l="0" t="0" r="5080" b="1270"/>
            <wp:wrapNone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43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7EE7" w:rsidRPr="006B60FB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C9DA474" wp14:editId="16BAA619">
                <wp:simplePos x="0" y="0"/>
                <wp:positionH relativeFrom="column">
                  <wp:posOffset>4349115</wp:posOffset>
                </wp:positionH>
                <wp:positionV relativeFrom="paragraph">
                  <wp:posOffset>231775</wp:posOffset>
                </wp:positionV>
                <wp:extent cx="1050290" cy="532130"/>
                <wp:effectExtent l="0" t="0" r="16510" b="20320"/>
                <wp:wrapNone/>
                <wp:docPr id="92" name="Rounded Rectangl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452255" id="Rounded Rectangle 92" o:spid="_x0000_s1026" style="position:absolute;margin-left:342.45pt;margin-top:18.25pt;width:82.7pt;height:41.9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" filled="f" strokecolor="#7030a0" strokeweight="2pt"/>
            </w:pict>
          </mc:Fallback>
        </mc:AlternateContent>
      </w:r>
      <w:r w:rsidR="004A7EE7" w:rsidRPr="006B60FB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182CA27" wp14:editId="6191EF11">
                <wp:simplePos x="0" y="0"/>
                <wp:positionH relativeFrom="column">
                  <wp:posOffset>2832100</wp:posOffset>
                </wp:positionH>
                <wp:positionV relativeFrom="paragraph">
                  <wp:posOffset>229870</wp:posOffset>
                </wp:positionV>
                <wp:extent cx="1050290" cy="532130"/>
                <wp:effectExtent l="0" t="0" r="16510" b="20320"/>
                <wp:wrapNone/>
                <wp:docPr id="93" name="Rounded 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4668CE5" id="Rounded Rectangle 93" o:spid="_x0000_s1026" style="position:absolute;margin-left:223pt;margin-top:18.1pt;width:82.7pt;height:41.9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" filled="f" strokecolor="#e36c0a [2409]" strokeweight="2pt"/>
            </w:pict>
          </mc:Fallback>
        </mc:AlternateContent>
      </w:r>
      <w:r w:rsidR="004A7EE7" w:rsidRPr="006B60FB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68D4228" wp14:editId="642FD058">
                <wp:simplePos x="0" y="0"/>
                <wp:positionH relativeFrom="column">
                  <wp:posOffset>-607012</wp:posOffset>
                </wp:positionH>
                <wp:positionV relativeFrom="paragraph">
                  <wp:posOffset>299085</wp:posOffset>
                </wp:positionV>
                <wp:extent cx="1690370" cy="392430"/>
                <wp:effectExtent l="0" t="0" r="24130" b="26670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0370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EE7" w:rsidRPr="00BD2B82" w:rsidRDefault="004A7EE7" w:rsidP="004A7EE7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½ of 6 = ______</w:t>
                            </w:r>
                          </w:p>
                          <w:p w:rsidR="004A7EE7" w:rsidRDefault="004A7EE7" w:rsidP="004A7E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8D4228" id="Text Box 94" o:spid="_x0000_s1038" type="#_x0000_t202" style="position:absolute;margin-left:-47.8pt;margin-top:23.55pt;width:133.1pt;height:30.9pt;z-index:25178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" fillcolor="white [3201]" strokecolor="white [3212]" strokeweight=".5pt">
                <v:textbox>
                  <w:txbxContent>
                    <w:p w:rsidR="004A7EE7" w:rsidRPr="00BD2B82" w:rsidRDefault="004A7EE7" w:rsidP="004A7EE7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½ of 6 = ______</w:t>
                      </w:r>
                    </w:p>
                    <w:p w:rsidR="004A7EE7" w:rsidRDefault="004A7EE7" w:rsidP="004A7EE7"/>
                  </w:txbxContent>
                </v:textbox>
              </v:shape>
            </w:pict>
          </mc:Fallback>
        </mc:AlternateContent>
      </w:r>
    </w:p>
    <w:p w:rsidR="004A7EE7" w:rsidRDefault="004A7EE7" w:rsidP="004A7EE7">
      <w:pPr>
        <w:rPr>
          <w:rFonts w:ascii="Comic Sans MS" w:hAnsi="Comic Sans MS"/>
          <w:sz w:val="24"/>
          <w:szCs w:val="24"/>
        </w:rPr>
      </w:pPr>
    </w:p>
    <w:p w:rsidR="004A7EE7" w:rsidRDefault="004A7EE7" w:rsidP="004A7EE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802624" behindDoc="0" locked="0" layoutInCell="1" allowOverlap="1" wp14:anchorId="0C97A788" wp14:editId="3102BB03">
            <wp:simplePos x="0" y="0"/>
            <wp:positionH relativeFrom="column">
              <wp:posOffset>1068070</wp:posOffset>
            </wp:positionH>
            <wp:positionV relativeFrom="paragraph">
              <wp:posOffset>335280</wp:posOffset>
            </wp:positionV>
            <wp:extent cx="1685925" cy="153035"/>
            <wp:effectExtent l="0" t="0" r="9525" b="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60FB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0EEDB64D" wp14:editId="5077621E">
                <wp:simplePos x="0" y="0"/>
                <wp:positionH relativeFrom="column">
                  <wp:posOffset>-617220</wp:posOffset>
                </wp:positionH>
                <wp:positionV relativeFrom="paragraph">
                  <wp:posOffset>241300</wp:posOffset>
                </wp:positionV>
                <wp:extent cx="1690370" cy="392430"/>
                <wp:effectExtent l="0" t="0" r="24130" b="26670"/>
                <wp:wrapNone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0370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EE7" w:rsidRPr="00BD2B82" w:rsidRDefault="004A7EE7" w:rsidP="004A7EE7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½ of 8 = ______</w:t>
                            </w:r>
                          </w:p>
                          <w:p w:rsidR="004A7EE7" w:rsidRDefault="004A7EE7" w:rsidP="004A7E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EDB64D" id="Text Box 95" o:spid="_x0000_s1039" type="#_x0000_t202" style="position:absolute;margin-left:-48.6pt;margin-top:19pt;width:133.1pt;height:30.9pt;z-index:251789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" fillcolor="white [3201]" strokecolor="white [3212]" strokeweight=".5pt">
                <v:textbox>
                  <w:txbxContent>
                    <w:p w:rsidR="004A7EE7" w:rsidRPr="00BD2B82" w:rsidRDefault="004A7EE7" w:rsidP="004A7EE7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½ of 8 = ______</w:t>
                      </w:r>
                    </w:p>
                    <w:p w:rsidR="004A7EE7" w:rsidRDefault="004A7EE7" w:rsidP="004A7EE7"/>
                  </w:txbxContent>
                </v:textbox>
              </v:shape>
            </w:pict>
          </mc:Fallback>
        </mc:AlternateContent>
      </w:r>
      <w:r w:rsidRPr="006B60FB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EFBF0F1" wp14:editId="7257116F">
                <wp:simplePos x="0" y="0"/>
                <wp:positionH relativeFrom="column">
                  <wp:posOffset>2821305</wp:posOffset>
                </wp:positionH>
                <wp:positionV relativeFrom="paragraph">
                  <wp:posOffset>172085</wp:posOffset>
                </wp:positionV>
                <wp:extent cx="1050290" cy="532130"/>
                <wp:effectExtent l="0" t="0" r="16510" b="20320"/>
                <wp:wrapNone/>
                <wp:docPr id="96" name="Rounded Rectangl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3A88F71" id="Rounded Rectangle 96" o:spid="_x0000_s1026" style="position:absolute;margin-left:222.15pt;margin-top:13.55pt;width:82.7pt;height:41.9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" filled="f" strokecolor="#e36c0a [2409]" strokeweight="2pt"/>
            </w:pict>
          </mc:Fallback>
        </mc:AlternateContent>
      </w:r>
      <w:r w:rsidRPr="006B60FB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144BEE5" wp14:editId="155C1C81">
                <wp:simplePos x="0" y="0"/>
                <wp:positionH relativeFrom="column">
                  <wp:posOffset>4338320</wp:posOffset>
                </wp:positionH>
                <wp:positionV relativeFrom="paragraph">
                  <wp:posOffset>173990</wp:posOffset>
                </wp:positionV>
                <wp:extent cx="1050290" cy="532130"/>
                <wp:effectExtent l="0" t="0" r="16510" b="20320"/>
                <wp:wrapNone/>
                <wp:docPr id="97" name="Rounded Rectangle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D215736" id="Rounded Rectangle 97" o:spid="_x0000_s1026" style="position:absolute;margin-left:341.6pt;margin-top:13.7pt;width:82.7pt;height:41.9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" filled="f" strokecolor="#7030a0" strokeweight="2pt"/>
            </w:pict>
          </mc:Fallback>
        </mc:AlternateContent>
      </w:r>
    </w:p>
    <w:p w:rsidR="004A7EE7" w:rsidRPr="00BD2B82" w:rsidRDefault="004A7EE7" w:rsidP="004A7EE7">
      <w:pPr>
        <w:rPr>
          <w:rFonts w:ascii="Comic Sans MS" w:hAnsi="Comic Sans MS"/>
          <w:sz w:val="24"/>
          <w:szCs w:val="24"/>
        </w:rPr>
      </w:pPr>
    </w:p>
    <w:p w:rsidR="004A7EE7" w:rsidRDefault="007B5890" w:rsidP="004A7EE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947008" behindDoc="0" locked="0" layoutInCell="1" allowOverlap="1" wp14:anchorId="65FDBD16" wp14:editId="524BE7B5">
            <wp:simplePos x="0" y="0"/>
            <wp:positionH relativeFrom="column">
              <wp:posOffset>258445</wp:posOffset>
            </wp:positionH>
            <wp:positionV relativeFrom="paragraph">
              <wp:posOffset>3781425</wp:posOffset>
            </wp:positionV>
            <wp:extent cx="2553335" cy="188595"/>
            <wp:effectExtent l="0" t="0" r="0" b="1905"/>
            <wp:wrapNone/>
            <wp:docPr id="246" name="Picture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18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7EE7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60C7AD72" wp14:editId="6755E9F8">
                <wp:simplePos x="0" y="0"/>
                <wp:positionH relativeFrom="column">
                  <wp:posOffset>-603250</wp:posOffset>
                </wp:positionH>
                <wp:positionV relativeFrom="paragraph">
                  <wp:posOffset>3968750</wp:posOffset>
                </wp:positionV>
                <wp:extent cx="1690370" cy="392430"/>
                <wp:effectExtent l="0" t="0" r="24130" b="26670"/>
                <wp:wrapNone/>
                <wp:docPr id="122" name="Text Box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0370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EE7" w:rsidRPr="00BD2B82" w:rsidRDefault="004A7EE7" w:rsidP="004A7EE7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½ of 20 = ______</w:t>
                            </w:r>
                          </w:p>
                          <w:p w:rsidR="004A7EE7" w:rsidRDefault="004A7EE7" w:rsidP="004A7E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C7AD72" id="Text Box 122" o:spid="_x0000_s1040" type="#_x0000_t202" style="position:absolute;margin-left:-47.5pt;margin-top:312.5pt;width:133.1pt;height:30.9pt;z-index:251815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" fillcolor="white [3201]" strokecolor="white [3212]" strokeweight=".5pt">
                <v:textbox>
                  <w:txbxContent>
                    <w:p w:rsidR="004A7EE7" w:rsidRPr="00BD2B82" w:rsidRDefault="004A7EE7" w:rsidP="004A7EE7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½ of 20 = ______</w:t>
                      </w:r>
                    </w:p>
                    <w:p w:rsidR="004A7EE7" w:rsidRDefault="004A7EE7" w:rsidP="004A7EE7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945984" behindDoc="0" locked="0" layoutInCell="1" allowOverlap="1" wp14:anchorId="60988203" wp14:editId="55C09218">
            <wp:simplePos x="0" y="0"/>
            <wp:positionH relativeFrom="column">
              <wp:posOffset>957533</wp:posOffset>
            </wp:positionH>
            <wp:positionV relativeFrom="paragraph">
              <wp:posOffset>3007034</wp:posOffset>
            </wp:positionV>
            <wp:extent cx="1886120" cy="204005"/>
            <wp:effectExtent l="0" t="0" r="0" b="5715"/>
            <wp:wrapNone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095" cy="210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944960" behindDoc="0" locked="0" layoutInCell="1" allowOverlap="1" wp14:anchorId="57B176DD" wp14:editId="4E29D573">
            <wp:simplePos x="0" y="0"/>
            <wp:positionH relativeFrom="column">
              <wp:posOffset>1066193</wp:posOffset>
            </wp:positionH>
            <wp:positionV relativeFrom="paragraph">
              <wp:posOffset>2473732</wp:posOffset>
            </wp:positionV>
            <wp:extent cx="1676387" cy="177238"/>
            <wp:effectExtent l="0" t="0" r="635" b="0"/>
            <wp:wrapNone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387" cy="177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942912" behindDoc="0" locked="0" layoutInCell="1" allowOverlap="1" wp14:anchorId="35EE7C76" wp14:editId="192992FC">
            <wp:simplePos x="0" y="0"/>
            <wp:positionH relativeFrom="column">
              <wp:posOffset>996040</wp:posOffset>
            </wp:positionH>
            <wp:positionV relativeFrom="paragraph">
              <wp:posOffset>2188589</wp:posOffset>
            </wp:positionV>
            <wp:extent cx="1676387" cy="177238"/>
            <wp:effectExtent l="0" t="0" r="635" b="0"/>
            <wp:wrapNone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387" cy="177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934720" behindDoc="0" locked="0" layoutInCell="1" allowOverlap="1" wp14:anchorId="6AF89866" wp14:editId="5DFB6C80">
            <wp:simplePos x="0" y="0"/>
            <wp:positionH relativeFrom="column">
              <wp:posOffset>913765</wp:posOffset>
            </wp:positionH>
            <wp:positionV relativeFrom="paragraph">
              <wp:posOffset>1669415</wp:posOffset>
            </wp:positionV>
            <wp:extent cx="1872615" cy="135890"/>
            <wp:effectExtent l="0" t="0" r="0" b="0"/>
            <wp:wrapNone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615" cy="13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804672" behindDoc="0" locked="0" layoutInCell="1" allowOverlap="1" wp14:anchorId="117E567A" wp14:editId="36C82FFB">
            <wp:simplePos x="0" y="0"/>
            <wp:positionH relativeFrom="column">
              <wp:posOffset>1186180</wp:posOffset>
            </wp:positionH>
            <wp:positionV relativeFrom="paragraph">
              <wp:posOffset>822960</wp:posOffset>
            </wp:positionV>
            <wp:extent cx="1223010" cy="541655"/>
            <wp:effectExtent l="0" t="0" r="0" b="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803648" behindDoc="0" locked="0" layoutInCell="1" allowOverlap="1" wp14:anchorId="38E589B9" wp14:editId="58E15A5E">
            <wp:simplePos x="0" y="0"/>
            <wp:positionH relativeFrom="column">
              <wp:posOffset>1431925</wp:posOffset>
            </wp:positionH>
            <wp:positionV relativeFrom="paragraph">
              <wp:posOffset>45720</wp:posOffset>
            </wp:positionV>
            <wp:extent cx="782320" cy="695960"/>
            <wp:effectExtent l="0" t="0" r="0" b="889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69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7EE7" w:rsidRPr="004A7EE7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14F824C3" wp14:editId="0EA6FE4C">
                <wp:simplePos x="0" y="0"/>
                <wp:positionH relativeFrom="column">
                  <wp:posOffset>4432935</wp:posOffset>
                </wp:positionH>
                <wp:positionV relativeFrom="paragraph">
                  <wp:posOffset>3620135</wp:posOffset>
                </wp:positionV>
                <wp:extent cx="1050290" cy="532130"/>
                <wp:effectExtent l="0" t="0" r="16510" b="20320"/>
                <wp:wrapNone/>
                <wp:docPr id="124" name="Rounded Rectangle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1950457" id="Rounded Rectangle 124" o:spid="_x0000_s1026" style="position:absolute;margin-left:349.05pt;margin-top:285.05pt;width:82.7pt;height:41.9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" filled="f" strokecolor="#7030a0" strokeweight="2pt"/>
            </w:pict>
          </mc:Fallback>
        </mc:AlternateContent>
      </w:r>
      <w:r w:rsidR="004A7EE7" w:rsidRPr="004A7EE7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7765897" wp14:editId="52316E6C">
                <wp:simplePos x="0" y="0"/>
                <wp:positionH relativeFrom="column">
                  <wp:posOffset>2915920</wp:posOffset>
                </wp:positionH>
                <wp:positionV relativeFrom="paragraph">
                  <wp:posOffset>3618230</wp:posOffset>
                </wp:positionV>
                <wp:extent cx="1050290" cy="532130"/>
                <wp:effectExtent l="0" t="0" r="16510" b="20320"/>
                <wp:wrapNone/>
                <wp:docPr id="123" name="Rounded Rectangle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7E10510" id="Rounded Rectangle 123" o:spid="_x0000_s1026" style="position:absolute;margin-left:229.6pt;margin-top:284.9pt;width:82.7pt;height:41.9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" filled="f" strokecolor="#e36c0a [2409]" strokeweight="2pt"/>
            </w:pict>
          </mc:Fallback>
        </mc:AlternateContent>
      </w:r>
      <w:r w:rsidR="004A7EE7" w:rsidRPr="004A7EE7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D660FB5" wp14:editId="5F7570DD">
                <wp:simplePos x="0" y="0"/>
                <wp:positionH relativeFrom="column">
                  <wp:posOffset>4431030</wp:posOffset>
                </wp:positionH>
                <wp:positionV relativeFrom="paragraph">
                  <wp:posOffset>2935605</wp:posOffset>
                </wp:positionV>
                <wp:extent cx="1050290" cy="532130"/>
                <wp:effectExtent l="0" t="0" r="16510" b="20320"/>
                <wp:wrapNone/>
                <wp:docPr id="121" name="Rounded Rectangle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70365DE" id="Rounded Rectangle 121" o:spid="_x0000_s1026" style="position:absolute;margin-left:348.9pt;margin-top:231.15pt;width:82.7pt;height:41.9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" filled="f" strokecolor="#7030a0" strokeweight="2pt"/>
            </w:pict>
          </mc:Fallback>
        </mc:AlternateContent>
      </w:r>
      <w:r w:rsidR="004A7EE7" w:rsidRPr="004A7EE7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777AD85" wp14:editId="05489BFD">
                <wp:simplePos x="0" y="0"/>
                <wp:positionH relativeFrom="column">
                  <wp:posOffset>2914072</wp:posOffset>
                </wp:positionH>
                <wp:positionV relativeFrom="paragraph">
                  <wp:posOffset>2933908</wp:posOffset>
                </wp:positionV>
                <wp:extent cx="1050290" cy="532130"/>
                <wp:effectExtent l="0" t="0" r="16510" b="20320"/>
                <wp:wrapNone/>
                <wp:docPr id="120" name="Rounded Rectangle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B92A84B" id="Rounded Rectangle 120" o:spid="_x0000_s1026" style="position:absolute;margin-left:229.45pt;margin-top:231pt;width:82.7pt;height:41.9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" filled="f" strokecolor="#e36c0a [2409]" strokeweight="2pt"/>
            </w:pict>
          </mc:Fallback>
        </mc:AlternateContent>
      </w:r>
      <w:r w:rsidR="004A7EE7" w:rsidRPr="004A7EE7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D94F620" wp14:editId="66B312D3">
                <wp:simplePos x="0" y="0"/>
                <wp:positionH relativeFrom="column">
                  <wp:posOffset>-514985</wp:posOffset>
                </wp:positionH>
                <wp:positionV relativeFrom="paragraph">
                  <wp:posOffset>2944495</wp:posOffset>
                </wp:positionV>
                <wp:extent cx="1690370" cy="392430"/>
                <wp:effectExtent l="0" t="0" r="24130" b="26670"/>
                <wp:wrapNone/>
                <wp:docPr id="119" name="Text Box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0370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EE7" w:rsidRPr="00BD2B82" w:rsidRDefault="004A7EE7" w:rsidP="004A7EE7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½ of 18 = ______</w:t>
                            </w:r>
                          </w:p>
                          <w:p w:rsidR="004A7EE7" w:rsidRDefault="004A7EE7" w:rsidP="004A7E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94F620" id="Text Box 119" o:spid="_x0000_s1041" type="#_x0000_t202" style="position:absolute;margin-left:-40.55pt;margin-top:231.85pt;width:133.1pt;height:30.9pt;z-index:251811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" fillcolor="white [3201]" strokecolor="white [3212]" strokeweight=".5pt">
                <v:textbox>
                  <w:txbxContent>
                    <w:p w:rsidR="004A7EE7" w:rsidRPr="00BD2B82" w:rsidRDefault="004A7EE7" w:rsidP="004A7EE7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½ of 18 = ______</w:t>
                      </w:r>
                    </w:p>
                    <w:p w:rsidR="004A7EE7" w:rsidRDefault="004A7EE7" w:rsidP="004A7EE7"/>
                  </w:txbxContent>
                </v:textbox>
              </v:shape>
            </w:pict>
          </mc:Fallback>
        </mc:AlternateContent>
      </w:r>
      <w:r w:rsidR="004A7EE7" w:rsidRPr="004A7EE7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EE60363" wp14:editId="591CEBE4">
                <wp:simplePos x="0" y="0"/>
                <wp:positionH relativeFrom="column">
                  <wp:posOffset>4444365</wp:posOffset>
                </wp:positionH>
                <wp:positionV relativeFrom="paragraph">
                  <wp:posOffset>2239645</wp:posOffset>
                </wp:positionV>
                <wp:extent cx="1050290" cy="532130"/>
                <wp:effectExtent l="0" t="0" r="16510" b="20320"/>
                <wp:wrapNone/>
                <wp:docPr id="118" name="Rounded Rectangle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2F8F97E" id="Rounded Rectangle 118" o:spid="_x0000_s1026" style="position:absolute;margin-left:349.95pt;margin-top:176.35pt;width:82.7pt;height:41.9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" filled="f" strokecolor="#7030a0" strokeweight="2pt"/>
            </w:pict>
          </mc:Fallback>
        </mc:AlternateContent>
      </w:r>
      <w:r w:rsidR="004A7EE7" w:rsidRPr="004A7EE7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45927E7E" wp14:editId="200B7A7F">
                <wp:simplePos x="0" y="0"/>
                <wp:positionH relativeFrom="column">
                  <wp:posOffset>2927720</wp:posOffset>
                </wp:positionH>
                <wp:positionV relativeFrom="paragraph">
                  <wp:posOffset>2237740</wp:posOffset>
                </wp:positionV>
                <wp:extent cx="1050290" cy="532130"/>
                <wp:effectExtent l="0" t="0" r="16510" b="20320"/>
                <wp:wrapNone/>
                <wp:docPr id="117" name="Rounded Rectangle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CAD2226" id="Rounded Rectangle 117" o:spid="_x0000_s1026" style="position:absolute;margin-left:230.55pt;margin-top:176.2pt;width:82.7pt;height:41.9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" filled="f" strokecolor="#e36c0a [2409]" strokeweight="2pt"/>
            </w:pict>
          </mc:Fallback>
        </mc:AlternateContent>
      </w:r>
      <w:r w:rsidR="004A7EE7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36721FD" wp14:editId="568FEE88">
                <wp:simplePos x="0" y="0"/>
                <wp:positionH relativeFrom="column">
                  <wp:posOffset>-516890</wp:posOffset>
                </wp:positionH>
                <wp:positionV relativeFrom="paragraph">
                  <wp:posOffset>2259965</wp:posOffset>
                </wp:positionV>
                <wp:extent cx="1690370" cy="392430"/>
                <wp:effectExtent l="0" t="0" r="24130" b="26670"/>
                <wp:wrapNone/>
                <wp:docPr id="116" name="Text Box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0370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EE7" w:rsidRPr="00BD2B82" w:rsidRDefault="004A7EE7" w:rsidP="004A7EE7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½ of 16 = ______</w:t>
                            </w:r>
                          </w:p>
                          <w:p w:rsidR="004A7EE7" w:rsidRDefault="004A7EE7" w:rsidP="004A7E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6721FD" id="Text Box 116" o:spid="_x0000_s1042" type="#_x0000_t202" style="position:absolute;margin-left:-40.7pt;margin-top:177.95pt;width:133.1pt;height:30.9pt;z-index:251807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" fillcolor="white [3201]" strokecolor="white [3212]" strokeweight=".5pt">
                <v:textbox>
                  <w:txbxContent>
                    <w:p w:rsidR="004A7EE7" w:rsidRPr="00BD2B82" w:rsidRDefault="004A7EE7" w:rsidP="004A7EE7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½ of 16 = ______</w:t>
                      </w:r>
                    </w:p>
                    <w:p w:rsidR="004A7EE7" w:rsidRDefault="004A7EE7" w:rsidP="004A7EE7"/>
                  </w:txbxContent>
                </v:textbox>
              </v:shape>
            </w:pict>
          </mc:Fallback>
        </mc:AlternateContent>
      </w:r>
      <w:r w:rsidR="004A7EE7" w:rsidRPr="00CC2E8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6ABEA867" wp14:editId="2F4F5ED2">
                <wp:simplePos x="0" y="0"/>
                <wp:positionH relativeFrom="column">
                  <wp:posOffset>4442460</wp:posOffset>
                </wp:positionH>
                <wp:positionV relativeFrom="paragraph">
                  <wp:posOffset>1555115</wp:posOffset>
                </wp:positionV>
                <wp:extent cx="1050290" cy="532130"/>
                <wp:effectExtent l="0" t="0" r="16510" b="20320"/>
                <wp:wrapNone/>
                <wp:docPr id="98" name="Rounded Rectangl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0260528" id="Rounded Rectangle 98" o:spid="_x0000_s1026" style="position:absolute;margin-left:349.8pt;margin-top:122.45pt;width:82.7pt;height:41.9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" filled="f" strokecolor="#7030a0" strokeweight="2pt"/>
            </w:pict>
          </mc:Fallback>
        </mc:AlternateContent>
      </w:r>
      <w:r w:rsidR="004A7EE7" w:rsidRPr="00CC2E8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2F56B3E" wp14:editId="6C1FF1E7">
                <wp:simplePos x="0" y="0"/>
                <wp:positionH relativeFrom="column">
                  <wp:posOffset>2925445</wp:posOffset>
                </wp:positionH>
                <wp:positionV relativeFrom="paragraph">
                  <wp:posOffset>1553210</wp:posOffset>
                </wp:positionV>
                <wp:extent cx="1050290" cy="532130"/>
                <wp:effectExtent l="0" t="0" r="16510" b="20320"/>
                <wp:wrapNone/>
                <wp:docPr id="99" name="Rounded Rectangl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DC5FFBB" id="Rounded Rectangle 99" o:spid="_x0000_s1026" style="position:absolute;margin-left:230.35pt;margin-top:122.3pt;width:82.7pt;height:41.9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" filled="f" strokecolor="#e36c0a [2409]" strokeweight="2pt"/>
            </w:pict>
          </mc:Fallback>
        </mc:AlternateContent>
      </w:r>
      <w:r w:rsidR="004A7EE7" w:rsidRPr="00CC2E8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20901698" wp14:editId="52BF7971">
                <wp:simplePos x="0" y="0"/>
                <wp:positionH relativeFrom="column">
                  <wp:posOffset>-512816</wp:posOffset>
                </wp:positionH>
                <wp:positionV relativeFrom="paragraph">
                  <wp:posOffset>1622689</wp:posOffset>
                </wp:positionV>
                <wp:extent cx="1690370" cy="392430"/>
                <wp:effectExtent l="0" t="0" r="24130" b="26670"/>
                <wp:wrapNone/>
                <wp:docPr id="100" name="Text Box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0370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EE7" w:rsidRPr="00BD2B82" w:rsidRDefault="004A7EE7" w:rsidP="004A7EE7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½ of 14 = ______</w:t>
                            </w:r>
                          </w:p>
                          <w:p w:rsidR="004A7EE7" w:rsidRDefault="004A7EE7" w:rsidP="004A7E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901698" id="Text Box 100" o:spid="_x0000_s1043" type="#_x0000_t202" style="position:absolute;margin-left:-40.4pt;margin-top:127.75pt;width:133.1pt;height:30.9pt;z-index:25179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" fillcolor="white [3201]" strokecolor="white [3212]" strokeweight=".5pt">
                <v:textbox>
                  <w:txbxContent>
                    <w:p w:rsidR="004A7EE7" w:rsidRPr="00BD2B82" w:rsidRDefault="004A7EE7" w:rsidP="004A7EE7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½ of 14 = ______</w:t>
                      </w:r>
                    </w:p>
                    <w:p w:rsidR="004A7EE7" w:rsidRDefault="004A7EE7" w:rsidP="004A7EE7"/>
                  </w:txbxContent>
                </v:textbox>
              </v:shape>
            </w:pict>
          </mc:Fallback>
        </mc:AlternateContent>
      </w:r>
      <w:r w:rsidR="004A7EE7" w:rsidRPr="00CC2E8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16A2D50C" wp14:editId="7FD3DD89">
                <wp:simplePos x="0" y="0"/>
                <wp:positionH relativeFrom="column">
                  <wp:posOffset>-535940</wp:posOffset>
                </wp:positionH>
                <wp:positionV relativeFrom="paragraph">
                  <wp:posOffset>888365</wp:posOffset>
                </wp:positionV>
                <wp:extent cx="1690370" cy="392430"/>
                <wp:effectExtent l="0" t="0" r="24130" b="2667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0370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EE7" w:rsidRPr="00BD2B82" w:rsidRDefault="004A7EE7" w:rsidP="004A7EE7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½ of 12 = ______</w:t>
                            </w:r>
                          </w:p>
                          <w:p w:rsidR="004A7EE7" w:rsidRDefault="004A7EE7" w:rsidP="004A7E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A2D50C" id="Text Box 101" o:spid="_x0000_s1044" type="#_x0000_t202" style="position:absolute;margin-left:-42.2pt;margin-top:69.95pt;width:133.1pt;height:30.9pt;z-index:251796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" fillcolor="white [3201]" strokecolor="white [3212]" strokeweight=".5pt">
                <v:textbox>
                  <w:txbxContent>
                    <w:p w:rsidR="004A7EE7" w:rsidRPr="00BD2B82" w:rsidRDefault="004A7EE7" w:rsidP="004A7EE7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½ of 12 = ______</w:t>
                      </w:r>
                    </w:p>
                    <w:p w:rsidR="004A7EE7" w:rsidRDefault="004A7EE7" w:rsidP="004A7EE7"/>
                  </w:txbxContent>
                </v:textbox>
              </v:shape>
            </w:pict>
          </mc:Fallback>
        </mc:AlternateContent>
      </w:r>
      <w:r w:rsidR="004A7EE7" w:rsidRPr="00CC2E8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DE6C91A" wp14:editId="19BDDFB6">
                <wp:simplePos x="0" y="0"/>
                <wp:positionH relativeFrom="column">
                  <wp:posOffset>2901950</wp:posOffset>
                </wp:positionH>
                <wp:positionV relativeFrom="paragraph">
                  <wp:posOffset>819150</wp:posOffset>
                </wp:positionV>
                <wp:extent cx="1050290" cy="532130"/>
                <wp:effectExtent l="0" t="0" r="16510" b="20320"/>
                <wp:wrapNone/>
                <wp:docPr id="102" name="Rounded Rectangl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5669698" id="Rounded Rectangle 102" o:spid="_x0000_s1026" style="position:absolute;margin-left:228.5pt;margin-top:64.5pt;width:82.7pt;height:41.9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" filled="f" strokecolor="#e36c0a [2409]" strokeweight="2pt"/>
            </w:pict>
          </mc:Fallback>
        </mc:AlternateContent>
      </w:r>
      <w:r w:rsidR="004A7EE7" w:rsidRPr="00CC2E8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43C06EF" wp14:editId="2DE2D30C">
                <wp:simplePos x="0" y="0"/>
                <wp:positionH relativeFrom="column">
                  <wp:posOffset>4418965</wp:posOffset>
                </wp:positionH>
                <wp:positionV relativeFrom="paragraph">
                  <wp:posOffset>821055</wp:posOffset>
                </wp:positionV>
                <wp:extent cx="1050290" cy="532130"/>
                <wp:effectExtent l="0" t="0" r="16510" b="20320"/>
                <wp:wrapNone/>
                <wp:docPr id="103" name="Rounded Rectangl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793B0EA" id="Rounded Rectangle 103" o:spid="_x0000_s1026" style="position:absolute;margin-left:347.95pt;margin-top:64.65pt;width:82.7pt;height:41.9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" filled="f" strokecolor="#7030a0" strokeweight="2pt"/>
            </w:pict>
          </mc:Fallback>
        </mc:AlternateContent>
      </w:r>
      <w:r w:rsidR="004A7EE7" w:rsidRPr="00CC2E8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1C72D20" wp14:editId="011B268E">
                <wp:simplePos x="0" y="0"/>
                <wp:positionH relativeFrom="column">
                  <wp:posOffset>4395470</wp:posOffset>
                </wp:positionH>
                <wp:positionV relativeFrom="paragraph">
                  <wp:posOffset>116205</wp:posOffset>
                </wp:positionV>
                <wp:extent cx="1050290" cy="532130"/>
                <wp:effectExtent l="0" t="0" r="16510" b="20320"/>
                <wp:wrapNone/>
                <wp:docPr id="104" name="Rounded Rectangle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A4A63D7" id="Rounded Rectangle 104" o:spid="_x0000_s1026" style="position:absolute;margin-left:346.1pt;margin-top:9.15pt;width:82.7pt;height:41.9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" filled="f" strokecolor="#7030a0" strokeweight="2pt"/>
            </w:pict>
          </mc:Fallback>
        </mc:AlternateContent>
      </w:r>
      <w:r w:rsidR="004A7EE7" w:rsidRPr="00CC2E8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9A2C7B7" wp14:editId="44D47ED0">
                <wp:simplePos x="0" y="0"/>
                <wp:positionH relativeFrom="column">
                  <wp:posOffset>2878455</wp:posOffset>
                </wp:positionH>
                <wp:positionV relativeFrom="paragraph">
                  <wp:posOffset>114300</wp:posOffset>
                </wp:positionV>
                <wp:extent cx="1050290" cy="532130"/>
                <wp:effectExtent l="0" t="0" r="16510" b="20320"/>
                <wp:wrapNone/>
                <wp:docPr id="105" name="Rounded Rectangle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287DC81" id="Rounded Rectangle 105" o:spid="_x0000_s1026" style="position:absolute;margin-left:226.65pt;margin-top:9pt;width:82.7pt;height:41.9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" filled="f" strokecolor="#e36c0a [2409]" strokeweight="2pt"/>
            </w:pict>
          </mc:Fallback>
        </mc:AlternateContent>
      </w:r>
      <w:r w:rsidR="004A7EE7" w:rsidRPr="00CC2E8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711D3E8" wp14:editId="71FB4172">
                <wp:simplePos x="0" y="0"/>
                <wp:positionH relativeFrom="column">
                  <wp:posOffset>-560070</wp:posOffset>
                </wp:positionH>
                <wp:positionV relativeFrom="paragraph">
                  <wp:posOffset>183515</wp:posOffset>
                </wp:positionV>
                <wp:extent cx="1690370" cy="392430"/>
                <wp:effectExtent l="0" t="0" r="24130" b="26670"/>
                <wp:wrapNone/>
                <wp:docPr id="106" name="Text Box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0370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EE7" w:rsidRPr="00BD2B82" w:rsidRDefault="004A7EE7" w:rsidP="004A7EE7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½ of 10 = ______</w:t>
                            </w:r>
                          </w:p>
                          <w:p w:rsidR="004A7EE7" w:rsidRDefault="004A7EE7" w:rsidP="004A7E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11D3E8" id="Text Box 106" o:spid="_x0000_s1045" type="#_x0000_t202" style="position:absolute;margin-left:-44.1pt;margin-top:14.45pt;width:133.1pt;height:30.9pt;z-index:251793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" fillcolor="white [3201]" strokecolor="white [3212]" strokeweight=".5pt">
                <v:textbox>
                  <w:txbxContent>
                    <w:p w:rsidR="004A7EE7" w:rsidRPr="00BD2B82" w:rsidRDefault="004A7EE7" w:rsidP="004A7EE7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½ of 10 = ______</w:t>
                      </w:r>
                    </w:p>
                    <w:p w:rsidR="004A7EE7" w:rsidRDefault="004A7EE7" w:rsidP="004A7EE7"/>
                  </w:txbxContent>
                </v:textbox>
              </v:shape>
            </w:pict>
          </mc:Fallback>
        </mc:AlternateContent>
      </w:r>
      <w:r w:rsidR="004A7EE7" w:rsidRPr="00BD2B82">
        <w:rPr>
          <w:rFonts w:ascii="Comic Sans MS" w:hAnsi="Comic Sans MS"/>
          <w:sz w:val="24"/>
          <w:szCs w:val="24"/>
        </w:rPr>
        <w:br w:type="page"/>
      </w:r>
    </w:p>
    <w:p w:rsidR="004A7EE7" w:rsidRPr="00BD2B82" w:rsidRDefault="00C150E4" w:rsidP="004A7EE7">
      <w:pPr>
        <w:spacing w:line="48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5FAC878D" wp14:editId="78D91D96">
                <wp:simplePos x="0" y="0"/>
                <wp:positionH relativeFrom="column">
                  <wp:posOffset>2983230</wp:posOffset>
                </wp:positionH>
                <wp:positionV relativeFrom="paragraph">
                  <wp:posOffset>-269240</wp:posOffset>
                </wp:positionV>
                <wp:extent cx="3397250" cy="392430"/>
                <wp:effectExtent l="0" t="0" r="12700" b="26670"/>
                <wp:wrapNone/>
                <wp:docPr id="176" name="Text Box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0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EE7" w:rsidRPr="00BD2B82" w:rsidRDefault="004A7EE7" w:rsidP="004A7EE7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Date: _________________________</w:t>
                            </w:r>
                            <w:r w:rsidRPr="00BD2B82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4A7EE7" w:rsidRDefault="004A7EE7" w:rsidP="004A7E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AC878D" id="Text Box 176" o:spid="_x0000_s1046" type="#_x0000_t202" style="position:absolute;left:0;text-align:left;margin-left:234.9pt;margin-top:-21.2pt;width:267.5pt;height:30.9pt;z-index:251898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" fillcolor="white [3201]" strokecolor="white [3212]" strokeweight=".5pt">
                <v:textbox>
                  <w:txbxContent>
                    <w:p w:rsidR="004A7EE7" w:rsidRPr="00BD2B82" w:rsidRDefault="004A7EE7" w:rsidP="004A7EE7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Date: _________________________</w:t>
                      </w:r>
                      <w:r w:rsidRPr="00BD2B82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.</w:t>
                      </w:r>
                    </w:p>
                    <w:p w:rsidR="004A7EE7" w:rsidRDefault="004A7EE7" w:rsidP="004A7EE7"/>
                  </w:txbxContent>
                </v:textbox>
              </v:shape>
            </w:pict>
          </mc:Fallback>
        </mc:AlternateContent>
      </w: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61212161" wp14:editId="4F0A780E">
                <wp:simplePos x="0" y="0"/>
                <wp:positionH relativeFrom="column">
                  <wp:posOffset>3267710</wp:posOffset>
                </wp:positionH>
                <wp:positionV relativeFrom="paragraph">
                  <wp:posOffset>708660</wp:posOffset>
                </wp:positionV>
                <wp:extent cx="1133475" cy="1228725"/>
                <wp:effectExtent l="66675" t="28575" r="19050" b="38100"/>
                <wp:wrapNone/>
                <wp:docPr id="187" name="Isosceles Triangl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133475" cy="1228725"/>
                        </a:xfrm>
                        <a:prstGeom prst="triangle">
                          <a:avLst>
                            <a:gd name="adj" fmla="val 50014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9FB24" id="Isosceles Triangle 187" o:spid="_x0000_s1026" type="#_x0000_t5" style="position:absolute;margin-left:257.3pt;margin-top:55.8pt;width:89.25pt;height:96.75pt;rotation:-90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" adj="10803" strokeweight="2.25pt"/>
            </w:pict>
          </mc:Fallback>
        </mc:AlternateContent>
      </w:r>
      <w:r w:rsidR="004A7EE7" w:rsidRPr="00BD2B82">
        <w:rPr>
          <w:rFonts w:ascii="Comic Sans MS" w:hAnsi="Comic Sans MS"/>
          <w:b/>
          <w:noProof/>
          <w:sz w:val="24"/>
          <w:szCs w:val="24"/>
          <w:lang w:eastAsia="en-GB"/>
        </w:rPr>
        <w:drawing>
          <wp:inline distT="0" distB="0" distL="0" distR="0" wp14:anchorId="008D7F69" wp14:editId="4F5D9F82">
            <wp:extent cx="327205" cy="345057"/>
            <wp:effectExtent l="0" t="0" r="0" b="0"/>
            <wp:docPr id="231" name="Picture 231" descr="C:\Program Files\Microsoft Office\MEDIA\CAGCAT10\j029384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93844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57" cy="345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7EE7" w:rsidRPr="00BD2B82">
        <w:rPr>
          <w:rFonts w:ascii="Comic Sans MS" w:hAnsi="Comic Sans MS"/>
          <w:b/>
          <w:sz w:val="24"/>
          <w:szCs w:val="24"/>
        </w:rPr>
        <w:t xml:space="preserve">  </w:t>
      </w:r>
      <w:r w:rsidR="004A7EE7">
        <w:rPr>
          <w:rFonts w:ascii="Comic Sans MS" w:hAnsi="Comic Sans MS"/>
          <w:sz w:val="24"/>
          <w:szCs w:val="24"/>
        </w:rPr>
        <w:t>LO:</w:t>
      </w:r>
      <w:r w:rsidR="004A7EE7" w:rsidRPr="00BD2B82">
        <w:rPr>
          <w:rFonts w:ascii="Comic Sans MS" w:hAnsi="Comic Sans MS"/>
          <w:sz w:val="24"/>
          <w:szCs w:val="24"/>
        </w:rPr>
        <w:t xml:space="preserve"> To be able to colour half a shape.  </w:t>
      </w:r>
    </w:p>
    <w:p w:rsidR="004A7EE7" w:rsidRPr="00BD2B82" w:rsidRDefault="00C150E4" w:rsidP="004A7EE7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0CC705A0" wp14:editId="4A2F77B5">
                <wp:simplePos x="0" y="0"/>
                <wp:positionH relativeFrom="column">
                  <wp:posOffset>4572000</wp:posOffset>
                </wp:positionH>
                <wp:positionV relativeFrom="paragraph">
                  <wp:posOffset>131445</wp:posOffset>
                </wp:positionV>
                <wp:extent cx="739140" cy="983615"/>
                <wp:effectExtent l="0" t="0" r="60960" b="45085"/>
                <wp:wrapNone/>
                <wp:docPr id="188" name="Moon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9140" cy="983615"/>
                        </a:xfrm>
                        <a:prstGeom prst="mo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954F7" id="Moon 188" o:spid="_x0000_s1026" type="#_x0000_t184" style="position:absolute;margin-left:5in;margin-top:10.35pt;width:58.2pt;height:77.4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" filled="f" strokecolor="black [3213]" strokeweight="2pt"/>
            </w:pict>
          </mc:Fallback>
        </mc:AlternateContent>
      </w:r>
      <w:r w:rsidR="004A7EE7"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1A103785" wp14:editId="7B2E97D8">
                <wp:simplePos x="0" y="0"/>
                <wp:positionH relativeFrom="column">
                  <wp:posOffset>-723900</wp:posOffset>
                </wp:positionH>
                <wp:positionV relativeFrom="paragraph">
                  <wp:posOffset>281940</wp:posOffset>
                </wp:positionV>
                <wp:extent cx="1464310" cy="354330"/>
                <wp:effectExtent l="19050" t="19050" r="21590" b="26670"/>
                <wp:wrapNone/>
                <wp:docPr id="180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702268" id="Rectangle 180" o:spid="_x0000_s1026" style="position:absolute;margin-left:-57pt;margin-top:22.2pt;width:115.3pt;height:27.9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" strokeweight="3pt"/>
            </w:pict>
          </mc:Fallback>
        </mc:AlternateContent>
      </w:r>
      <w:r w:rsidR="004A7EE7" w:rsidRPr="00BD2B82">
        <w:rPr>
          <w:rFonts w:ascii="Comic Sans MS" w:hAnsi="Comic Sans MS"/>
          <w:sz w:val="24"/>
          <w:szCs w:val="24"/>
        </w:rPr>
        <w:t xml:space="preserve">Can you colour in </w:t>
      </w:r>
      <w:r w:rsidR="004A7EE7" w:rsidRPr="00BD2B82">
        <w:rPr>
          <w:rFonts w:ascii="Comic Sans MS" w:hAnsi="Comic Sans MS"/>
          <w:b/>
          <w:sz w:val="24"/>
          <w:szCs w:val="24"/>
        </w:rPr>
        <w:t xml:space="preserve">one half </w:t>
      </w:r>
      <w:r w:rsidR="004A7EE7" w:rsidRPr="00BD2B82">
        <w:rPr>
          <w:rFonts w:ascii="Comic Sans MS" w:hAnsi="Comic Sans MS"/>
          <w:sz w:val="24"/>
          <w:szCs w:val="24"/>
        </w:rPr>
        <w:t>of the following shapes:</w:t>
      </w:r>
      <w:r w:rsidR="004A7EE7" w:rsidRPr="00BD2B82">
        <w:rPr>
          <w:rFonts w:ascii="Comic Sans MS" w:hAnsi="Comic Sans MS"/>
          <w:sz w:val="24"/>
          <w:szCs w:val="24"/>
        </w:rPr>
        <w:tab/>
      </w:r>
      <w:r w:rsidR="004A7EE7" w:rsidRPr="00BD2B82">
        <w:rPr>
          <w:rFonts w:ascii="Comic Sans MS" w:hAnsi="Comic Sans MS"/>
          <w:b/>
          <w:sz w:val="24"/>
          <w:szCs w:val="24"/>
        </w:rPr>
        <w:t xml:space="preserve">½ </w:t>
      </w:r>
    </w:p>
    <w:p w:rsidR="004A7EE7" w:rsidRPr="00BD2B82" w:rsidRDefault="00C150E4" w:rsidP="004A7EE7">
      <w:pPr>
        <w:rPr>
          <w:rFonts w:ascii="Comic Sans MS" w:hAnsi="Comic Sans MS"/>
          <w:sz w:val="24"/>
          <w:szCs w:val="24"/>
        </w:rPr>
      </w:pPr>
      <w:r w:rsidRPr="00BD2B8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458431F4" wp14:editId="7B7D3A79">
                <wp:simplePos x="0" y="0"/>
                <wp:positionH relativeFrom="column">
                  <wp:posOffset>2112645</wp:posOffset>
                </wp:positionH>
                <wp:positionV relativeFrom="paragraph">
                  <wp:posOffset>64770</wp:posOffset>
                </wp:positionV>
                <wp:extent cx="641350" cy="556260"/>
                <wp:effectExtent l="19050" t="19050" r="25400" b="15240"/>
                <wp:wrapNone/>
                <wp:docPr id="192" name="Rectangle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350" cy="55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224203" id="Rectangle 192" o:spid="_x0000_s1026" style="position:absolute;margin-left:166.35pt;margin-top:5.1pt;width:50.5pt;height:43.8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" strokeweight="2.25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0E393630" wp14:editId="43E07713">
                <wp:simplePos x="0" y="0"/>
                <wp:positionH relativeFrom="column">
                  <wp:posOffset>5390515</wp:posOffset>
                </wp:positionH>
                <wp:positionV relativeFrom="paragraph">
                  <wp:posOffset>3810</wp:posOffset>
                </wp:positionV>
                <wp:extent cx="1104900" cy="706120"/>
                <wp:effectExtent l="0" t="0" r="46990" b="46990"/>
                <wp:wrapNone/>
                <wp:docPr id="189" name="Right Arrow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104900" cy="706120"/>
                        </a:xfrm>
                        <a:prstGeom prst="rightArrow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67022" id="Right Arrow 189" o:spid="_x0000_s1026" type="#_x0000_t13" style="position:absolute;margin-left:424.45pt;margin-top:.3pt;width:87pt;height:55.6pt;rotation:90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" adj="14698" filled="f" strokecolor="black [3213]" strokeweight="2pt"/>
            </w:pict>
          </mc:Fallback>
        </mc:AlternateContent>
      </w:r>
      <w:r w:rsidR="004A7EE7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1544F11E" wp14:editId="10E2BDE1">
                <wp:simplePos x="0" y="0"/>
                <wp:positionH relativeFrom="column">
                  <wp:posOffset>1064260</wp:posOffset>
                </wp:positionH>
                <wp:positionV relativeFrom="paragraph">
                  <wp:posOffset>53340</wp:posOffset>
                </wp:positionV>
                <wp:extent cx="709295" cy="648335"/>
                <wp:effectExtent l="0" t="0" r="14605" b="18415"/>
                <wp:wrapNone/>
                <wp:docPr id="185" name="Donut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295" cy="648335"/>
                        </a:xfrm>
                        <a:prstGeom prst="donu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B3A0D" id="Donut 185" o:spid="_x0000_s1026" type="#_x0000_t23" style="position:absolute;margin-left:83.8pt;margin-top:4.2pt;width:55.85pt;height:51.0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" adj="4936" filled="f" strokecolor="black [3213]" strokeweight="2pt"/>
            </w:pict>
          </mc:Fallback>
        </mc:AlternateContent>
      </w:r>
    </w:p>
    <w:p w:rsidR="004A7EE7" w:rsidRPr="00BD2B82" w:rsidRDefault="004A7EE7" w:rsidP="004A7EE7">
      <w:pPr>
        <w:rPr>
          <w:rFonts w:ascii="Comic Sans MS" w:hAnsi="Comic Sans MS"/>
          <w:sz w:val="24"/>
          <w:szCs w:val="24"/>
        </w:rPr>
      </w:pPr>
    </w:p>
    <w:p w:rsidR="004A7EE7" w:rsidRPr="00BD2B82" w:rsidRDefault="00C150E4" w:rsidP="004A7EE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953152" behindDoc="0" locked="0" layoutInCell="1" allowOverlap="1" wp14:anchorId="6F77BEC4" wp14:editId="5FDE4DBB">
            <wp:simplePos x="0" y="0"/>
            <wp:positionH relativeFrom="column">
              <wp:posOffset>1371600</wp:posOffset>
            </wp:positionH>
            <wp:positionV relativeFrom="paragraph">
              <wp:posOffset>219075</wp:posOffset>
            </wp:positionV>
            <wp:extent cx="782320" cy="695960"/>
            <wp:effectExtent l="0" t="0" r="0" b="8890"/>
            <wp:wrapNone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69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6E58D852" wp14:editId="616FB660">
                <wp:simplePos x="0" y="0"/>
                <wp:positionH relativeFrom="column">
                  <wp:posOffset>4266565</wp:posOffset>
                </wp:positionH>
                <wp:positionV relativeFrom="paragraph">
                  <wp:posOffset>251460</wp:posOffset>
                </wp:positionV>
                <wp:extent cx="1050290" cy="532130"/>
                <wp:effectExtent l="0" t="0" r="16510" b="20320"/>
                <wp:wrapNone/>
                <wp:docPr id="197" name="Rounded Rectangle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6D8EE89" id="Rounded Rectangle 197" o:spid="_x0000_s1026" style="position:absolute;margin-left:335.95pt;margin-top:19.8pt;width:82.7pt;height:41.9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" filled="f" strokecolor="#7030a0" strokeweight="2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15B472FE" wp14:editId="46AC4640">
                <wp:simplePos x="0" y="0"/>
                <wp:positionH relativeFrom="column">
                  <wp:posOffset>2816860</wp:posOffset>
                </wp:positionH>
                <wp:positionV relativeFrom="paragraph">
                  <wp:posOffset>263525</wp:posOffset>
                </wp:positionV>
                <wp:extent cx="1050290" cy="532130"/>
                <wp:effectExtent l="0" t="0" r="16510" b="20320"/>
                <wp:wrapNone/>
                <wp:docPr id="198" name="Rounded Rectangle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694D048" id="Rounded Rectangle 198" o:spid="_x0000_s1026" style="position:absolute;margin-left:221.8pt;margin-top:20.75pt;width:82.7pt;height:41.9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" filled="f" strokecolor="#e36c0a [2409]" strokeweight="2pt"/>
            </w:pict>
          </mc:Fallback>
        </mc:AlternateContent>
      </w:r>
    </w:p>
    <w:p w:rsidR="004A7EE7" w:rsidRDefault="004A7EE7" w:rsidP="004A7EE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5A0FE622" wp14:editId="2EFC7ADF">
                <wp:simplePos x="0" y="0"/>
                <wp:positionH relativeFrom="column">
                  <wp:posOffset>-600785</wp:posOffset>
                </wp:positionH>
                <wp:positionV relativeFrom="paragraph">
                  <wp:posOffset>31636</wp:posOffset>
                </wp:positionV>
                <wp:extent cx="1690370" cy="392430"/>
                <wp:effectExtent l="0" t="0" r="24130" b="26670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0370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EE7" w:rsidRPr="00BD2B82" w:rsidRDefault="00C150E4" w:rsidP="004A7EE7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½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of  10</w:t>
                            </w:r>
                            <w:proofErr w:type="gramEnd"/>
                            <w:r w:rsidR="004A7EE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= ______</w:t>
                            </w:r>
                          </w:p>
                          <w:p w:rsidR="004A7EE7" w:rsidRDefault="004A7EE7" w:rsidP="004A7E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0FE622" id="Text Box 199" o:spid="_x0000_s1047" type="#_x0000_t202" style="position:absolute;margin-left:-47.3pt;margin-top:2.5pt;width:133.1pt;height:30.9pt;z-index:251900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" fillcolor="white [3201]" strokecolor="white [3212]" strokeweight=".5pt">
                <v:textbox>
                  <w:txbxContent>
                    <w:p w:rsidR="004A7EE7" w:rsidRPr="00BD2B82" w:rsidRDefault="00C150E4" w:rsidP="004A7EE7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½ </w:t>
                      </w: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of  10</w:t>
                      </w:r>
                      <w:proofErr w:type="gramEnd"/>
                      <w:r w:rsidR="004A7EE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= ______</w:t>
                      </w:r>
                    </w:p>
                    <w:p w:rsidR="004A7EE7" w:rsidRDefault="004A7EE7" w:rsidP="004A7EE7"/>
                  </w:txbxContent>
                </v:textbox>
              </v:shape>
            </w:pict>
          </mc:Fallback>
        </mc:AlternateContent>
      </w:r>
    </w:p>
    <w:p w:rsidR="004A7EE7" w:rsidRDefault="00C150E4" w:rsidP="004A7EE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955200" behindDoc="0" locked="0" layoutInCell="1" allowOverlap="1" wp14:anchorId="270292A8" wp14:editId="28C1021C">
            <wp:simplePos x="0" y="0"/>
            <wp:positionH relativeFrom="column">
              <wp:posOffset>1303655</wp:posOffset>
            </wp:positionH>
            <wp:positionV relativeFrom="paragraph">
              <wp:posOffset>227965</wp:posOffset>
            </wp:positionV>
            <wp:extent cx="1023620" cy="436880"/>
            <wp:effectExtent l="0" t="0" r="5080" b="1270"/>
            <wp:wrapNone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43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7EE7" w:rsidRPr="006B60FB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0F7AC62A" wp14:editId="7410F280">
                <wp:simplePos x="0" y="0"/>
                <wp:positionH relativeFrom="column">
                  <wp:posOffset>4349115</wp:posOffset>
                </wp:positionH>
                <wp:positionV relativeFrom="paragraph">
                  <wp:posOffset>231775</wp:posOffset>
                </wp:positionV>
                <wp:extent cx="1050290" cy="532130"/>
                <wp:effectExtent l="0" t="0" r="16510" b="20320"/>
                <wp:wrapNone/>
                <wp:docPr id="200" name="Rounded Rectangle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32EDED5" id="Rounded Rectangle 200" o:spid="_x0000_s1026" style="position:absolute;margin-left:342.45pt;margin-top:18.25pt;width:82.7pt;height:41.9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" filled="f" strokecolor="#7030a0" strokeweight="2pt"/>
            </w:pict>
          </mc:Fallback>
        </mc:AlternateContent>
      </w:r>
      <w:r w:rsidR="004A7EE7" w:rsidRPr="006B60FB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49341003" wp14:editId="6D571223">
                <wp:simplePos x="0" y="0"/>
                <wp:positionH relativeFrom="column">
                  <wp:posOffset>2832100</wp:posOffset>
                </wp:positionH>
                <wp:positionV relativeFrom="paragraph">
                  <wp:posOffset>229870</wp:posOffset>
                </wp:positionV>
                <wp:extent cx="1050290" cy="532130"/>
                <wp:effectExtent l="0" t="0" r="16510" b="20320"/>
                <wp:wrapNone/>
                <wp:docPr id="201" name="Rounded Rectangle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4BE0A0F" id="Rounded Rectangle 201" o:spid="_x0000_s1026" style="position:absolute;margin-left:223pt;margin-top:18.1pt;width:82.7pt;height:41.9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" filled="f" strokecolor="#e36c0a [2409]" strokeweight="2pt"/>
            </w:pict>
          </mc:Fallback>
        </mc:AlternateContent>
      </w:r>
      <w:r w:rsidR="004A7EE7" w:rsidRPr="006B60FB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405FBAC2" wp14:editId="338C697D">
                <wp:simplePos x="0" y="0"/>
                <wp:positionH relativeFrom="column">
                  <wp:posOffset>-607012</wp:posOffset>
                </wp:positionH>
                <wp:positionV relativeFrom="paragraph">
                  <wp:posOffset>299085</wp:posOffset>
                </wp:positionV>
                <wp:extent cx="1690370" cy="392430"/>
                <wp:effectExtent l="0" t="0" r="24130" b="26670"/>
                <wp:wrapNone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0370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EE7" w:rsidRPr="00BD2B82" w:rsidRDefault="00C150E4" w:rsidP="004A7EE7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½ of 6</w:t>
                            </w:r>
                            <w:r w:rsidR="004A7EE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= ______</w:t>
                            </w:r>
                          </w:p>
                          <w:p w:rsidR="004A7EE7" w:rsidRDefault="004A7EE7" w:rsidP="004A7E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5FBAC2" id="Text Box 202" o:spid="_x0000_s1048" type="#_x0000_t202" style="position:absolute;margin-left:-47.8pt;margin-top:23.55pt;width:133.1pt;height:30.9pt;z-index:251904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" fillcolor="white [3201]" strokecolor="white [3212]" strokeweight=".5pt">
                <v:textbox>
                  <w:txbxContent>
                    <w:p w:rsidR="004A7EE7" w:rsidRPr="00BD2B82" w:rsidRDefault="00C150E4" w:rsidP="004A7EE7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½ of 6</w:t>
                      </w:r>
                      <w:r w:rsidR="004A7EE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= ______</w:t>
                      </w:r>
                    </w:p>
                    <w:p w:rsidR="004A7EE7" w:rsidRDefault="004A7EE7" w:rsidP="004A7EE7"/>
                  </w:txbxContent>
                </v:textbox>
              </v:shape>
            </w:pict>
          </mc:Fallback>
        </mc:AlternateContent>
      </w:r>
    </w:p>
    <w:p w:rsidR="004A7EE7" w:rsidRDefault="004A7EE7" w:rsidP="004A7EE7">
      <w:pPr>
        <w:rPr>
          <w:rFonts w:ascii="Comic Sans MS" w:hAnsi="Comic Sans MS"/>
          <w:sz w:val="24"/>
          <w:szCs w:val="24"/>
        </w:rPr>
      </w:pPr>
    </w:p>
    <w:p w:rsidR="004A7EE7" w:rsidRDefault="00C150E4" w:rsidP="004A7EE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957248" behindDoc="0" locked="0" layoutInCell="1" allowOverlap="1" wp14:anchorId="2CB79F0D" wp14:editId="1B5D89DF">
            <wp:simplePos x="0" y="0"/>
            <wp:positionH relativeFrom="column">
              <wp:posOffset>1415590</wp:posOffset>
            </wp:positionH>
            <wp:positionV relativeFrom="paragraph">
              <wp:posOffset>57960</wp:posOffset>
            </wp:positionV>
            <wp:extent cx="782320" cy="477520"/>
            <wp:effectExtent l="0" t="0" r="0" b="0"/>
            <wp:wrapNone/>
            <wp:docPr id="253" name="Pictur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47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7EE7" w:rsidRPr="006B60FB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6E7EE2D0" wp14:editId="14D02540">
                <wp:simplePos x="0" y="0"/>
                <wp:positionH relativeFrom="column">
                  <wp:posOffset>-617220</wp:posOffset>
                </wp:positionH>
                <wp:positionV relativeFrom="paragraph">
                  <wp:posOffset>241300</wp:posOffset>
                </wp:positionV>
                <wp:extent cx="1690370" cy="392430"/>
                <wp:effectExtent l="0" t="0" r="24130" b="26670"/>
                <wp:wrapNone/>
                <wp:docPr id="203" name="Text Box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0370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EE7" w:rsidRPr="00BD2B82" w:rsidRDefault="00C150E4" w:rsidP="004A7EE7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½ of 4</w:t>
                            </w:r>
                            <w:r w:rsidR="004A7EE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= ______</w:t>
                            </w:r>
                          </w:p>
                          <w:p w:rsidR="004A7EE7" w:rsidRDefault="004A7EE7" w:rsidP="004A7E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7EE2D0" id="Text Box 203" o:spid="_x0000_s1049" type="#_x0000_t202" style="position:absolute;margin-left:-48.6pt;margin-top:19pt;width:133.1pt;height:30.9pt;z-index:251908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" fillcolor="white [3201]" strokecolor="white [3212]" strokeweight=".5pt">
                <v:textbox>
                  <w:txbxContent>
                    <w:p w:rsidR="004A7EE7" w:rsidRPr="00BD2B82" w:rsidRDefault="00C150E4" w:rsidP="004A7EE7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½ of 4</w:t>
                      </w:r>
                      <w:r w:rsidR="004A7EE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= ______</w:t>
                      </w:r>
                    </w:p>
                    <w:p w:rsidR="004A7EE7" w:rsidRDefault="004A7EE7" w:rsidP="004A7EE7"/>
                  </w:txbxContent>
                </v:textbox>
              </v:shape>
            </w:pict>
          </mc:Fallback>
        </mc:AlternateContent>
      </w:r>
      <w:r w:rsidR="004A7EE7" w:rsidRPr="006B60FB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1031BA15" wp14:editId="5EBC6316">
                <wp:simplePos x="0" y="0"/>
                <wp:positionH relativeFrom="column">
                  <wp:posOffset>2821305</wp:posOffset>
                </wp:positionH>
                <wp:positionV relativeFrom="paragraph">
                  <wp:posOffset>172085</wp:posOffset>
                </wp:positionV>
                <wp:extent cx="1050290" cy="532130"/>
                <wp:effectExtent l="0" t="0" r="16510" b="20320"/>
                <wp:wrapNone/>
                <wp:docPr id="204" name="Rounded Rectangle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B98560" id="Rounded Rectangle 204" o:spid="_x0000_s1026" style="position:absolute;margin-left:222.15pt;margin-top:13.55pt;width:82.7pt;height:41.9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" filled="f" strokecolor="#e36c0a [2409]" strokeweight="2pt"/>
            </w:pict>
          </mc:Fallback>
        </mc:AlternateContent>
      </w:r>
      <w:r w:rsidR="004A7EE7" w:rsidRPr="006B60FB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7C322A51" wp14:editId="2B8E51C6">
                <wp:simplePos x="0" y="0"/>
                <wp:positionH relativeFrom="column">
                  <wp:posOffset>4338320</wp:posOffset>
                </wp:positionH>
                <wp:positionV relativeFrom="paragraph">
                  <wp:posOffset>173990</wp:posOffset>
                </wp:positionV>
                <wp:extent cx="1050290" cy="532130"/>
                <wp:effectExtent l="0" t="0" r="16510" b="20320"/>
                <wp:wrapNone/>
                <wp:docPr id="205" name="Rounded Rectangle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BDD2D23" id="Rounded Rectangle 205" o:spid="_x0000_s1026" style="position:absolute;margin-left:341.6pt;margin-top:13.7pt;width:82.7pt;height:41.9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" filled="f" strokecolor="#7030a0" strokeweight="2pt"/>
            </w:pict>
          </mc:Fallback>
        </mc:AlternateContent>
      </w:r>
    </w:p>
    <w:p w:rsidR="004A7EE7" w:rsidRPr="00BD2B82" w:rsidRDefault="004A7EE7" w:rsidP="004A7EE7">
      <w:pPr>
        <w:rPr>
          <w:rFonts w:ascii="Comic Sans MS" w:hAnsi="Comic Sans MS"/>
          <w:sz w:val="24"/>
          <w:szCs w:val="24"/>
        </w:rPr>
      </w:pPr>
    </w:p>
    <w:p w:rsidR="004A7EE7" w:rsidRDefault="004A7EE7" w:rsidP="004A7EE7">
      <w:pPr>
        <w:rPr>
          <w:rFonts w:ascii="Comic Sans MS" w:hAnsi="Comic Sans MS"/>
          <w:sz w:val="24"/>
          <w:szCs w:val="24"/>
        </w:rPr>
      </w:pPr>
      <w:r w:rsidRPr="00CC2E8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0DE3E56F" wp14:editId="7AE59841">
                <wp:simplePos x="0" y="0"/>
                <wp:positionH relativeFrom="column">
                  <wp:posOffset>4395470</wp:posOffset>
                </wp:positionH>
                <wp:positionV relativeFrom="paragraph">
                  <wp:posOffset>116205</wp:posOffset>
                </wp:positionV>
                <wp:extent cx="1050290" cy="532130"/>
                <wp:effectExtent l="0" t="0" r="16510" b="20320"/>
                <wp:wrapNone/>
                <wp:docPr id="221" name="Rounded 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06AB4B8" id="Rounded Rectangle 221" o:spid="_x0000_s1026" style="position:absolute;margin-left:346.1pt;margin-top:9.15pt;width:82.7pt;height:41.9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" filled="f" strokecolor="#7030a0" strokeweight="2pt"/>
            </w:pict>
          </mc:Fallback>
        </mc:AlternateContent>
      </w:r>
      <w:r w:rsidRPr="00CC2E8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550EFA03" wp14:editId="3A9A1D6E">
                <wp:simplePos x="0" y="0"/>
                <wp:positionH relativeFrom="column">
                  <wp:posOffset>2878455</wp:posOffset>
                </wp:positionH>
                <wp:positionV relativeFrom="paragraph">
                  <wp:posOffset>114300</wp:posOffset>
                </wp:positionV>
                <wp:extent cx="1050290" cy="532130"/>
                <wp:effectExtent l="0" t="0" r="16510" b="20320"/>
                <wp:wrapNone/>
                <wp:docPr id="222" name="Rounded Rectangl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5321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D706C55" id="Rounded Rectangle 222" o:spid="_x0000_s1026" style="position:absolute;margin-left:226.65pt;margin-top:9pt;width:82.7pt;height:41.9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" filled="f" strokecolor="#e36c0a [2409]" strokeweight="2pt"/>
            </w:pict>
          </mc:Fallback>
        </mc:AlternateContent>
      </w:r>
      <w:r w:rsidRPr="00CC2E8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4567E4B8" wp14:editId="3DBE45EE">
                <wp:simplePos x="0" y="0"/>
                <wp:positionH relativeFrom="column">
                  <wp:posOffset>-560070</wp:posOffset>
                </wp:positionH>
                <wp:positionV relativeFrom="paragraph">
                  <wp:posOffset>183515</wp:posOffset>
                </wp:positionV>
                <wp:extent cx="1690370" cy="392430"/>
                <wp:effectExtent l="0" t="0" r="24130" b="26670"/>
                <wp:wrapNone/>
                <wp:docPr id="223" name="Text Box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0370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EE7" w:rsidRPr="00BD2B82" w:rsidRDefault="00C150E4" w:rsidP="004A7EE7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½ of 8</w:t>
                            </w:r>
                            <w:r w:rsidR="004A7EE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= ______</w:t>
                            </w:r>
                          </w:p>
                          <w:p w:rsidR="004A7EE7" w:rsidRDefault="004A7EE7" w:rsidP="004A7E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67E4B8" id="Text Box 223" o:spid="_x0000_s1050" type="#_x0000_t202" style="position:absolute;margin-left:-44.1pt;margin-top:14.45pt;width:133.1pt;height:30.9pt;z-index:251912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" fillcolor="white [3201]" strokecolor="white [3212]" strokeweight=".5pt">
                <v:textbox>
                  <w:txbxContent>
                    <w:p w:rsidR="004A7EE7" w:rsidRPr="00BD2B82" w:rsidRDefault="00C150E4" w:rsidP="004A7EE7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½ of 8</w:t>
                      </w:r>
                      <w:r w:rsidR="004A7EE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= ______</w:t>
                      </w:r>
                    </w:p>
                    <w:p w:rsidR="004A7EE7" w:rsidRDefault="004A7EE7" w:rsidP="004A7EE7"/>
                  </w:txbxContent>
                </v:textbox>
              </v:shape>
            </w:pict>
          </mc:Fallback>
        </mc:AlternateContent>
      </w:r>
    </w:p>
    <w:p w:rsidR="004A7EE7" w:rsidRPr="006B60FB" w:rsidRDefault="00C150E4" w:rsidP="004A7EE7">
      <w:pPr>
        <w:rPr>
          <w:rFonts w:ascii="Comic Sans MS" w:hAnsi="Comic Sans MS"/>
          <w:b/>
          <w:sz w:val="24"/>
          <w:szCs w:val="24"/>
        </w:rPr>
      </w:pPr>
      <w:bookmarkStart w:id="0" w:name="_GoBack"/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951104" behindDoc="0" locked="0" layoutInCell="1" allowOverlap="1" wp14:anchorId="478D8231" wp14:editId="1AC87DA0">
            <wp:simplePos x="0" y="0"/>
            <wp:positionH relativeFrom="column">
              <wp:posOffset>967740</wp:posOffset>
            </wp:positionH>
            <wp:positionV relativeFrom="paragraph">
              <wp:posOffset>-5715</wp:posOffset>
            </wp:positionV>
            <wp:extent cx="1685925" cy="153035"/>
            <wp:effectExtent l="0" t="0" r="9525" b="0"/>
            <wp:wrapNone/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0"/>
    <w:p w:rsidR="004A7EE7" w:rsidRPr="00BD2B82" w:rsidRDefault="00C150E4" w:rsidP="004A7EE7">
      <w:pPr>
        <w:rPr>
          <w:rFonts w:ascii="Comic Sans MS" w:hAnsi="Comic Sans MS"/>
          <w:sz w:val="24"/>
          <w:szCs w:val="24"/>
        </w:rPr>
      </w:pPr>
      <w:r w:rsidRPr="00CC2E8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18882537" wp14:editId="3A086A66">
                <wp:simplePos x="0" y="0"/>
                <wp:positionH relativeFrom="column">
                  <wp:posOffset>-536575</wp:posOffset>
                </wp:positionH>
                <wp:positionV relativeFrom="paragraph">
                  <wp:posOffset>143510</wp:posOffset>
                </wp:positionV>
                <wp:extent cx="2443480" cy="392430"/>
                <wp:effectExtent l="0" t="0" r="13970" b="26670"/>
                <wp:wrapNone/>
                <wp:docPr id="218" name="Text Box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3480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EE7" w:rsidRPr="00BD2B82" w:rsidRDefault="004A7EE7" w:rsidP="004A7EE7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½ of 12 = ______</w:t>
                            </w:r>
                            <w:r w:rsidR="00C150E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</w:t>
                            </w:r>
                          </w:p>
                          <w:p w:rsidR="004A7EE7" w:rsidRDefault="004A7EE7" w:rsidP="004A7E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882537" id="Text Box 218" o:spid="_x0000_s1051" type="#_x0000_t202" style="position:absolute;margin-left:-42.25pt;margin-top:11.3pt;width:192.4pt;height:30.9pt;z-index:251915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" fillcolor="white [3201]" strokecolor="white [3212]" strokeweight=".5pt">
                <v:textbox>
                  <w:txbxContent>
                    <w:p w:rsidR="004A7EE7" w:rsidRPr="00BD2B82" w:rsidRDefault="004A7EE7" w:rsidP="004A7EE7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½ of 12 = ______</w:t>
                      </w:r>
                      <w:r w:rsidR="00C150E4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</w:t>
                      </w:r>
                    </w:p>
                    <w:p w:rsidR="004A7EE7" w:rsidRDefault="004A7EE7" w:rsidP="004A7EE7"/>
                  </w:txbxContent>
                </v:textbox>
              </v:shape>
            </w:pict>
          </mc:Fallback>
        </mc:AlternateContent>
      </w:r>
    </w:p>
    <w:p w:rsidR="004A7EE7" w:rsidRPr="00BD2B82" w:rsidRDefault="00C150E4" w:rsidP="004A7EE7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959296" behindDoc="0" locked="0" layoutInCell="1" allowOverlap="1" wp14:anchorId="6FE6A677" wp14:editId="7E8D1425">
            <wp:simplePos x="0" y="0"/>
            <wp:positionH relativeFrom="column">
              <wp:posOffset>1781175</wp:posOffset>
            </wp:positionH>
            <wp:positionV relativeFrom="paragraph">
              <wp:posOffset>165735</wp:posOffset>
            </wp:positionV>
            <wp:extent cx="1277620" cy="2112010"/>
            <wp:effectExtent l="0" t="0" r="0" b="2540"/>
            <wp:wrapNone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211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7EE7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054AC575" wp14:editId="2085D047">
                <wp:simplePos x="0" y="0"/>
                <wp:positionH relativeFrom="column">
                  <wp:posOffset>3262302</wp:posOffset>
                </wp:positionH>
                <wp:positionV relativeFrom="paragraph">
                  <wp:posOffset>165100</wp:posOffset>
                </wp:positionV>
                <wp:extent cx="2522220" cy="4288155"/>
                <wp:effectExtent l="19050" t="19050" r="30480" b="36195"/>
                <wp:wrapNone/>
                <wp:docPr id="248" name="Text Box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2220" cy="4288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 cmpd="dbl">
                          <a:solidFill>
                            <a:srgbClr val="FF0000"/>
                          </a:solidFill>
                          <a:prstDash val="sys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50E4" w:rsidRPr="00C150E4" w:rsidRDefault="00C150E4" w:rsidP="00C150E4">
                            <w:pPr>
                              <w:spacing w:line="48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50E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EXTENSION</w:t>
                            </w:r>
                          </w:p>
                          <w:p w:rsidR="00C150E4" w:rsidRDefault="00C150E4" w:rsidP="00C150E4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½ of 22 = _________</w:t>
                            </w:r>
                          </w:p>
                          <w:p w:rsidR="00C150E4" w:rsidRPr="00BD2B82" w:rsidRDefault="00C150E4" w:rsidP="00C150E4">
                            <w:pPr>
                              <w:spacing w:line="480" w:lineRule="auto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½ of 24 = _________</w:t>
                            </w:r>
                          </w:p>
                          <w:p w:rsidR="00C150E4" w:rsidRPr="00BD2B82" w:rsidRDefault="00C150E4" w:rsidP="00C150E4">
                            <w:pPr>
                              <w:spacing w:line="480" w:lineRule="auto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½ of 26 = _________</w:t>
                            </w:r>
                          </w:p>
                          <w:p w:rsidR="00C150E4" w:rsidRPr="00BD2B82" w:rsidRDefault="00C150E4" w:rsidP="00C150E4">
                            <w:pPr>
                              <w:spacing w:line="480" w:lineRule="auto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½ of 28 = _________</w:t>
                            </w:r>
                          </w:p>
                          <w:p w:rsidR="00C150E4" w:rsidRPr="00BD2B82" w:rsidRDefault="00C150E4" w:rsidP="00C150E4">
                            <w:pPr>
                              <w:spacing w:line="480" w:lineRule="auto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½ of 30 = _________</w:t>
                            </w:r>
                          </w:p>
                          <w:p w:rsidR="00C150E4" w:rsidRPr="00BD2B82" w:rsidRDefault="00C150E4" w:rsidP="00C150E4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</w:p>
                          <w:p w:rsidR="00C150E4" w:rsidRDefault="00C150E4" w:rsidP="00C150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4AC575" id="Text Box 248" o:spid="_x0000_s1052" type="#_x0000_t202" style="position:absolute;margin-left:256.85pt;margin-top:13pt;width:198.6pt;height:337.6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" fillcolor="white [3201]" strokecolor="red" strokeweight="4.5pt">
                <v:stroke dashstyle="1 1" linestyle="thinThin"/>
                <v:textbox>
                  <w:txbxContent>
                    <w:p w:rsidR="00C150E4" w:rsidRPr="00C150E4" w:rsidRDefault="00C150E4" w:rsidP="00C150E4">
                      <w:pPr>
                        <w:spacing w:line="480" w:lineRule="auto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150E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EXTENSION</w:t>
                      </w:r>
                    </w:p>
                    <w:p w:rsidR="00C150E4" w:rsidRDefault="00C150E4" w:rsidP="00C150E4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½ of 22 = _________</w:t>
                      </w:r>
                    </w:p>
                    <w:p w:rsidR="00C150E4" w:rsidRPr="00BD2B82" w:rsidRDefault="00C150E4" w:rsidP="00C150E4">
                      <w:pPr>
                        <w:spacing w:line="480" w:lineRule="auto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½ of 24 = _________</w:t>
                      </w:r>
                    </w:p>
                    <w:p w:rsidR="00C150E4" w:rsidRPr="00BD2B82" w:rsidRDefault="00C150E4" w:rsidP="00C150E4">
                      <w:pPr>
                        <w:spacing w:line="480" w:lineRule="auto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½ of 26 = _________</w:t>
                      </w:r>
                    </w:p>
                    <w:p w:rsidR="00C150E4" w:rsidRPr="00BD2B82" w:rsidRDefault="00C150E4" w:rsidP="00C150E4">
                      <w:pPr>
                        <w:spacing w:line="480" w:lineRule="auto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½ of 28 = _________</w:t>
                      </w:r>
                    </w:p>
                    <w:p w:rsidR="00C150E4" w:rsidRPr="00BD2B82" w:rsidRDefault="00C150E4" w:rsidP="00C150E4">
                      <w:pPr>
                        <w:spacing w:line="480" w:lineRule="auto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½ of 30 = _________</w:t>
                      </w:r>
                    </w:p>
                    <w:p w:rsidR="00C150E4" w:rsidRPr="00BD2B82" w:rsidRDefault="00C150E4" w:rsidP="00C150E4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</w:p>
                    <w:p w:rsidR="00C150E4" w:rsidRDefault="00C150E4" w:rsidP="00C150E4"/>
                  </w:txbxContent>
                </v:textbox>
              </v:shape>
            </w:pict>
          </mc:Fallback>
        </mc:AlternateContent>
      </w:r>
    </w:p>
    <w:p w:rsidR="004A7EE7" w:rsidRPr="00BD2B82" w:rsidRDefault="00C150E4" w:rsidP="004A7EE7">
      <w:pPr>
        <w:rPr>
          <w:rFonts w:ascii="Comic Sans MS" w:hAnsi="Comic Sans MS" w:cs="Arial"/>
          <w:sz w:val="24"/>
          <w:szCs w:val="24"/>
        </w:rPr>
      </w:pPr>
      <w:r w:rsidRPr="00CC2E8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4894052A" wp14:editId="71970022">
                <wp:simplePos x="0" y="0"/>
                <wp:positionH relativeFrom="column">
                  <wp:posOffset>-520700</wp:posOffset>
                </wp:positionH>
                <wp:positionV relativeFrom="paragraph">
                  <wp:posOffset>142240</wp:posOffset>
                </wp:positionV>
                <wp:extent cx="2159635" cy="392430"/>
                <wp:effectExtent l="0" t="0" r="12065" b="26670"/>
                <wp:wrapNone/>
                <wp:docPr id="217" name="Text Box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635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EE7" w:rsidRPr="00BD2B82" w:rsidRDefault="004A7EE7" w:rsidP="004A7EE7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½ of 14 = ______</w:t>
                            </w:r>
                            <w:r w:rsidR="00C150E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</w:t>
                            </w:r>
                          </w:p>
                          <w:p w:rsidR="004A7EE7" w:rsidRDefault="004A7EE7" w:rsidP="004A7E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94052A" id="Text Box 217" o:spid="_x0000_s1053" type="#_x0000_t202" style="position:absolute;margin-left:-41pt;margin-top:11.2pt;width:170.05pt;height:30.9pt;z-index:251918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" fillcolor="white [3201]" strokecolor="white [3212]" strokeweight=".5pt">
                <v:textbox>
                  <w:txbxContent>
                    <w:p w:rsidR="004A7EE7" w:rsidRPr="00BD2B82" w:rsidRDefault="004A7EE7" w:rsidP="004A7EE7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½ of 14 = ______</w:t>
                      </w:r>
                      <w:r w:rsidR="00C150E4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</w:t>
                      </w:r>
                    </w:p>
                    <w:p w:rsidR="004A7EE7" w:rsidRDefault="004A7EE7" w:rsidP="004A7EE7"/>
                  </w:txbxContent>
                </v:textbox>
              </v:shape>
            </w:pict>
          </mc:Fallback>
        </mc:AlternateContent>
      </w:r>
    </w:p>
    <w:p w:rsidR="004A7EE7" w:rsidRPr="00BD2B82" w:rsidRDefault="004A7EE7" w:rsidP="004A7EE7">
      <w:pPr>
        <w:rPr>
          <w:rFonts w:ascii="Comic Sans MS" w:hAnsi="Comic Sans MS" w:cs="Arial"/>
          <w:sz w:val="24"/>
          <w:szCs w:val="24"/>
        </w:rPr>
      </w:pPr>
    </w:p>
    <w:p w:rsidR="004A7EE7" w:rsidRPr="00BD2B82" w:rsidRDefault="00C150E4" w:rsidP="004A7EE7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48ED1D6D" wp14:editId="4B8EA8DA">
                <wp:simplePos x="0" y="0"/>
                <wp:positionH relativeFrom="column">
                  <wp:posOffset>-520700</wp:posOffset>
                </wp:positionH>
                <wp:positionV relativeFrom="paragraph">
                  <wp:posOffset>30480</wp:posOffset>
                </wp:positionV>
                <wp:extent cx="2065020" cy="392430"/>
                <wp:effectExtent l="0" t="0" r="11430" b="26670"/>
                <wp:wrapNone/>
                <wp:docPr id="214" name="Text Box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5020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EE7" w:rsidRPr="00BD2B82" w:rsidRDefault="004A7EE7" w:rsidP="004A7EE7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½ of 16 = </w:t>
                            </w:r>
                            <w:r w:rsidR="00C150E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</w:t>
                            </w:r>
                          </w:p>
                          <w:p w:rsidR="004A7EE7" w:rsidRDefault="004A7EE7" w:rsidP="004A7E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ED1D6D" id="Text Box 214" o:spid="_x0000_s1054" type="#_x0000_t202" style="position:absolute;margin-left:-41pt;margin-top:2.4pt;width:162.6pt;height:30.9pt;z-index:251925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" fillcolor="white [3201]" strokecolor="white [3212]" strokeweight=".5pt">
                <v:textbox>
                  <w:txbxContent>
                    <w:p w:rsidR="004A7EE7" w:rsidRPr="00BD2B82" w:rsidRDefault="004A7EE7" w:rsidP="004A7EE7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½ of 16 = </w:t>
                      </w:r>
                      <w:r w:rsidR="00C150E4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</w:t>
                      </w:r>
                    </w:p>
                    <w:p w:rsidR="004A7EE7" w:rsidRDefault="004A7EE7" w:rsidP="004A7EE7"/>
                  </w:txbxContent>
                </v:textbox>
              </v:shape>
            </w:pict>
          </mc:Fallback>
        </mc:AlternateContent>
      </w:r>
    </w:p>
    <w:p w:rsidR="004A7EE7" w:rsidRPr="00BD2B82" w:rsidRDefault="00C150E4" w:rsidP="004A7EE7">
      <w:pPr>
        <w:rPr>
          <w:rFonts w:ascii="Comic Sans MS" w:hAnsi="Comic Sans MS" w:cs="Arial"/>
          <w:sz w:val="24"/>
          <w:szCs w:val="24"/>
        </w:rPr>
      </w:pPr>
      <w:r w:rsidRPr="004A7EE7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30142E1E" wp14:editId="113A120A">
                <wp:simplePos x="0" y="0"/>
                <wp:positionH relativeFrom="column">
                  <wp:posOffset>-520700</wp:posOffset>
                </wp:positionH>
                <wp:positionV relativeFrom="paragraph">
                  <wp:posOffset>352425</wp:posOffset>
                </wp:positionV>
                <wp:extent cx="2159635" cy="392430"/>
                <wp:effectExtent l="0" t="0" r="12065" b="26670"/>
                <wp:wrapNone/>
                <wp:docPr id="211" name="Text Box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635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EE7" w:rsidRPr="00BD2B82" w:rsidRDefault="004A7EE7" w:rsidP="004A7EE7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½ of 18 = </w:t>
                            </w:r>
                            <w:r w:rsidR="00C150E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</w:t>
                            </w:r>
                          </w:p>
                          <w:p w:rsidR="004A7EE7" w:rsidRDefault="004A7EE7" w:rsidP="004A7E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142E1E" id="Text Box 211" o:spid="_x0000_s1055" type="#_x0000_t202" style="position:absolute;margin-left:-41pt;margin-top:27.75pt;width:170.05pt;height:30.9pt;z-index:251928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" fillcolor="white [3201]" strokecolor="white [3212]" strokeweight=".5pt">
                <v:textbox>
                  <w:txbxContent>
                    <w:p w:rsidR="004A7EE7" w:rsidRPr="00BD2B82" w:rsidRDefault="004A7EE7" w:rsidP="004A7EE7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½ of 18 = </w:t>
                      </w:r>
                      <w:r w:rsidR="00C150E4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</w:t>
                      </w:r>
                    </w:p>
                    <w:p w:rsidR="004A7EE7" w:rsidRDefault="004A7EE7" w:rsidP="004A7EE7"/>
                  </w:txbxContent>
                </v:textbox>
              </v:shape>
            </w:pict>
          </mc:Fallback>
        </mc:AlternateContent>
      </w:r>
    </w:p>
    <w:p w:rsidR="00CC5097" w:rsidRPr="00BD2B82" w:rsidRDefault="00853E8C" w:rsidP="00CC5097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964416" behindDoc="0" locked="0" layoutInCell="1" allowOverlap="1" wp14:anchorId="6339DC03" wp14:editId="3DBA50D5">
            <wp:simplePos x="0" y="0"/>
            <wp:positionH relativeFrom="column">
              <wp:posOffset>1952625</wp:posOffset>
            </wp:positionH>
            <wp:positionV relativeFrom="paragraph">
              <wp:posOffset>690228</wp:posOffset>
            </wp:positionV>
            <wp:extent cx="1106170" cy="1751982"/>
            <wp:effectExtent l="0" t="0" r="0" b="635"/>
            <wp:wrapNone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725" cy="1805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8AF">
        <w:rPr>
          <w:rFonts w:ascii="Comic Sans MS" w:hAnsi="Comic Sans MS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965440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2171700</wp:posOffset>
            </wp:positionV>
            <wp:extent cx="889000" cy="425504"/>
            <wp:effectExtent l="0" t="0" r="6350" b="0"/>
            <wp:wrapNone/>
            <wp:docPr id="261" name="Picture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425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50E4">
        <w:rPr>
          <w:rFonts w:ascii="Comic Sans MS" w:hAnsi="Comic Sans MS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962368" behindDoc="0" locked="0" layoutInCell="1" allowOverlap="1" wp14:anchorId="144442CC" wp14:editId="19C358EA">
            <wp:simplePos x="0" y="0"/>
            <wp:positionH relativeFrom="column">
              <wp:posOffset>-614855</wp:posOffset>
            </wp:positionH>
            <wp:positionV relativeFrom="paragraph">
              <wp:posOffset>1322158</wp:posOffset>
            </wp:positionV>
            <wp:extent cx="982506" cy="1697864"/>
            <wp:effectExtent l="0" t="0" r="8255" b="0"/>
            <wp:wrapNone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985" cy="170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50E4" w:rsidRPr="004A7EE7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4FC18B15" wp14:editId="4F018AAE">
                <wp:simplePos x="0" y="0"/>
                <wp:positionH relativeFrom="column">
                  <wp:posOffset>-520700</wp:posOffset>
                </wp:positionH>
                <wp:positionV relativeFrom="paragraph">
                  <wp:posOffset>786130</wp:posOffset>
                </wp:positionV>
                <wp:extent cx="2522220" cy="392430"/>
                <wp:effectExtent l="0" t="0" r="11430" b="26670"/>
                <wp:wrapNone/>
                <wp:docPr id="206" name="Text Box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2220" cy="39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EE7" w:rsidRPr="00BD2B82" w:rsidRDefault="004A7EE7" w:rsidP="004A7EE7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½ of 20 = </w:t>
                            </w:r>
                            <w:r w:rsidR="00C150E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</w:t>
                            </w:r>
                          </w:p>
                          <w:p w:rsidR="004A7EE7" w:rsidRDefault="004A7EE7" w:rsidP="004A7E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C18B15" id="Text Box 206" o:spid="_x0000_s1056" type="#_x0000_t202" style="position:absolute;margin-left:-41pt;margin-top:61.9pt;width:198.6pt;height:30.9pt;z-index:251931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" fillcolor="white [3201]" strokecolor="white [3212]" strokeweight=".5pt">
                <v:textbox>
                  <w:txbxContent>
                    <w:p w:rsidR="004A7EE7" w:rsidRPr="00BD2B82" w:rsidRDefault="004A7EE7" w:rsidP="004A7EE7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½ of 20 = </w:t>
                      </w:r>
                      <w:r w:rsidR="00C150E4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</w:t>
                      </w:r>
                    </w:p>
                    <w:p w:rsidR="004A7EE7" w:rsidRDefault="004A7EE7" w:rsidP="004A7EE7"/>
                  </w:txbxContent>
                </v:textbox>
              </v:shape>
            </w:pict>
          </mc:Fallback>
        </mc:AlternateContent>
      </w:r>
    </w:p>
    <w:sectPr w:rsidR="00CC5097" w:rsidRPr="00BD2B82" w:rsidSect="006B60FB">
      <w:headerReference w:type="default" r:id="rId22"/>
      <w:pgSz w:w="11906" w:h="16838"/>
      <w:pgMar w:top="418" w:right="1440" w:bottom="1440" w:left="1440" w:header="418" w:footer="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8B1" w:rsidRDefault="004F58B1" w:rsidP="00B215B4">
      <w:pPr>
        <w:spacing w:after="0" w:line="240" w:lineRule="auto"/>
      </w:pPr>
      <w:r>
        <w:separator/>
      </w:r>
    </w:p>
  </w:endnote>
  <w:endnote w:type="continuationSeparator" w:id="0">
    <w:p w:rsidR="004F58B1" w:rsidRDefault="004F58B1" w:rsidP="00B21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8B1" w:rsidRDefault="004F58B1" w:rsidP="00B215B4">
      <w:pPr>
        <w:spacing w:after="0" w:line="240" w:lineRule="auto"/>
      </w:pPr>
      <w:r>
        <w:separator/>
      </w:r>
    </w:p>
  </w:footnote>
  <w:footnote w:type="continuationSeparator" w:id="0">
    <w:p w:rsidR="004F58B1" w:rsidRDefault="004F58B1" w:rsidP="00B21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FB" w:rsidRDefault="006B60FB" w:rsidP="006B60FB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097"/>
    <w:rsid w:val="001764AE"/>
    <w:rsid w:val="001E3890"/>
    <w:rsid w:val="004A7EE7"/>
    <w:rsid w:val="004F58B1"/>
    <w:rsid w:val="006B60FB"/>
    <w:rsid w:val="007B5890"/>
    <w:rsid w:val="00833185"/>
    <w:rsid w:val="00853E8C"/>
    <w:rsid w:val="008A38AF"/>
    <w:rsid w:val="00B215B4"/>
    <w:rsid w:val="00BD2B82"/>
    <w:rsid w:val="00C150E4"/>
    <w:rsid w:val="00CC2E88"/>
    <w:rsid w:val="00CC5097"/>
    <w:rsid w:val="00EA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81D06CA9-CA52-43E8-BE2F-90BBAB37C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50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5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5097"/>
  </w:style>
  <w:style w:type="table" w:styleId="TableGrid">
    <w:name w:val="Table Grid"/>
    <w:basedOn w:val="TableNormal"/>
    <w:uiPriority w:val="59"/>
    <w:rsid w:val="00CC5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B215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15B4"/>
  </w:style>
  <w:style w:type="paragraph" w:styleId="BalloonText">
    <w:name w:val="Balloon Text"/>
    <w:basedOn w:val="Normal"/>
    <w:link w:val="BalloonTextChar"/>
    <w:uiPriority w:val="99"/>
    <w:semiHidden/>
    <w:unhideWhenUsed/>
    <w:rsid w:val="00B21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5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392C30FF</Template>
  <TotalTime>0</TotalTime>
  <Pages>3</Pages>
  <Words>80</Words>
  <Characters>461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</dc:creator>
  <cp:lastModifiedBy>Staff Orchard</cp:lastModifiedBy>
  <cp:revision>2</cp:revision>
  <dcterms:created xsi:type="dcterms:W3CDTF">2020-06-05T13:30:00Z</dcterms:created>
  <dcterms:modified xsi:type="dcterms:W3CDTF">2020-06-05T13:30:00Z</dcterms:modified>
</cp:coreProperties>
</file>