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362E9" w14:textId="023F7AC0" w:rsidR="760696CA" w:rsidRPr="00A05DAA" w:rsidRDefault="00A05DAA" w:rsidP="26C057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Elmwood Class </w:t>
      </w:r>
      <w:r w:rsidR="5D4BCF7B" w:rsidRPr="00A05DAA">
        <w:rPr>
          <w:b/>
          <w:sz w:val="32"/>
          <w:szCs w:val="32"/>
        </w:rPr>
        <w:t>Home Learning Activities for Week Beginning</w:t>
      </w:r>
      <w:r w:rsidR="46983FA9" w:rsidRPr="00A05DAA">
        <w:rPr>
          <w:b/>
          <w:sz w:val="32"/>
          <w:szCs w:val="32"/>
        </w:rPr>
        <w:t xml:space="preserve"> </w:t>
      </w:r>
      <w:r w:rsidR="5DA29148" w:rsidRPr="00A05DAA">
        <w:rPr>
          <w:b/>
          <w:sz w:val="32"/>
          <w:szCs w:val="32"/>
        </w:rPr>
        <w:t>22</w:t>
      </w:r>
      <w:r w:rsidR="5DA29148" w:rsidRPr="00A05DAA">
        <w:rPr>
          <w:b/>
          <w:sz w:val="32"/>
          <w:szCs w:val="32"/>
          <w:vertAlign w:val="superscript"/>
        </w:rPr>
        <w:t>nd</w:t>
      </w:r>
      <w:r w:rsidR="5DA29148" w:rsidRPr="00A05DAA">
        <w:rPr>
          <w:b/>
          <w:sz w:val="32"/>
          <w:szCs w:val="32"/>
        </w:rPr>
        <w:t xml:space="preserve"> </w:t>
      </w:r>
      <w:r w:rsidR="46983FA9" w:rsidRPr="00A05DAA">
        <w:rPr>
          <w:b/>
          <w:sz w:val="32"/>
          <w:szCs w:val="32"/>
        </w:rPr>
        <w:t>June 2020</w:t>
      </w:r>
    </w:p>
    <w:tbl>
      <w:tblPr>
        <w:tblStyle w:val="TableGrid"/>
        <w:tblW w:w="15518" w:type="dxa"/>
        <w:tblLayout w:type="fixed"/>
        <w:tblLook w:val="06A0" w:firstRow="1" w:lastRow="0" w:firstColumn="1" w:lastColumn="0" w:noHBand="1" w:noVBand="1"/>
      </w:tblPr>
      <w:tblGrid>
        <w:gridCol w:w="1410"/>
        <w:gridCol w:w="2685"/>
        <w:gridCol w:w="2790"/>
        <w:gridCol w:w="2970"/>
        <w:gridCol w:w="2820"/>
        <w:gridCol w:w="2843"/>
      </w:tblGrid>
      <w:tr w:rsidR="760696CA" w14:paraId="47DDA9B2" w14:textId="77777777" w:rsidTr="32702BC8">
        <w:tc>
          <w:tcPr>
            <w:tcW w:w="1410" w:type="dxa"/>
          </w:tcPr>
          <w:p w14:paraId="3FACA17B" w14:textId="69863E9B" w:rsidR="760696CA" w:rsidRDefault="760696CA" w:rsidP="26C057CF">
            <w:pPr>
              <w:rPr>
                <w:sz w:val="20"/>
                <w:szCs w:val="20"/>
              </w:rPr>
            </w:pPr>
          </w:p>
        </w:tc>
        <w:tc>
          <w:tcPr>
            <w:tcW w:w="2685" w:type="dxa"/>
          </w:tcPr>
          <w:p w14:paraId="1D8C1847" w14:textId="4ACDF4A8" w:rsidR="5D4BCF7B" w:rsidRPr="00A05DAA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A05DAA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790" w:type="dxa"/>
          </w:tcPr>
          <w:p w14:paraId="6B3BE7AE" w14:textId="5098419E" w:rsidR="5D4BCF7B" w:rsidRPr="00A05DAA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A05DAA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970" w:type="dxa"/>
          </w:tcPr>
          <w:p w14:paraId="050B3866" w14:textId="55B49D23" w:rsidR="5D4BCF7B" w:rsidRPr="00A05DAA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A05DAA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820" w:type="dxa"/>
          </w:tcPr>
          <w:p w14:paraId="24696795" w14:textId="1284A34D" w:rsidR="5D4BCF7B" w:rsidRPr="00A05DAA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A05DAA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843" w:type="dxa"/>
          </w:tcPr>
          <w:p w14:paraId="45B87ACA" w14:textId="43C1C440" w:rsidR="5D4BCF7B" w:rsidRPr="00A05DAA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A05DAA">
              <w:rPr>
                <w:b/>
                <w:sz w:val="28"/>
                <w:szCs w:val="28"/>
              </w:rPr>
              <w:t>Friday</w:t>
            </w:r>
          </w:p>
        </w:tc>
      </w:tr>
      <w:tr w:rsidR="760696CA" w14:paraId="72C9C3D2" w14:textId="77777777" w:rsidTr="00A05DAA">
        <w:tc>
          <w:tcPr>
            <w:tcW w:w="1410" w:type="dxa"/>
            <w:shd w:val="clear" w:color="auto" w:fill="FFF2CC" w:themeFill="accent4" w:themeFillTint="33"/>
          </w:tcPr>
          <w:p w14:paraId="0E24F804" w14:textId="558894F8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  <w:r w:rsidRPr="26C057CF">
              <w:rPr>
                <w:b/>
                <w:bCs/>
                <w:sz w:val="20"/>
                <w:szCs w:val="20"/>
              </w:rPr>
              <w:t>English</w:t>
            </w:r>
          </w:p>
          <w:p w14:paraId="62EF1DD0" w14:textId="493E5FAE" w:rsidR="5D4BCF7B" w:rsidRDefault="4677CCF2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>Focus Text for the week:</w:t>
            </w:r>
            <w:r w:rsidR="052D9A7C" w:rsidRPr="26C057CF">
              <w:rPr>
                <w:sz w:val="20"/>
                <w:szCs w:val="20"/>
              </w:rPr>
              <w:t xml:space="preserve">  </w:t>
            </w:r>
          </w:p>
          <w:p w14:paraId="22474A88" w14:textId="749249C2" w:rsidR="5D4BCF7B" w:rsidRDefault="1E156108" w:rsidP="1B72CCBD">
            <w:pPr>
              <w:rPr>
                <w:b/>
                <w:bCs/>
                <w:color w:val="7030A0"/>
                <w:sz w:val="20"/>
                <w:szCs w:val="20"/>
              </w:rPr>
            </w:pPr>
            <w:r w:rsidRPr="07234A1E">
              <w:rPr>
                <w:b/>
                <w:bCs/>
                <w:color w:val="7030A0"/>
                <w:sz w:val="20"/>
                <w:szCs w:val="20"/>
              </w:rPr>
              <w:t xml:space="preserve">Under the Sea by Anna </w:t>
            </w:r>
            <w:proofErr w:type="spellStart"/>
            <w:r w:rsidRPr="07234A1E">
              <w:rPr>
                <w:b/>
                <w:bCs/>
                <w:color w:val="7030A0"/>
                <w:sz w:val="20"/>
                <w:szCs w:val="20"/>
              </w:rPr>
              <w:t>Milbourne</w:t>
            </w:r>
            <w:proofErr w:type="spellEnd"/>
          </w:p>
          <w:p w14:paraId="635DD04C" w14:textId="152448BF" w:rsidR="5D4BCF7B" w:rsidRDefault="5D4BCF7B" w:rsidP="26C057CF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FFF2CC" w:themeFill="accent4" w:themeFillTint="33"/>
          </w:tcPr>
          <w:p w14:paraId="6F34C204" w14:textId="442EC6FC" w:rsidR="052D9A7C" w:rsidRDefault="66C52A45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Letter of the Day: </w:t>
            </w:r>
            <w:r w:rsidR="281B7E35" w:rsidRPr="44E7F1A9">
              <w:rPr>
                <w:b/>
                <w:bCs/>
                <w:sz w:val="20"/>
                <w:szCs w:val="20"/>
              </w:rPr>
              <w:t xml:space="preserve"> </w:t>
            </w:r>
            <w:r w:rsidR="569FB47C" w:rsidRPr="44E7F1A9">
              <w:rPr>
                <w:b/>
                <w:bCs/>
                <w:sz w:val="20"/>
                <w:szCs w:val="20"/>
              </w:rPr>
              <w:t>S</w:t>
            </w:r>
          </w:p>
          <w:p w14:paraId="2596D457" w14:textId="697EF9DC" w:rsidR="3D41C115" w:rsidRDefault="00A05DAA" w:rsidP="44E7F1A9">
            <w:hyperlink r:id="rId5">
              <w:r w:rsidR="3D41C115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https://www.youtube.com/watch?v=1orYZAoGgoQ</w:t>
              </w:r>
            </w:hyperlink>
            <w:r w:rsidR="3D41C115" w:rsidRPr="44E7F1A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444D06" w14:textId="68FEE9EA" w:rsidR="052D9A7C" w:rsidRDefault="66C52A45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Shared Reading: </w:t>
            </w:r>
          </w:p>
          <w:p w14:paraId="49572041" w14:textId="15EA5350" w:rsidR="26C057CF" w:rsidRDefault="41571890" w:rsidP="26C057CF">
            <w:pPr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Read the book to find out </w:t>
            </w:r>
            <w:r w:rsidR="07079870" w:rsidRPr="44E7F1A9">
              <w:rPr>
                <w:color w:val="7030A0"/>
                <w:sz w:val="20"/>
                <w:szCs w:val="20"/>
              </w:rPr>
              <w:t xml:space="preserve">what the biggest creature is that lives in the sea. </w:t>
            </w:r>
          </w:p>
          <w:p w14:paraId="6D0AD24D" w14:textId="38A4AA32" w:rsidR="052D9A7C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Independent Writing: </w:t>
            </w:r>
          </w:p>
          <w:p w14:paraId="64E8C774" w14:textId="1FB5A1A3" w:rsidR="760696CA" w:rsidRDefault="2D033F4E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select </w:t>
            </w:r>
            <w:r w:rsidR="51BEE62C" w:rsidRPr="26C057CF">
              <w:rPr>
                <w:color w:val="7030A0"/>
                <w:sz w:val="20"/>
                <w:szCs w:val="20"/>
              </w:rPr>
              <w:t>an</w:t>
            </w:r>
            <w:r w:rsidRPr="26C057CF">
              <w:rPr>
                <w:color w:val="7030A0"/>
                <w:sz w:val="20"/>
                <w:szCs w:val="20"/>
              </w:rPr>
              <w:t xml:space="preserve"> illustration to write </w:t>
            </w:r>
            <w:proofErr w:type="gramStart"/>
            <w:r w:rsidRPr="26C057CF">
              <w:rPr>
                <w:color w:val="7030A0"/>
                <w:sz w:val="20"/>
                <w:szCs w:val="20"/>
              </w:rPr>
              <w:t>about</w:t>
            </w:r>
            <w:proofErr w:type="gramEnd"/>
            <w:r w:rsidRPr="26C057CF">
              <w:rPr>
                <w:color w:val="7030A0"/>
                <w:sz w:val="20"/>
                <w:szCs w:val="20"/>
              </w:rPr>
              <w:t>.</w:t>
            </w:r>
          </w:p>
          <w:p w14:paraId="5603425B" w14:textId="1D4EFC58" w:rsidR="760696CA" w:rsidRDefault="2D033F4E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>Or</w:t>
            </w:r>
          </w:p>
          <w:p w14:paraId="2A521B47" w14:textId="6CC9DC45" w:rsidR="760696CA" w:rsidRDefault="4EE56EF8" w:rsidP="26C057CF">
            <w:pPr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Write about </w:t>
            </w:r>
            <w:r w:rsidR="2C0D9EBC" w:rsidRPr="44E7F1A9">
              <w:rPr>
                <w:color w:val="7030A0"/>
                <w:sz w:val="20"/>
                <w:szCs w:val="20"/>
              </w:rPr>
              <w:t xml:space="preserve">one of the sea creatures seen in the book. </w:t>
            </w:r>
          </w:p>
        </w:tc>
        <w:tc>
          <w:tcPr>
            <w:tcW w:w="2790" w:type="dxa"/>
            <w:shd w:val="clear" w:color="auto" w:fill="FFF2CC" w:themeFill="accent4" w:themeFillTint="33"/>
          </w:tcPr>
          <w:p w14:paraId="1001D578" w14:textId="637D7B92" w:rsidR="760696CA" w:rsidRDefault="66C52A45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Letter of the Day:</w:t>
            </w:r>
            <w:r w:rsidR="18743C9B" w:rsidRPr="44E7F1A9">
              <w:rPr>
                <w:b/>
                <w:bCs/>
                <w:sz w:val="20"/>
                <w:szCs w:val="20"/>
              </w:rPr>
              <w:t xml:space="preserve"> </w:t>
            </w:r>
            <w:r w:rsidR="6BD28352" w:rsidRPr="44E7F1A9">
              <w:rPr>
                <w:b/>
                <w:bCs/>
                <w:sz w:val="20"/>
                <w:szCs w:val="20"/>
              </w:rPr>
              <w:t xml:space="preserve"> A</w:t>
            </w:r>
          </w:p>
          <w:p w14:paraId="178C5F2E" w14:textId="2A5B5F2C" w:rsidR="235895B6" w:rsidRDefault="00A05DAA" w:rsidP="235895B6">
            <w:hyperlink r:id="rId6">
              <w:r w:rsidR="040D342A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https://www.youtube.com/watch?v=hBAuIzZttP4</w:t>
              </w:r>
            </w:hyperlink>
          </w:p>
          <w:p w14:paraId="434E4E49" w14:textId="481ED192" w:rsidR="760696CA" w:rsidRDefault="052D9A7C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Shared Reading: </w:t>
            </w:r>
          </w:p>
          <w:p w14:paraId="5DDD6D60" w14:textId="5DB05576" w:rsidR="760696CA" w:rsidRDefault="31393E18" w:rsidP="44E7F1A9">
            <w:pPr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>Read the book to find out</w:t>
            </w:r>
            <w:r w:rsidR="427ED82E" w:rsidRPr="44E7F1A9">
              <w:rPr>
                <w:color w:val="7030A0"/>
                <w:sz w:val="20"/>
                <w:szCs w:val="20"/>
              </w:rPr>
              <w:t xml:space="preserve"> how dolphins breathe. </w:t>
            </w:r>
          </w:p>
          <w:p w14:paraId="3C64A28C" w14:textId="32BB261F" w:rsidR="760696CA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Independent Writing: </w:t>
            </w:r>
          </w:p>
          <w:p w14:paraId="75E71691" w14:textId="73AE0604" w:rsidR="760696CA" w:rsidRDefault="738AF96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select their favourite animal to write </w:t>
            </w:r>
            <w:proofErr w:type="gramStart"/>
            <w:r w:rsidRPr="26C057CF">
              <w:rPr>
                <w:color w:val="7030A0"/>
                <w:sz w:val="20"/>
                <w:szCs w:val="20"/>
              </w:rPr>
              <w:t>about</w:t>
            </w:r>
            <w:proofErr w:type="gramEnd"/>
            <w:r w:rsidRPr="26C057CF">
              <w:rPr>
                <w:color w:val="7030A0"/>
                <w:sz w:val="20"/>
                <w:szCs w:val="20"/>
              </w:rPr>
              <w:t xml:space="preserve">. </w:t>
            </w:r>
          </w:p>
          <w:p w14:paraId="5952A6E1" w14:textId="22AE2E65" w:rsidR="760696CA" w:rsidRDefault="738AF96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>Or</w:t>
            </w:r>
          </w:p>
          <w:p w14:paraId="58DD5823" w14:textId="03BB7872" w:rsidR="760696CA" w:rsidRDefault="304FCD4F" w:rsidP="44E7F1A9">
            <w:pPr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Write a list of </w:t>
            </w:r>
            <w:r w:rsidR="355EFDE2" w:rsidRPr="44E7F1A9">
              <w:rPr>
                <w:color w:val="7030A0"/>
                <w:sz w:val="20"/>
                <w:szCs w:val="20"/>
              </w:rPr>
              <w:t xml:space="preserve">animals that live in the sea. </w:t>
            </w:r>
          </w:p>
        </w:tc>
        <w:tc>
          <w:tcPr>
            <w:tcW w:w="2970" w:type="dxa"/>
            <w:shd w:val="clear" w:color="auto" w:fill="FFF2CC" w:themeFill="accent4" w:themeFillTint="33"/>
          </w:tcPr>
          <w:p w14:paraId="4347B74E" w14:textId="0E8630C4" w:rsidR="760696CA" w:rsidRDefault="66C52A45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Letter of the Day:</w:t>
            </w:r>
            <w:r w:rsidR="4E82AA3F" w:rsidRPr="44E7F1A9">
              <w:rPr>
                <w:b/>
                <w:bCs/>
                <w:sz w:val="20"/>
                <w:szCs w:val="20"/>
              </w:rPr>
              <w:t xml:space="preserve"> </w:t>
            </w:r>
            <w:r w:rsidR="29181E70" w:rsidRPr="44E7F1A9">
              <w:rPr>
                <w:b/>
                <w:bCs/>
                <w:sz w:val="20"/>
                <w:szCs w:val="20"/>
              </w:rPr>
              <w:t>T</w:t>
            </w:r>
          </w:p>
          <w:p w14:paraId="2A1BD5F2" w14:textId="16E2F781" w:rsidR="3539AB30" w:rsidRDefault="00A05DAA" w:rsidP="44E7F1A9">
            <w:hyperlink r:id="rId7">
              <w:r w:rsidR="3539AB30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https://www.youtube.com/watch?v=M5gUg06rock</w:t>
              </w:r>
            </w:hyperlink>
          </w:p>
          <w:p w14:paraId="0E986CF9" w14:textId="07652A46" w:rsidR="760696CA" w:rsidRDefault="66C52A45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Shared Reading: </w:t>
            </w:r>
          </w:p>
          <w:p w14:paraId="7D641662" w14:textId="74452D1E" w:rsidR="760696CA" w:rsidRDefault="75C24150" w:rsidP="44E7F1A9">
            <w:pPr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Read the book </w:t>
            </w:r>
            <w:r w:rsidR="5C407573" w:rsidRPr="44E7F1A9">
              <w:rPr>
                <w:color w:val="7030A0"/>
                <w:sz w:val="20"/>
                <w:szCs w:val="20"/>
              </w:rPr>
              <w:t xml:space="preserve">to find out about things that live at the bottom of the sea.  </w:t>
            </w:r>
          </w:p>
          <w:p w14:paraId="08372180" w14:textId="1B7136DB" w:rsidR="760696CA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Independent Writing: </w:t>
            </w:r>
          </w:p>
          <w:p w14:paraId="38618EA6" w14:textId="7B2E4F11" w:rsidR="760696CA" w:rsidRDefault="0A0D3E28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select </w:t>
            </w:r>
            <w:r w:rsidR="4DB97710" w:rsidRPr="26C057CF">
              <w:rPr>
                <w:color w:val="7030A0"/>
                <w:sz w:val="20"/>
                <w:szCs w:val="20"/>
              </w:rPr>
              <w:t>a</w:t>
            </w:r>
            <w:r w:rsidRPr="26C057CF">
              <w:rPr>
                <w:color w:val="7030A0"/>
                <w:sz w:val="20"/>
                <w:szCs w:val="20"/>
              </w:rPr>
              <w:t xml:space="preserve"> </w:t>
            </w:r>
            <w:r w:rsidR="0E73AEA4" w:rsidRPr="26C057CF">
              <w:rPr>
                <w:color w:val="7030A0"/>
                <w:sz w:val="20"/>
                <w:szCs w:val="20"/>
              </w:rPr>
              <w:t>picture of</w:t>
            </w:r>
            <w:r w:rsidR="76894696" w:rsidRPr="26C057CF">
              <w:rPr>
                <w:color w:val="7030A0"/>
                <w:sz w:val="20"/>
                <w:szCs w:val="20"/>
              </w:rPr>
              <w:t xml:space="preserve"> a</w:t>
            </w:r>
            <w:r w:rsidR="0E73AEA4" w:rsidRPr="26C057CF">
              <w:rPr>
                <w:color w:val="7030A0"/>
                <w:sz w:val="20"/>
                <w:szCs w:val="20"/>
              </w:rPr>
              <w:t xml:space="preserve"> </w:t>
            </w:r>
            <w:r w:rsidR="47683014" w:rsidRPr="26C057CF">
              <w:rPr>
                <w:color w:val="7030A0"/>
                <w:sz w:val="20"/>
                <w:szCs w:val="20"/>
              </w:rPr>
              <w:t>weather</w:t>
            </w:r>
            <w:r w:rsidR="1839A23A" w:rsidRPr="26C057CF">
              <w:rPr>
                <w:color w:val="7030A0"/>
                <w:sz w:val="20"/>
                <w:szCs w:val="20"/>
              </w:rPr>
              <w:t xml:space="preserve"> </w:t>
            </w:r>
            <w:r w:rsidR="7C656426" w:rsidRPr="26C057CF">
              <w:rPr>
                <w:color w:val="7030A0"/>
                <w:sz w:val="20"/>
                <w:szCs w:val="20"/>
              </w:rPr>
              <w:t xml:space="preserve">condition </w:t>
            </w:r>
            <w:r w:rsidRPr="26C057CF">
              <w:rPr>
                <w:color w:val="7030A0"/>
                <w:sz w:val="20"/>
                <w:szCs w:val="20"/>
              </w:rPr>
              <w:t xml:space="preserve">to write about. </w:t>
            </w:r>
          </w:p>
          <w:p w14:paraId="42B8B960" w14:textId="066149E7" w:rsidR="760696CA" w:rsidRDefault="0A0D3E28" w:rsidP="26C057CF">
            <w:pPr>
              <w:rPr>
                <w:color w:val="7030A0"/>
                <w:sz w:val="20"/>
                <w:szCs w:val="20"/>
              </w:rPr>
            </w:pPr>
            <w:proofErr w:type="gramStart"/>
            <w:r w:rsidRPr="44E7F1A9">
              <w:rPr>
                <w:color w:val="7030A0"/>
                <w:sz w:val="20"/>
                <w:szCs w:val="20"/>
              </w:rPr>
              <w:t>Or</w:t>
            </w:r>
            <w:proofErr w:type="gramEnd"/>
            <w:r w:rsidR="6099C13F" w:rsidRPr="44E7F1A9">
              <w:rPr>
                <w:color w:val="7030A0"/>
                <w:sz w:val="20"/>
                <w:szCs w:val="20"/>
              </w:rPr>
              <w:t xml:space="preserve"> </w:t>
            </w:r>
            <w:r w:rsidR="76095E6C" w:rsidRPr="44E7F1A9">
              <w:rPr>
                <w:color w:val="7030A0"/>
                <w:sz w:val="20"/>
                <w:szCs w:val="20"/>
              </w:rPr>
              <w:t xml:space="preserve">Select a sea animal to write about. </w:t>
            </w:r>
          </w:p>
        </w:tc>
        <w:tc>
          <w:tcPr>
            <w:tcW w:w="2820" w:type="dxa"/>
            <w:shd w:val="clear" w:color="auto" w:fill="FFF2CC" w:themeFill="accent4" w:themeFillTint="33"/>
          </w:tcPr>
          <w:p w14:paraId="56236828" w14:textId="1F418AE5" w:rsidR="760696CA" w:rsidRDefault="66C52A45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Letter of the Day:</w:t>
            </w:r>
            <w:r w:rsidR="2629E777" w:rsidRPr="44E7F1A9">
              <w:rPr>
                <w:b/>
                <w:bCs/>
                <w:sz w:val="20"/>
                <w:szCs w:val="20"/>
              </w:rPr>
              <w:t xml:space="preserve"> </w:t>
            </w:r>
            <w:r w:rsidR="466FCA16" w:rsidRPr="44E7F1A9">
              <w:rPr>
                <w:b/>
                <w:bCs/>
                <w:sz w:val="20"/>
                <w:szCs w:val="20"/>
              </w:rPr>
              <w:t>P</w:t>
            </w:r>
          </w:p>
          <w:p w14:paraId="342EA1F9" w14:textId="6EF7DE4E" w:rsidR="71DE4800" w:rsidRDefault="00A05DAA" w:rsidP="44E7F1A9">
            <w:hyperlink r:id="rId8">
              <w:r w:rsidR="71DE4800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https://www.youtube.com/watch?v=HMMy6Y-nduE</w:t>
              </w:r>
            </w:hyperlink>
          </w:p>
          <w:p w14:paraId="57EE29E9" w14:textId="77277339" w:rsidR="760696CA" w:rsidRDefault="66C52A45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Shared Reading: </w:t>
            </w:r>
          </w:p>
          <w:p w14:paraId="721B23E0" w14:textId="568AD85F" w:rsidR="760696CA" w:rsidRDefault="2216CEF8" w:rsidP="26C057CF">
            <w:pPr>
              <w:spacing w:line="259" w:lineRule="auto"/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Read the book and </w:t>
            </w:r>
            <w:r w:rsidR="43333B58" w:rsidRPr="44E7F1A9">
              <w:rPr>
                <w:color w:val="7030A0"/>
                <w:sz w:val="20"/>
                <w:szCs w:val="20"/>
              </w:rPr>
              <w:t xml:space="preserve">use some </w:t>
            </w:r>
            <w:r w:rsidR="0230E03D" w:rsidRPr="44E7F1A9">
              <w:rPr>
                <w:color w:val="7030A0"/>
                <w:sz w:val="20"/>
                <w:szCs w:val="20"/>
              </w:rPr>
              <w:t xml:space="preserve">descriptive words to describe the ocean habitat. </w:t>
            </w:r>
          </w:p>
          <w:p w14:paraId="71CAEB6F" w14:textId="46CFEAEE" w:rsidR="760696CA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Independent writing: </w:t>
            </w:r>
          </w:p>
          <w:p w14:paraId="76EAD7D9" w14:textId="6D9555BE" w:rsidR="760696CA" w:rsidRDefault="23F9FD0D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>Label</w:t>
            </w:r>
            <w:r w:rsidR="016E18C8" w:rsidRPr="26C057CF">
              <w:rPr>
                <w:color w:val="7030A0"/>
                <w:sz w:val="20"/>
                <w:szCs w:val="20"/>
              </w:rPr>
              <w:t xml:space="preserve"> </w:t>
            </w:r>
            <w:r w:rsidRPr="26C057CF">
              <w:rPr>
                <w:color w:val="7030A0"/>
                <w:sz w:val="20"/>
                <w:szCs w:val="20"/>
              </w:rPr>
              <w:t xml:space="preserve">an interesting page from the book with names of objects and animals. </w:t>
            </w:r>
          </w:p>
        </w:tc>
        <w:tc>
          <w:tcPr>
            <w:tcW w:w="2843" w:type="dxa"/>
            <w:shd w:val="clear" w:color="auto" w:fill="FFF2CC" w:themeFill="accent4" w:themeFillTint="33"/>
          </w:tcPr>
          <w:p w14:paraId="48778DF5" w14:textId="06143026" w:rsidR="760696CA" w:rsidRDefault="66C52A45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Letter of the Day:</w:t>
            </w:r>
            <w:r w:rsidR="0725C237" w:rsidRPr="44E7F1A9">
              <w:rPr>
                <w:b/>
                <w:bCs/>
                <w:sz w:val="20"/>
                <w:szCs w:val="20"/>
              </w:rPr>
              <w:t xml:space="preserve"> </w:t>
            </w:r>
            <w:r w:rsidR="30EEA6B6" w:rsidRPr="44E7F1A9">
              <w:rPr>
                <w:b/>
                <w:bCs/>
                <w:sz w:val="20"/>
                <w:szCs w:val="20"/>
              </w:rPr>
              <w:t>I</w:t>
            </w:r>
          </w:p>
          <w:p w14:paraId="1AC514C6" w14:textId="4A94E39F" w:rsidR="77816A79" w:rsidRDefault="00A05DAA" w:rsidP="44E7F1A9">
            <w:hyperlink r:id="rId9">
              <w:r w:rsidR="77816A79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https://www.youtube.com/watch?v=tGxaEdXOSk8</w:t>
              </w:r>
            </w:hyperlink>
            <w:r w:rsidR="77816A79" w:rsidRPr="44E7F1A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9ABCBF0" w14:textId="45957686" w:rsidR="760696CA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Shared Reading: </w:t>
            </w:r>
          </w:p>
          <w:p w14:paraId="020DC5B2" w14:textId="7B611A61" w:rsidR="760696CA" w:rsidRDefault="71087C4C" w:rsidP="26C057CF">
            <w:pPr>
              <w:spacing w:line="259" w:lineRule="auto"/>
              <w:rPr>
                <w:color w:val="7030A0"/>
                <w:sz w:val="20"/>
                <w:szCs w:val="20"/>
              </w:rPr>
            </w:pPr>
            <w:r w:rsidRPr="44E7F1A9">
              <w:rPr>
                <w:color w:val="7030A0"/>
                <w:sz w:val="20"/>
                <w:szCs w:val="20"/>
              </w:rPr>
              <w:t xml:space="preserve">Read the book </w:t>
            </w:r>
            <w:r w:rsidR="0AE23B5E" w:rsidRPr="44E7F1A9">
              <w:rPr>
                <w:color w:val="7030A0"/>
                <w:sz w:val="20"/>
                <w:szCs w:val="20"/>
              </w:rPr>
              <w:t>then select favourite sea animal</w:t>
            </w:r>
            <w:r w:rsidR="2FBB4C33" w:rsidRPr="44E7F1A9">
              <w:rPr>
                <w:color w:val="7030A0"/>
                <w:sz w:val="20"/>
                <w:szCs w:val="20"/>
              </w:rPr>
              <w:t xml:space="preserve"> to talk </w:t>
            </w:r>
            <w:proofErr w:type="gramStart"/>
            <w:r w:rsidR="2FBB4C33" w:rsidRPr="44E7F1A9">
              <w:rPr>
                <w:color w:val="7030A0"/>
                <w:sz w:val="20"/>
                <w:szCs w:val="20"/>
              </w:rPr>
              <w:t>about</w:t>
            </w:r>
            <w:proofErr w:type="gramEnd"/>
            <w:r w:rsidR="2FBB4C33" w:rsidRPr="44E7F1A9">
              <w:rPr>
                <w:color w:val="7030A0"/>
                <w:sz w:val="20"/>
                <w:szCs w:val="20"/>
              </w:rPr>
              <w:t>.</w:t>
            </w:r>
          </w:p>
          <w:p w14:paraId="1C12FC72" w14:textId="1A263408" w:rsidR="760696CA" w:rsidRDefault="052D9A7C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Independent writing: </w:t>
            </w:r>
          </w:p>
          <w:p w14:paraId="4722F5E7" w14:textId="0EE2A36B" w:rsidR="760696CA" w:rsidRDefault="0D237AA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write about an activity they enjoyed over the past week. You might like to use photographs or objects </w:t>
            </w:r>
            <w:r w:rsidR="650D20B8" w:rsidRPr="26C057CF">
              <w:rPr>
                <w:color w:val="7030A0"/>
                <w:sz w:val="20"/>
                <w:szCs w:val="20"/>
              </w:rPr>
              <w:t xml:space="preserve">as stimulus for writing. </w:t>
            </w:r>
          </w:p>
        </w:tc>
      </w:tr>
      <w:tr w:rsidR="760696CA" w14:paraId="75D4CF81" w14:textId="77777777" w:rsidTr="00A05DAA">
        <w:tc>
          <w:tcPr>
            <w:tcW w:w="1410" w:type="dxa"/>
            <w:shd w:val="clear" w:color="auto" w:fill="D9E2F3" w:themeFill="accent1" w:themeFillTint="33"/>
          </w:tcPr>
          <w:p w14:paraId="24694310" w14:textId="278D9356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t>Maths</w:t>
            </w:r>
          </w:p>
          <w:p w14:paraId="5AC26E9C" w14:textId="4E8656AF" w:rsidR="5D4BCF7B" w:rsidRDefault="121CA780" w:rsidP="26C057CF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Focus for the week:</w:t>
            </w:r>
            <w:r w:rsidR="7FC7D9BB" w:rsidRPr="44E7F1A9">
              <w:rPr>
                <w:sz w:val="20"/>
                <w:szCs w:val="20"/>
              </w:rPr>
              <w:t xml:space="preserve"> </w:t>
            </w:r>
          </w:p>
          <w:p w14:paraId="2E5A3784" w14:textId="0102452D" w:rsidR="4A834713" w:rsidRDefault="4A834713" w:rsidP="44E7F1A9">
            <w:pPr>
              <w:rPr>
                <w:b/>
                <w:bCs/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Fractions</w:t>
            </w:r>
          </w:p>
          <w:p w14:paraId="67022490" w14:textId="3B31CB77" w:rsidR="5D4BCF7B" w:rsidRDefault="2D1F1724" w:rsidP="26C057CF">
            <w:pPr>
              <w:rPr>
                <w:sz w:val="20"/>
                <w:szCs w:val="20"/>
              </w:rPr>
            </w:pPr>
            <w:r w:rsidRPr="07234A1E">
              <w:rPr>
                <w:sz w:val="20"/>
                <w:szCs w:val="20"/>
              </w:rPr>
              <w:t xml:space="preserve"> </w:t>
            </w:r>
          </w:p>
          <w:p w14:paraId="26288C30" w14:textId="7BC7EA5C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85" w:type="dxa"/>
            <w:shd w:val="clear" w:color="auto" w:fill="D9E2F3" w:themeFill="accent1" w:themeFillTint="33"/>
          </w:tcPr>
          <w:p w14:paraId="1FBC22C4" w14:textId="56ADC6E8" w:rsidR="760696CA" w:rsidRDefault="4657EBB2" w:rsidP="44E7F1A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Introducing Fractions</w:t>
            </w:r>
          </w:p>
          <w:p w14:paraId="1BE7932F" w14:textId="0498CD46" w:rsidR="760696CA" w:rsidRDefault="4657EBB2" w:rsidP="44E7F1A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Watch the fraction story PowerPoint. </w:t>
            </w:r>
          </w:p>
          <w:p w14:paraId="2146F7FD" w14:textId="28B3D618" w:rsidR="760696CA" w:rsidRDefault="760696CA" w:rsidP="44E7F1A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</w:p>
          <w:p w14:paraId="440B3EC5" w14:textId="0476F47F" w:rsidR="760696CA" w:rsidRDefault="5D2AC470" w:rsidP="44E7F1A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Colour</w:t>
            </w:r>
            <w:r w:rsidR="3484767D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in the</w:t>
            </w:r>
            <w:r w:rsidR="4590BFBE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r w:rsidR="3484767D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shapes</w:t>
            </w:r>
            <w:r w:rsidR="4AD0E430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r w:rsidR="3484767D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to </w:t>
            </w:r>
            <w:r w:rsidR="15A6F812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show </w:t>
            </w:r>
            <w:r w:rsidR="1D2850E5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hal</w:t>
            </w:r>
            <w:r w:rsidR="40FA11EE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ves</w:t>
            </w:r>
            <w:r w:rsidR="1D2850E5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r w:rsidR="5A9E48E7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- </w:t>
            </w:r>
            <w:r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½</w:t>
            </w:r>
            <w:r w:rsidR="790826A5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r w:rsidR="790826A5" w:rsidRPr="44E7F1A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&amp;</w:t>
            </w:r>
            <w:r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r w:rsidR="3E5905DA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quarter</w:t>
            </w:r>
            <w:r w:rsidR="2734183B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s</w:t>
            </w:r>
            <w:r w:rsidR="3E5905DA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- </w:t>
            </w:r>
            <w:r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¼</w:t>
            </w:r>
            <w:r w:rsidR="4914BA71" w:rsidRPr="44E7F1A9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.</w:t>
            </w:r>
          </w:p>
          <w:p w14:paraId="198CB8B2" w14:textId="04E678F3" w:rsidR="760696CA" w:rsidRDefault="760696CA" w:rsidP="44E7F1A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</w:p>
          <w:p w14:paraId="3E9F6467" w14:textId="4254D1AF" w:rsidR="760696CA" w:rsidRDefault="00219888" w:rsidP="44E7F1A9">
            <w:pPr>
              <w:spacing w:line="259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132860B9" wp14:editId="3BD4F911">
                  <wp:extent cx="1619250" cy="552450"/>
                  <wp:effectExtent l="0" t="0" r="0" b="0"/>
                  <wp:docPr id="1604219485" name="Picture 1604219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11E2D" w14:textId="73ED374E" w:rsidR="760696CA" w:rsidRDefault="760696CA" w:rsidP="44E7F1A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</w:p>
        </w:tc>
        <w:tc>
          <w:tcPr>
            <w:tcW w:w="2790" w:type="dxa"/>
            <w:shd w:val="clear" w:color="auto" w:fill="D9E2F3" w:themeFill="accent1" w:themeFillTint="33"/>
          </w:tcPr>
          <w:p w14:paraId="74CFC32B" w14:textId="0F13424F" w:rsidR="760696CA" w:rsidRDefault="711E569C" w:rsidP="44E7F1A9">
            <w:pPr>
              <w:spacing w:line="259" w:lineRule="auto"/>
              <w:rPr>
                <w:b/>
                <w:bCs/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b/>
                <w:bCs/>
                <w:color w:val="385623" w:themeColor="accent6" w:themeShade="80"/>
                <w:sz w:val="20"/>
                <w:szCs w:val="20"/>
              </w:rPr>
              <w:t>Food fractions</w:t>
            </w:r>
          </w:p>
          <w:p w14:paraId="4205AD87" w14:textId="21DDD998" w:rsidR="760696CA" w:rsidRDefault="711E569C" w:rsidP="44E7F1A9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color w:val="385623" w:themeColor="accent6" w:themeShade="80"/>
                <w:sz w:val="20"/>
                <w:szCs w:val="20"/>
              </w:rPr>
              <w:t xml:space="preserve">Whole, ½ and ¼ </w:t>
            </w:r>
          </w:p>
          <w:p w14:paraId="496C996B" w14:textId="145D9485" w:rsidR="760696CA" w:rsidRDefault="760696CA" w:rsidP="44E7F1A9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</w:p>
          <w:p w14:paraId="12E66746" w14:textId="391F5F55" w:rsidR="760696CA" w:rsidRDefault="1E995CF5" w:rsidP="44E7F1A9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  <w:r w:rsidRPr="44E7F1A9">
              <w:rPr>
                <w:color w:val="385623" w:themeColor="accent6" w:themeShade="80"/>
                <w:sz w:val="20"/>
                <w:szCs w:val="20"/>
              </w:rPr>
              <w:t xml:space="preserve">Look at the different food images and talk about which are whole, </w:t>
            </w:r>
            <w:r w:rsidR="785EF751" w:rsidRPr="44E7F1A9">
              <w:rPr>
                <w:color w:val="385623" w:themeColor="accent6" w:themeShade="80"/>
                <w:sz w:val="20"/>
                <w:szCs w:val="20"/>
              </w:rPr>
              <w:t xml:space="preserve">halves - </w:t>
            </w:r>
            <w:r w:rsidRPr="44E7F1A9">
              <w:rPr>
                <w:color w:val="385623" w:themeColor="accent6" w:themeShade="80"/>
                <w:sz w:val="20"/>
                <w:szCs w:val="20"/>
              </w:rPr>
              <w:t xml:space="preserve">½ </w:t>
            </w:r>
            <w:r w:rsidR="2FBFB4CB" w:rsidRPr="44E7F1A9">
              <w:rPr>
                <w:color w:val="385623" w:themeColor="accent6" w:themeShade="80"/>
                <w:sz w:val="16"/>
                <w:szCs w:val="16"/>
              </w:rPr>
              <w:t>&amp;</w:t>
            </w:r>
            <w:r w:rsidRPr="44E7F1A9">
              <w:rPr>
                <w:color w:val="385623" w:themeColor="accent6" w:themeShade="80"/>
                <w:sz w:val="20"/>
                <w:szCs w:val="20"/>
              </w:rPr>
              <w:t xml:space="preserve"> quarters</w:t>
            </w:r>
            <w:r w:rsidR="6E91B843" w:rsidRPr="44E7F1A9">
              <w:rPr>
                <w:color w:val="385623" w:themeColor="accent6" w:themeShade="80"/>
                <w:sz w:val="20"/>
                <w:szCs w:val="20"/>
              </w:rPr>
              <w:t xml:space="preserve"> ¼</w:t>
            </w:r>
            <w:r w:rsidRPr="44E7F1A9">
              <w:rPr>
                <w:color w:val="385623" w:themeColor="accent6" w:themeShade="80"/>
                <w:sz w:val="20"/>
                <w:szCs w:val="20"/>
              </w:rPr>
              <w:t>.</w:t>
            </w:r>
          </w:p>
          <w:p w14:paraId="1B06C0F6" w14:textId="1300FDEE" w:rsidR="760696CA" w:rsidRDefault="2D8317CA" w:rsidP="44E7F1A9">
            <w:pPr>
              <w:spacing w:line="259" w:lineRule="auto"/>
              <w:rPr>
                <w:i/>
                <w:iCs/>
                <w:color w:val="385623" w:themeColor="accent6" w:themeShade="80"/>
                <w:sz w:val="20"/>
                <w:szCs w:val="20"/>
                <w:highlight w:val="yellow"/>
              </w:rPr>
            </w:pPr>
            <w:r w:rsidRPr="44E7F1A9">
              <w:rPr>
                <w:i/>
                <w:iCs/>
                <w:color w:val="385623" w:themeColor="accent6" w:themeShade="80"/>
                <w:sz w:val="20"/>
                <w:szCs w:val="20"/>
                <w:highlight w:val="yellow"/>
              </w:rPr>
              <w:t>Attach workbook</w:t>
            </w:r>
          </w:p>
          <w:p w14:paraId="2574D888" w14:textId="66E676F5" w:rsidR="760696CA" w:rsidRDefault="760696CA" w:rsidP="44E7F1A9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</w:p>
          <w:p w14:paraId="6DF8C878" w14:textId="0481BA4D" w:rsidR="760696CA" w:rsidRDefault="760696CA" w:rsidP="26C057CF">
            <w:pPr>
              <w:rPr>
                <w:color w:val="385623" w:themeColor="accent6" w:themeShade="80"/>
                <w:sz w:val="20"/>
                <w:szCs w:val="20"/>
              </w:rPr>
            </w:pPr>
          </w:p>
        </w:tc>
        <w:tc>
          <w:tcPr>
            <w:tcW w:w="2970" w:type="dxa"/>
            <w:shd w:val="clear" w:color="auto" w:fill="D9E2F3" w:themeFill="accent1" w:themeFillTint="33"/>
          </w:tcPr>
          <w:p w14:paraId="2A52166A" w14:textId="28EAB3DB" w:rsidR="760696CA" w:rsidRDefault="111C92E8" w:rsidP="44E7F1A9">
            <w:pPr>
              <w:rPr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Fraction</w:t>
            </w:r>
            <w:r w:rsidR="0FE7631E" w:rsidRPr="44E7F1A9">
              <w:rPr>
                <w:b/>
                <w:bCs/>
                <w:sz w:val="20"/>
                <w:szCs w:val="20"/>
              </w:rPr>
              <w:t>s of Shapes and Quantities</w:t>
            </w:r>
          </w:p>
          <w:p w14:paraId="0DF7F15F" w14:textId="30E7F9FA" w:rsidR="760696CA" w:rsidRDefault="760696CA" w:rsidP="44E7F1A9">
            <w:pPr>
              <w:rPr>
                <w:b/>
                <w:bCs/>
                <w:sz w:val="20"/>
                <w:szCs w:val="20"/>
              </w:rPr>
            </w:pPr>
          </w:p>
          <w:p w14:paraId="641A565F" w14:textId="37592B1C" w:rsidR="760696CA" w:rsidRDefault="30C20FD7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Can you find</w:t>
            </w:r>
            <w:r w:rsidR="0FE7631E" w:rsidRPr="44E7F1A9">
              <w:rPr>
                <w:sz w:val="20"/>
                <w:szCs w:val="20"/>
              </w:rPr>
              <w:t xml:space="preserve"> half of</w:t>
            </w:r>
            <w:r w:rsidR="3BE53F0E" w:rsidRPr="44E7F1A9">
              <w:rPr>
                <w:sz w:val="20"/>
                <w:szCs w:val="20"/>
              </w:rPr>
              <w:t xml:space="preserve"> the</w:t>
            </w:r>
            <w:r w:rsidR="0FE7631E" w:rsidRPr="44E7F1A9">
              <w:rPr>
                <w:sz w:val="20"/>
                <w:szCs w:val="20"/>
              </w:rPr>
              <w:t xml:space="preserve"> shapes and </w:t>
            </w:r>
            <w:r w:rsidR="0C581108" w:rsidRPr="44E7F1A9">
              <w:rPr>
                <w:sz w:val="20"/>
                <w:szCs w:val="20"/>
              </w:rPr>
              <w:t xml:space="preserve">quantities? </w:t>
            </w:r>
          </w:p>
          <w:p w14:paraId="0D8C2C24" w14:textId="6E1EDD7C" w:rsidR="760696CA" w:rsidRDefault="760696CA" w:rsidP="44E7F1A9">
            <w:pPr>
              <w:rPr>
                <w:sz w:val="20"/>
                <w:szCs w:val="20"/>
              </w:rPr>
            </w:pPr>
          </w:p>
          <w:p w14:paraId="0DF0B930" w14:textId="73869FB0" w:rsidR="760696CA" w:rsidRDefault="0FE7631E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 xml:space="preserve">Work through the attached worksheets. </w:t>
            </w:r>
          </w:p>
        </w:tc>
        <w:tc>
          <w:tcPr>
            <w:tcW w:w="2820" w:type="dxa"/>
            <w:shd w:val="clear" w:color="auto" w:fill="D9E2F3" w:themeFill="accent1" w:themeFillTint="33"/>
          </w:tcPr>
          <w:p w14:paraId="4FE3D5F3" w14:textId="70FEF96B" w:rsidR="760696CA" w:rsidRDefault="562B89BA" w:rsidP="44E7F1A9">
            <w:pPr>
              <w:rPr>
                <w:b/>
                <w:bCs/>
                <w:sz w:val="18"/>
                <w:szCs w:val="18"/>
              </w:rPr>
            </w:pPr>
            <w:r w:rsidRPr="44E7F1A9">
              <w:rPr>
                <w:b/>
                <w:bCs/>
                <w:sz w:val="20"/>
                <w:szCs w:val="20"/>
              </w:rPr>
              <w:t>Fractions Outdoors</w:t>
            </w:r>
          </w:p>
          <w:p w14:paraId="5D41085D" w14:textId="6817792C" w:rsidR="760696CA" w:rsidRDefault="562B89BA" w:rsidP="44E7F1A9">
            <w:pPr>
              <w:rPr>
                <w:b/>
                <w:bCs/>
                <w:color w:val="538135" w:themeColor="accent6" w:themeShade="BF"/>
                <w:sz w:val="18"/>
                <w:szCs w:val="18"/>
              </w:rPr>
            </w:pPr>
            <w:r w:rsidRPr="44E7F1A9">
              <w:rPr>
                <w:color w:val="538135" w:themeColor="accent6" w:themeShade="BF"/>
                <w:sz w:val="18"/>
                <w:szCs w:val="18"/>
              </w:rPr>
              <w:t>Have go at using natural materials to demonstrate fractions outside.</w:t>
            </w:r>
          </w:p>
          <w:p w14:paraId="1EDC6220" w14:textId="36E83AF6" w:rsidR="760696CA" w:rsidRDefault="562B89BA" w:rsidP="26C057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5E6869" wp14:editId="694D8CFC">
                  <wp:extent cx="1401746" cy="1220876"/>
                  <wp:effectExtent l="0" t="0" r="0" b="0"/>
                  <wp:docPr id="1090572547" name="Picture 1090572547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746" cy="1220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03552A1" w14:textId="73BB78C9" w:rsidR="760696CA" w:rsidRDefault="562B89BA" w:rsidP="26C057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7C1453" wp14:editId="4FAA2F00">
                  <wp:extent cx="1476375" cy="1107281"/>
                  <wp:effectExtent l="0" t="0" r="0" b="0"/>
                  <wp:docPr id="2041549523" name="Picture 2041549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107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3" w:type="dxa"/>
            <w:shd w:val="clear" w:color="auto" w:fill="D9E2F3" w:themeFill="accent1" w:themeFillTint="33"/>
          </w:tcPr>
          <w:p w14:paraId="4F6FE9D9" w14:textId="0DABB9D3" w:rsidR="760696CA" w:rsidRDefault="562B89BA" w:rsidP="44E7F1A9">
            <w:pPr>
              <w:rPr>
                <w:b/>
                <w:bCs/>
                <w:sz w:val="18"/>
                <w:szCs w:val="18"/>
              </w:rPr>
            </w:pPr>
            <w:r w:rsidRPr="44E7F1A9">
              <w:rPr>
                <w:b/>
                <w:bCs/>
                <w:sz w:val="20"/>
                <w:szCs w:val="20"/>
              </w:rPr>
              <w:t>Fraction Art</w:t>
            </w:r>
          </w:p>
          <w:p w14:paraId="16A7A73A" w14:textId="2E5B5236" w:rsidR="760696CA" w:rsidRDefault="41FDB464" w:rsidP="44E7F1A9">
            <w:pPr>
              <w:rPr>
                <w:b/>
                <w:bCs/>
              </w:rPr>
            </w:pPr>
            <w:r w:rsidRPr="44E7F1A9">
              <w:rPr>
                <w:sz w:val="20"/>
                <w:szCs w:val="20"/>
              </w:rPr>
              <w:t>Have some fun using fractions of shapes to create pictures.</w:t>
            </w:r>
            <w:r>
              <w:t xml:space="preserve"> </w:t>
            </w:r>
          </w:p>
          <w:p w14:paraId="2182DA23" w14:textId="133C2E99" w:rsidR="760696CA" w:rsidRDefault="562B89BA" w:rsidP="44E7F1A9">
            <w:r>
              <w:rPr>
                <w:noProof/>
                <w:lang w:eastAsia="en-GB"/>
              </w:rPr>
              <w:drawing>
                <wp:inline distT="0" distB="0" distL="0" distR="0" wp14:anchorId="0EE0F4BB" wp14:editId="337D115D">
                  <wp:extent cx="1535373" cy="1143000"/>
                  <wp:effectExtent l="0" t="0" r="0" b="0"/>
                  <wp:docPr id="317677792" name="Picture 317677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373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CF700" w14:textId="21A1F6BD" w:rsidR="760696CA" w:rsidRDefault="0DF387A6" w:rsidP="44E7F1A9">
            <w:r>
              <w:rPr>
                <w:noProof/>
                <w:lang w:eastAsia="en-GB"/>
              </w:rPr>
              <w:drawing>
                <wp:inline distT="0" distB="0" distL="0" distR="0" wp14:anchorId="54F11136" wp14:editId="712F69EB">
                  <wp:extent cx="1540371" cy="1095375"/>
                  <wp:effectExtent l="0" t="0" r="0" b="0"/>
                  <wp:docPr id="1938482542" name="Picture 1938482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371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0696CA" w14:paraId="1957A13D" w14:textId="77777777" w:rsidTr="00A05DAA">
        <w:trPr>
          <w:trHeight w:val="1200"/>
        </w:trPr>
        <w:tc>
          <w:tcPr>
            <w:tcW w:w="1410" w:type="dxa"/>
            <w:shd w:val="clear" w:color="auto" w:fill="E2EFD9" w:themeFill="accent6" w:themeFillTint="33"/>
          </w:tcPr>
          <w:p w14:paraId="7648A108" w14:textId="569A2D87" w:rsidR="5D4BCF7B" w:rsidRDefault="7E5305F4" w:rsidP="26C057CF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t>Wider Curriculum</w:t>
            </w:r>
          </w:p>
        </w:tc>
        <w:tc>
          <w:tcPr>
            <w:tcW w:w="2685" w:type="dxa"/>
            <w:shd w:val="clear" w:color="auto" w:fill="E2EFD9" w:themeFill="accent6" w:themeFillTint="33"/>
          </w:tcPr>
          <w:p w14:paraId="7C325E39" w14:textId="3CC1B1DD" w:rsidR="760696CA" w:rsidRDefault="65CCBCAB" w:rsidP="26C057CF">
            <w:pPr>
              <w:jc w:val="center"/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Art</w:t>
            </w:r>
          </w:p>
          <w:p w14:paraId="256E98C9" w14:textId="31DE0B30" w:rsidR="442C6EBC" w:rsidRDefault="442C6EBC" w:rsidP="44E7F1A9">
            <w:pPr>
              <w:jc w:val="center"/>
              <w:rPr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 xml:space="preserve">Impressionism </w:t>
            </w:r>
          </w:p>
          <w:p w14:paraId="5AFF9292" w14:textId="3A335845" w:rsidR="760696CA" w:rsidRDefault="274E89E1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 xml:space="preserve">Please look </w:t>
            </w:r>
            <w:r w:rsidR="4350FFEE" w:rsidRPr="44E7F1A9">
              <w:rPr>
                <w:sz w:val="20"/>
                <w:szCs w:val="20"/>
              </w:rPr>
              <w:t>at the painting</w:t>
            </w:r>
          </w:p>
          <w:p w14:paraId="4DB70EAF" w14:textId="56B5E81B" w:rsidR="4350FFEE" w:rsidRDefault="4350FFEE" w:rsidP="44E7F1A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sz w:val="20"/>
                <w:szCs w:val="20"/>
              </w:rPr>
              <w:t>“Dusk in Venice” by Monet.</w:t>
            </w:r>
          </w:p>
          <w:p w14:paraId="2E91DFEE" w14:textId="1BE951E9" w:rsidR="4350FFEE" w:rsidRDefault="4350FFEE" w:rsidP="44E7F1A9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69639A0" wp14:editId="11E938FD">
                  <wp:extent cx="1619250" cy="809625"/>
                  <wp:effectExtent l="0" t="0" r="0" b="0"/>
                  <wp:docPr id="1960351267" name="Picture 196035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727CFD" w14:textId="6E697B15" w:rsidR="760696CA" w:rsidRDefault="4350FFEE" w:rsidP="44E7F1A9">
            <w:r>
              <w:t xml:space="preserve">Talk about what you can see in the picture, the colours used and encourage your child to express an opinion (e.g. like/don’t like). </w:t>
            </w:r>
          </w:p>
          <w:p w14:paraId="3A8AB21E" w14:textId="5E391773" w:rsidR="760696CA" w:rsidRDefault="4350FFEE" w:rsidP="44E7F1A9">
            <w:r>
              <w:t xml:space="preserve">Encourage your child to create their own interpretation of the painting using their choice of art material available at home. </w:t>
            </w:r>
          </w:p>
        </w:tc>
        <w:tc>
          <w:tcPr>
            <w:tcW w:w="2790" w:type="dxa"/>
            <w:shd w:val="clear" w:color="auto" w:fill="E2EFD9" w:themeFill="accent6" w:themeFillTint="33"/>
          </w:tcPr>
          <w:p w14:paraId="68F8B4C1" w14:textId="2454C6F7" w:rsidR="760696CA" w:rsidRDefault="65CCBCAB" w:rsidP="26C057CF">
            <w:pPr>
              <w:jc w:val="center"/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lastRenderedPageBreak/>
              <w:t>Science</w:t>
            </w:r>
          </w:p>
          <w:p w14:paraId="0EBA9CD9" w14:textId="1748E872" w:rsidR="760696CA" w:rsidRDefault="22990290" w:rsidP="26C057CF">
            <w:pPr>
              <w:jc w:val="center"/>
              <w:rPr>
                <w:sz w:val="20"/>
                <w:szCs w:val="20"/>
              </w:rPr>
            </w:pPr>
            <w:r w:rsidRPr="44E7F1A9">
              <w:rPr>
                <w:b/>
                <w:bCs/>
                <w:sz w:val="20"/>
                <w:szCs w:val="20"/>
              </w:rPr>
              <w:t>Motion in the Ocean</w:t>
            </w:r>
          </w:p>
          <w:p w14:paraId="79575912" w14:textId="473062C2" w:rsidR="760696CA" w:rsidRDefault="4BC75BCC" w:rsidP="07234A1E">
            <w:pPr>
              <w:spacing w:line="276" w:lineRule="auto"/>
            </w:pPr>
            <w:r w:rsidRPr="07234A1E">
              <w:rPr>
                <w:rFonts w:ascii="Calibri" w:eastAsia="Calibri" w:hAnsi="Calibri" w:cs="Calibri"/>
                <w:sz w:val="20"/>
                <w:szCs w:val="20"/>
              </w:rPr>
              <w:t>We will explore and identify different aspects of an underwater habitat.</w:t>
            </w:r>
          </w:p>
          <w:p w14:paraId="303F222A" w14:textId="15758DF4" w:rsidR="760696CA" w:rsidRDefault="4BC75BCC" w:rsidP="07234A1E">
            <w:pPr>
              <w:spacing w:line="276" w:lineRule="auto"/>
            </w:pPr>
            <w:r w:rsidRPr="07234A1E">
              <w:rPr>
                <w:rFonts w:ascii="Calibri" w:eastAsia="Calibri" w:hAnsi="Calibri" w:cs="Calibri"/>
                <w:sz w:val="20"/>
                <w:szCs w:val="20"/>
              </w:rPr>
              <w:t xml:space="preserve">Create an underwater tableau in a tray using </w:t>
            </w:r>
            <w:r w:rsidRPr="07234A1E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sand/water/seaweed/</w:t>
            </w:r>
            <w:r w:rsidR="3C9CDEF2" w:rsidRPr="07234A1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7234A1E">
              <w:rPr>
                <w:rFonts w:ascii="Calibri" w:eastAsia="Calibri" w:hAnsi="Calibri" w:cs="Calibri"/>
                <w:sz w:val="20"/>
                <w:szCs w:val="20"/>
              </w:rPr>
              <w:t>shells/pebbles/coral</w:t>
            </w:r>
          </w:p>
          <w:p w14:paraId="1196E9EB" w14:textId="5E7B13AB" w:rsidR="760696CA" w:rsidRDefault="760696CA" w:rsidP="07234A1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A70520E" w14:textId="68AD43F2" w:rsidR="760696CA" w:rsidRDefault="4675AD24" w:rsidP="07234A1E">
            <w:pPr>
              <w:spacing w:line="276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3B9D0C56" wp14:editId="133CC296">
                  <wp:extent cx="1685925" cy="1257300"/>
                  <wp:effectExtent l="0" t="0" r="0" b="0"/>
                  <wp:docPr id="129101409" name="Picture 129101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BC75BCC" w:rsidRPr="44E7F1A9">
              <w:rPr>
                <w:rFonts w:ascii="Calibri" w:eastAsia="Calibri" w:hAnsi="Calibri" w:cs="Calibri"/>
                <w:sz w:val="20"/>
                <w:szCs w:val="20"/>
              </w:rPr>
              <w:t>Listen to sounds of dolphins/whales</w:t>
            </w:r>
          </w:p>
          <w:p w14:paraId="651ABAEB" w14:textId="65DEF38E" w:rsidR="760696CA" w:rsidRDefault="4BC75BCC" w:rsidP="07234A1E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7234A1E">
              <w:rPr>
                <w:rFonts w:ascii="Calibri" w:eastAsia="Calibri" w:hAnsi="Calibri" w:cs="Calibri"/>
                <w:sz w:val="20"/>
                <w:szCs w:val="20"/>
              </w:rPr>
              <w:t>Taste salt water/fresh water</w:t>
            </w:r>
          </w:p>
          <w:p w14:paraId="37504250" w14:textId="380F82A9" w:rsidR="760696CA" w:rsidRDefault="5E92593A" w:rsidP="07234A1E">
            <w:pPr>
              <w:spacing w:line="276" w:lineRule="auto"/>
              <w:rPr>
                <w:sz w:val="20"/>
                <w:szCs w:val="20"/>
              </w:rPr>
            </w:pPr>
            <w:r w:rsidRPr="07234A1E">
              <w:rPr>
                <w:sz w:val="20"/>
                <w:szCs w:val="20"/>
              </w:rPr>
              <w:t>Identify common features of animals that live in the sea (</w:t>
            </w:r>
            <w:proofErr w:type="spellStart"/>
            <w:r w:rsidRPr="07234A1E">
              <w:rPr>
                <w:sz w:val="20"/>
                <w:szCs w:val="20"/>
              </w:rPr>
              <w:t>ie</w:t>
            </w:r>
            <w:proofErr w:type="spellEnd"/>
            <w:r w:rsidRPr="07234A1E">
              <w:rPr>
                <w:sz w:val="20"/>
                <w:szCs w:val="20"/>
              </w:rPr>
              <w:t>; fish- eyes, fins, gills, scales/ tentacles</w:t>
            </w:r>
          </w:p>
          <w:p w14:paraId="4EBF64F4" w14:textId="271E2537" w:rsidR="760696CA" w:rsidRDefault="5E92593A" w:rsidP="07234A1E">
            <w:pPr>
              <w:spacing w:line="276" w:lineRule="auto"/>
            </w:pPr>
            <w:r w:rsidRPr="07234A1E">
              <w:rPr>
                <w:sz w:val="20"/>
                <w:szCs w:val="20"/>
              </w:rPr>
              <w:t xml:space="preserve">Compare sizes of sea creatures </w:t>
            </w:r>
            <w:proofErr w:type="spellStart"/>
            <w:r w:rsidRPr="07234A1E">
              <w:rPr>
                <w:sz w:val="20"/>
                <w:szCs w:val="20"/>
              </w:rPr>
              <w:t>ie</w:t>
            </w:r>
            <w:proofErr w:type="spellEnd"/>
            <w:r w:rsidRPr="07234A1E">
              <w:rPr>
                <w:sz w:val="20"/>
                <w:szCs w:val="20"/>
              </w:rPr>
              <w:t>; blue whale, plankton (could be done outside with rope/measuring tools)</w:t>
            </w:r>
          </w:p>
          <w:p w14:paraId="4FB5BE07" w14:textId="66C92728" w:rsidR="760696CA" w:rsidRDefault="5E92593A" w:rsidP="07234A1E">
            <w:pPr>
              <w:spacing w:line="276" w:lineRule="auto"/>
            </w:pPr>
            <w:r w:rsidRPr="07234A1E">
              <w:rPr>
                <w:rFonts w:ascii="Calibri" w:eastAsia="Calibri" w:hAnsi="Calibri" w:cs="Calibri"/>
                <w:sz w:val="20"/>
                <w:szCs w:val="20"/>
              </w:rPr>
              <w:t>Classify which live in salt/fresh water</w:t>
            </w:r>
          </w:p>
        </w:tc>
        <w:tc>
          <w:tcPr>
            <w:tcW w:w="2970" w:type="dxa"/>
            <w:shd w:val="clear" w:color="auto" w:fill="E2EFD9" w:themeFill="accent6" w:themeFillTint="33"/>
          </w:tcPr>
          <w:p w14:paraId="59E8F803" w14:textId="2C8CC3D8" w:rsidR="760696CA" w:rsidRDefault="499F8B4B" w:rsidP="26C057CF">
            <w:pPr>
              <w:jc w:val="center"/>
              <w:rPr>
                <w:sz w:val="20"/>
                <w:szCs w:val="20"/>
              </w:rPr>
            </w:pPr>
            <w:r w:rsidRPr="07234A1E">
              <w:rPr>
                <w:sz w:val="20"/>
                <w:szCs w:val="20"/>
              </w:rPr>
              <w:lastRenderedPageBreak/>
              <w:t xml:space="preserve">PSHE: </w:t>
            </w:r>
          </w:p>
          <w:p w14:paraId="57655C5E" w14:textId="3BE6A289" w:rsidR="760696CA" w:rsidRDefault="3B82DD09" w:rsidP="44E7F1A9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Activities to Promote Positive Mental Health and Well-Being</w:t>
            </w:r>
          </w:p>
          <w:p w14:paraId="35CA0BCC" w14:textId="02C21D12" w:rsidR="760696CA" w:rsidRDefault="7709ECE6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Take a Mindful Walk</w:t>
            </w:r>
          </w:p>
          <w:p w14:paraId="7DEBBEBF" w14:textId="651564ED" w:rsidR="760696CA" w:rsidRDefault="7709ECE6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Go for a stroll and designate 5 minutes of your walk to discuss what your child sees, feels, hears, and smells.</w:t>
            </w:r>
          </w:p>
          <w:p w14:paraId="102A0FF2" w14:textId="51600126" w:rsidR="760696CA" w:rsidRDefault="7709ECE6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lastRenderedPageBreak/>
              <w:t xml:space="preserve">Designate short </w:t>
            </w:r>
            <w:proofErr w:type="gramStart"/>
            <w:r w:rsidRPr="44E7F1A9">
              <w:rPr>
                <w:sz w:val="20"/>
                <w:szCs w:val="20"/>
              </w:rPr>
              <w:t>periods of time</w:t>
            </w:r>
            <w:proofErr w:type="gramEnd"/>
            <w:r w:rsidRPr="44E7F1A9">
              <w:rPr>
                <w:sz w:val="20"/>
                <w:szCs w:val="20"/>
              </w:rPr>
              <w:t xml:space="preserve"> to zone into your senses.</w:t>
            </w:r>
          </w:p>
          <w:p w14:paraId="1809F3DC" w14:textId="09BFEE2D" w:rsidR="760696CA" w:rsidRDefault="7709ECE6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 xml:space="preserve">LOOK at the trees, dandelions, butterflies. Try to find bugs, ants, and other creepy </w:t>
            </w:r>
            <w:proofErr w:type="spellStart"/>
            <w:r w:rsidRPr="44E7F1A9">
              <w:rPr>
                <w:sz w:val="20"/>
                <w:szCs w:val="20"/>
              </w:rPr>
              <w:t>crawly’s</w:t>
            </w:r>
            <w:proofErr w:type="spellEnd"/>
            <w:r w:rsidRPr="44E7F1A9">
              <w:rPr>
                <w:sz w:val="20"/>
                <w:szCs w:val="20"/>
              </w:rPr>
              <w:t>.</w:t>
            </w:r>
            <w:r w:rsidR="760696CA">
              <w:br/>
            </w:r>
            <w:r w:rsidRPr="44E7F1A9">
              <w:rPr>
                <w:sz w:val="20"/>
                <w:szCs w:val="20"/>
              </w:rPr>
              <w:t>LISTEN for birds, woodpeckers, and lawnmowers.</w:t>
            </w:r>
            <w:r w:rsidR="760696CA">
              <w:br/>
            </w:r>
            <w:r w:rsidRPr="44E7F1A9">
              <w:rPr>
                <w:sz w:val="20"/>
                <w:szCs w:val="20"/>
              </w:rPr>
              <w:t>FEEL the weather and the sensations in your body.</w:t>
            </w:r>
            <w:r w:rsidR="760696CA">
              <w:br/>
            </w:r>
            <w:r w:rsidRPr="44E7F1A9">
              <w:rPr>
                <w:sz w:val="20"/>
                <w:szCs w:val="20"/>
              </w:rPr>
              <w:t>SMELL the flowers, spring scents, or even rain.</w:t>
            </w:r>
          </w:p>
          <w:p w14:paraId="0B7789A2" w14:textId="635B42BA" w:rsidR="760696CA" w:rsidRDefault="7709ECE6" w:rsidP="44E7F1A9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 xml:space="preserve">Pro Tip: Spend one minute in complete silence just noticing and feeling </w:t>
            </w:r>
            <w:proofErr w:type="gramStart"/>
            <w:r w:rsidRPr="44E7F1A9">
              <w:rPr>
                <w:sz w:val="20"/>
                <w:szCs w:val="20"/>
              </w:rPr>
              <w:t>what’s</w:t>
            </w:r>
            <w:proofErr w:type="gramEnd"/>
            <w:r w:rsidRPr="44E7F1A9">
              <w:rPr>
                <w:sz w:val="20"/>
                <w:szCs w:val="20"/>
              </w:rPr>
              <w:t xml:space="preserve"> around you both.</w:t>
            </w:r>
            <w:r w:rsidRPr="44E7F1A9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C5E58B8" w14:textId="1CADD774" w:rsidR="760696CA" w:rsidRDefault="2F85CE4B" w:rsidP="44E7F1A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44E7F1A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Have a go at </w:t>
            </w:r>
            <w:r w:rsidR="7BDB4041" w:rsidRPr="44E7F1A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The Rainbow Meditation</w:t>
            </w:r>
          </w:p>
          <w:p w14:paraId="593DED51" w14:textId="3FB05C04" w:rsidR="760696CA" w:rsidRDefault="00A05DAA" w:rsidP="44E7F1A9">
            <w:pPr>
              <w:jc w:val="both"/>
            </w:pPr>
            <w:hyperlink r:id="rId17">
              <w:r w:rsidR="1F1415E4" w:rsidRPr="44E7F1A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https://raisingselfawareness.com/rainbow-meditation/</w:t>
              </w:r>
            </w:hyperlink>
          </w:p>
          <w:p w14:paraId="1F9ACEF3" w14:textId="4B069C3C" w:rsidR="760696CA" w:rsidRDefault="0802B05F" w:rsidP="44E7F1A9">
            <w:pPr>
              <w:rPr>
                <w:b/>
                <w:bCs/>
              </w:rPr>
            </w:pPr>
            <w:r w:rsidRPr="44E7F1A9">
              <w:rPr>
                <w:b/>
                <w:bCs/>
              </w:rPr>
              <w:t>Breathing Buddies</w:t>
            </w:r>
          </w:p>
          <w:p w14:paraId="67A81335" w14:textId="16059DD6" w:rsidR="760696CA" w:rsidRDefault="0802B05F" w:rsidP="44E7F1A9">
            <w:pPr>
              <w:rPr>
                <w:sz w:val="20"/>
                <w:szCs w:val="20"/>
              </w:rPr>
            </w:pPr>
            <w:r w:rsidRPr="32702BC8">
              <w:rPr>
                <w:sz w:val="20"/>
                <w:szCs w:val="20"/>
              </w:rPr>
              <w:t>Ask your child to lie down and put his/her favo</w:t>
            </w:r>
            <w:r w:rsidR="6715BD7E" w:rsidRPr="32702BC8">
              <w:rPr>
                <w:sz w:val="20"/>
                <w:szCs w:val="20"/>
              </w:rPr>
              <w:t>u</w:t>
            </w:r>
            <w:r w:rsidRPr="32702BC8">
              <w:rPr>
                <w:sz w:val="20"/>
                <w:szCs w:val="20"/>
              </w:rPr>
              <w:t>rite soft toy on their belly.</w:t>
            </w:r>
          </w:p>
          <w:p w14:paraId="45A0C7CC" w14:textId="5A8CDDD8" w:rsidR="760696CA" w:rsidRDefault="0802B05F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Ask them to inhale deeply for a count of three. Then ask them to exhale for a count of 4.</w:t>
            </w:r>
          </w:p>
          <w:p w14:paraId="6AF2F03F" w14:textId="44747BAA" w:rsidR="760696CA" w:rsidRDefault="0802B05F" w:rsidP="44E7F1A9">
            <w:pPr>
              <w:rPr>
                <w:sz w:val="20"/>
                <w:szCs w:val="20"/>
              </w:rPr>
            </w:pPr>
            <w:r w:rsidRPr="44E7F1A9">
              <w:rPr>
                <w:sz w:val="20"/>
                <w:szCs w:val="20"/>
              </w:rPr>
              <w:t>Watch the teddy rise and fall as they breathe in and out. Do 5 to 10 rounds.</w:t>
            </w:r>
          </w:p>
        </w:tc>
        <w:tc>
          <w:tcPr>
            <w:tcW w:w="2820" w:type="dxa"/>
            <w:shd w:val="clear" w:color="auto" w:fill="E2EFD9" w:themeFill="accent6" w:themeFillTint="33"/>
          </w:tcPr>
          <w:p w14:paraId="7373CCBC" w14:textId="7980ED72" w:rsidR="760696CA" w:rsidRDefault="12CA924A" w:rsidP="26C057CF">
            <w:pPr>
              <w:jc w:val="center"/>
              <w:rPr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lastRenderedPageBreak/>
              <w:t>DT</w:t>
            </w:r>
            <w:r w:rsidR="7EAC64B0" w:rsidRPr="235895B6">
              <w:rPr>
                <w:sz w:val="20"/>
                <w:szCs w:val="20"/>
              </w:rPr>
              <w:t xml:space="preserve"> </w:t>
            </w:r>
            <w:r w:rsidRPr="235895B6">
              <w:rPr>
                <w:sz w:val="20"/>
                <w:szCs w:val="20"/>
              </w:rPr>
              <w:t>/</w:t>
            </w:r>
            <w:r w:rsidR="77B26B08" w:rsidRPr="235895B6">
              <w:rPr>
                <w:sz w:val="20"/>
                <w:szCs w:val="20"/>
              </w:rPr>
              <w:t xml:space="preserve"> </w:t>
            </w:r>
            <w:r w:rsidRPr="235895B6">
              <w:rPr>
                <w:sz w:val="20"/>
                <w:szCs w:val="20"/>
              </w:rPr>
              <w:t>Food Tech</w:t>
            </w:r>
          </w:p>
          <w:p w14:paraId="370E82DD" w14:textId="45E45A39" w:rsidR="760696CA" w:rsidRDefault="1F643F70" w:rsidP="235895B6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Topic:</w:t>
            </w:r>
          </w:p>
          <w:p w14:paraId="41EB5152" w14:textId="31017E2A" w:rsidR="760696CA" w:rsidRDefault="1F643F70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To make foods connected to the sea, rivers or water.  You might like to try one of the following: </w:t>
            </w:r>
          </w:p>
          <w:p w14:paraId="139B7247" w14:textId="65AA9DE1" w:rsidR="760696CA" w:rsidRDefault="1F643F70" w:rsidP="235895B6">
            <w:pPr>
              <w:pStyle w:val="ListParagraph"/>
              <w:numPr>
                <w:ilvl w:val="0"/>
                <w:numId w:val="8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Crispy seaweed </w:t>
            </w:r>
          </w:p>
          <w:p w14:paraId="6C9C5775" w14:textId="2711FE98" w:rsidR="760696CA" w:rsidRDefault="00A05DAA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18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https://cookpad.com/uk/recipes/332745-chinese-style-crispy-seaweed</w:t>
              </w:r>
            </w:hyperlink>
          </w:p>
          <w:p w14:paraId="2F2F042C" w14:textId="12829222" w:rsidR="760696CA" w:rsidRDefault="1F643F70" w:rsidP="235895B6">
            <w:pPr>
              <w:pStyle w:val="ListParagraph"/>
              <w:numPr>
                <w:ilvl w:val="0"/>
                <w:numId w:val="8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mayo sandwich</w:t>
            </w:r>
          </w:p>
          <w:p w14:paraId="157924C8" w14:textId="319D3667" w:rsidR="760696CA" w:rsidRDefault="1F643F70" w:rsidP="235895B6">
            <w:pPr>
              <w:pStyle w:val="ListParagraph"/>
              <w:numPr>
                <w:ilvl w:val="0"/>
                <w:numId w:val="8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Sesame prawn toast</w:t>
            </w:r>
          </w:p>
          <w:p w14:paraId="6418AA4C" w14:textId="50D99A2C" w:rsidR="760696CA" w:rsidRDefault="00A05DAA" w:rsidP="235895B6">
            <w:pPr>
              <w:rPr>
                <w:rFonts w:ascii="Calibri" w:eastAsia="Calibri" w:hAnsi="Calibri" w:cs="Calibri"/>
              </w:rPr>
            </w:pPr>
            <w:hyperlink r:id="rId19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https://www.bbcgoodfood.com/recipes/sesame-prawn-toast</w:t>
              </w:r>
            </w:hyperlink>
          </w:p>
          <w:p w14:paraId="61D50DAA" w14:textId="0C996D34" w:rsidR="760696CA" w:rsidRDefault="1F643F70" w:rsidP="235895B6">
            <w:pPr>
              <w:pStyle w:val="ListParagraph"/>
              <w:numPr>
                <w:ilvl w:val="0"/>
                <w:numId w:val="7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Fish cakes</w:t>
            </w:r>
          </w:p>
          <w:p w14:paraId="4FA385F2" w14:textId="16CD4E96" w:rsidR="760696CA" w:rsidRDefault="00A05DAA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20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https://www.bbc.co.uk/food/recipes/easy_kids_fishcakes_70996</w:t>
              </w:r>
            </w:hyperlink>
          </w:p>
          <w:p w14:paraId="5989FF2A" w14:textId="0187FDAC" w:rsidR="760696CA" w:rsidRDefault="1F643F70" w:rsidP="235895B6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Fish fingers</w:t>
            </w:r>
          </w:p>
          <w:p w14:paraId="481417D7" w14:textId="5F102460" w:rsidR="760696CA" w:rsidRDefault="1F643F70" w:rsidP="235895B6">
            <w:pPr>
              <w:rPr>
                <w:rFonts w:ascii="Calibri" w:eastAsia="Calibri" w:hAnsi="Calibri" w:cs="Calibri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35895B6">
              <w:rPr>
                <w:rFonts w:ascii="Calibri" w:eastAsia="Calibri" w:hAnsi="Calibri" w:cs="Calibri"/>
                <w:color w:val="0070C0"/>
                <w:sz w:val="20"/>
                <w:szCs w:val="20"/>
                <w:u w:val="single"/>
              </w:rPr>
              <w:t>h</w:t>
            </w:r>
            <w:hyperlink r:id="rId21">
              <w:r w:rsidRPr="235895B6">
                <w:rPr>
                  <w:rStyle w:val="Hyperlink"/>
                  <w:rFonts w:ascii="Calibri" w:eastAsia="Calibri" w:hAnsi="Calibri" w:cs="Calibri"/>
                  <w:color w:val="0070C0"/>
                  <w:sz w:val="20"/>
                  <w:szCs w:val="20"/>
                </w:rPr>
                <w:t>ttps</w:t>
              </w:r>
              <w:r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://www.kidspot.com.au/kitchen/recipes/healthy-fish-fingers-recipe/x0oepe2r?r=collection/seafoodrecipes&amp;c=iua0ofqr/Seafood%20recipes</w:t>
              </w:r>
            </w:hyperlink>
          </w:p>
          <w:p w14:paraId="020E093C" w14:textId="501465AC" w:rsidR="760696CA" w:rsidRDefault="1F643F70" w:rsidP="235895B6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and Spinach Pancakes</w:t>
            </w:r>
          </w:p>
          <w:p w14:paraId="6055D85A" w14:textId="6D0C934B" w:rsidR="760696CA" w:rsidRDefault="00A05DAA" w:rsidP="235895B6">
            <w:pPr>
              <w:rPr>
                <w:rFonts w:ascii="Calibri" w:eastAsia="Calibri" w:hAnsi="Calibri" w:cs="Calibri"/>
              </w:rPr>
            </w:pPr>
            <w:hyperlink r:id="rId22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https://www.bbcgoodfood.com/recipes/spinach-tuna-pancakes</w:t>
              </w:r>
            </w:hyperlink>
          </w:p>
          <w:p w14:paraId="19A191A0" w14:textId="3A254207" w:rsidR="760696CA" w:rsidRDefault="1F643F70" w:rsidP="235895B6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Pasta Bake</w:t>
            </w:r>
          </w:p>
          <w:p w14:paraId="002ACF4B" w14:textId="2570DF4C" w:rsidR="760696CA" w:rsidRDefault="00A05DAA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23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https://www.bbcgoodfood.com/recipes/tuna-sundried-tomato-pasta-bake</w:t>
              </w:r>
            </w:hyperlink>
          </w:p>
        </w:tc>
        <w:tc>
          <w:tcPr>
            <w:tcW w:w="2843" w:type="dxa"/>
            <w:shd w:val="clear" w:color="auto" w:fill="E2EFD9" w:themeFill="accent6" w:themeFillTint="33"/>
          </w:tcPr>
          <w:p w14:paraId="73CEB65E" w14:textId="4BDD83EF" w:rsidR="760696CA" w:rsidRDefault="12CA924A" w:rsidP="781EA22D">
            <w:pPr>
              <w:jc w:val="center"/>
              <w:rPr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lastRenderedPageBreak/>
              <w:t>Music</w:t>
            </w:r>
          </w:p>
          <w:p w14:paraId="2CC87B2F" w14:textId="1D2F09DE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Listening</w:t>
            </w: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: Encourage your child to listen to a variety of music with a water theme and encourage them to describe what they hear in simple terms. </w:t>
            </w:r>
          </w:p>
          <w:p w14:paraId="177DC955" w14:textId="2CB2103D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Water Music by Handel</w:t>
            </w:r>
          </w:p>
          <w:p w14:paraId="3AE5BD14" w14:textId="3A096FB0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The Sea by Debussy</w:t>
            </w:r>
          </w:p>
          <w:p w14:paraId="39494453" w14:textId="62EB9604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Moldau</w:t>
            </w:r>
            <w:proofErr w:type="spellEnd"/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by Smetana</w:t>
            </w:r>
          </w:p>
          <w:p w14:paraId="63FCCFA5" w14:textId="40880D1A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Spring Waters by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Rachaninoff</w:t>
            </w:r>
            <w:proofErr w:type="spellEnd"/>
          </w:p>
          <w:p w14:paraId="4015D03E" w14:textId="7555E20E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The River by Schubert</w:t>
            </w:r>
          </w:p>
          <w:p w14:paraId="22B71031" w14:textId="1241579A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Still Waters by Tony Banks</w:t>
            </w:r>
          </w:p>
          <w:p w14:paraId="138E690A" w14:textId="12D7BAA9" w:rsidR="760696CA" w:rsidRDefault="7DC1A307" w:rsidP="235895B6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Yellow River by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Xinghai</w:t>
            </w:r>
            <w:proofErr w:type="spellEnd"/>
          </w:p>
          <w:p w14:paraId="7A982F07" w14:textId="59452701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Interacting/Performing: </w:t>
            </w:r>
          </w:p>
          <w:p w14:paraId="1CE30397" w14:textId="4BA34DD8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Make your own musical instruments using water. </w:t>
            </w:r>
          </w:p>
          <w:p w14:paraId="2FC824FF" w14:textId="160434C9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hyperlink r:id="rId24">
              <w:r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http://kiddley.com/2013/07/09/10-great-musical-instruments-to-make-at-home/</w:t>
              </w:r>
            </w:hyperlink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9C89A32" w14:textId="64A303BF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Use musical instruments available at home / instruments you have made or household objects to create water-like sound effects.</w:t>
            </w:r>
          </w:p>
          <w:p w14:paraId="55C38A26" w14:textId="7AF62A87" w:rsidR="760696CA" w:rsidRDefault="760696CA" w:rsidP="781EA22D">
            <w:pPr>
              <w:rPr>
                <w:sz w:val="20"/>
                <w:szCs w:val="20"/>
              </w:rPr>
            </w:pPr>
          </w:p>
          <w:p w14:paraId="0A1180C2" w14:textId="4B0F66B5" w:rsidR="760696CA" w:rsidRDefault="760696CA" w:rsidP="781EA22D">
            <w:pPr>
              <w:rPr>
                <w:sz w:val="20"/>
                <w:szCs w:val="20"/>
              </w:rPr>
            </w:pPr>
          </w:p>
        </w:tc>
      </w:tr>
      <w:tr w:rsidR="26C057CF" w14:paraId="732FA900" w14:textId="77777777" w:rsidTr="00A05DAA">
        <w:tc>
          <w:tcPr>
            <w:tcW w:w="1410" w:type="dxa"/>
            <w:shd w:val="clear" w:color="auto" w:fill="ECCAE6"/>
          </w:tcPr>
          <w:p w14:paraId="74AA4D0B" w14:textId="7DADE460" w:rsidR="06AF41E1" w:rsidRDefault="06AF41E1" w:rsidP="26C057CF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lastRenderedPageBreak/>
              <w:t xml:space="preserve">Health and Fitness </w:t>
            </w:r>
          </w:p>
        </w:tc>
        <w:tc>
          <w:tcPr>
            <w:tcW w:w="14108" w:type="dxa"/>
            <w:gridSpan w:val="5"/>
            <w:shd w:val="clear" w:color="auto" w:fill="ECCAE6"/>
          </w:tcPr>
          <w:p w14:paraId="6D0A519B" w14:textId="4AB5DE31" w:rsidR="2D338D6F" w:rsidRDefault="2D338D6F" w:rsidP="26C057CF">
            <w:pPr>
              <w:spacing w:line="291" w:lineRule="exact"/>
              <w:rPr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 selection of Yoga stories to work through:</w:t>
            </w: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hyperlink r:id="rId25">
              <w:r w:rsidRPr="1B72CCBD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  <w:lang w:val="en-US"/>
                </w:rPr>
                <w:t>https://www.youtube.com/user/CosmicKidsYoga</w:t>
              </w:r>
            </w:hyperlink>
            <w:r w:rsidRPr="1B72CCBD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</w:t>
            </w: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CC907B8" w14:textId="34775BD7" w:rsidR="2D338D6F" w:rsidRDefault="2D338D6F" w:rsidP="1B72CCBD">
            <w:pPr>
              <w:spacing w:line="291" w:lineRule="exact"/>
              <w:rPr>
                <w:rFonts w:ascii="Calibri" w:eastAsia="Calibri" w:hAnsi="Calibri" w:cs="Calibri"/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A Tai Chi sequence for children you might like to try with your child: </w:t>
            </w:r>
            <w:hyperlink r:id="rId26">
              <w:r w:rsidRPr="1B72CCB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https://www.youtube.com/watch?v=YMVg5diOiMs&amp;t=428s</w:t>
              </w:r>
            </w:hyperlink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27490EB" w14:textId="3CED3742" w:rsidR="049C7D81" w:rsidRDefault="049C7D81" w:rsidP="26C057CF">
            <w:pPr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t xml:space="preserve">PE with Joe Wicks:  </w:t>
            </w:r>
            <w:hyperlink r:id="rId27">
              <w:r w:rsidRPr="1B72CCB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https://www.youtube.com/watch?v=zKhGfdSvG3s</w:t>
              </w:r>
            </w:hyperlink>
          </w:p>
          <w:p w14:paraId="53994F43" w14:textId="2C09C58A" w:rsidR="26C057CF" w:rsidRDefault="5BE7371A" w:rsidP="1B72CCB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</w:rPr>
              <w:t>Daily walk following current social distancing guidelines...</w:t>
            </w:r>
          </w:p>
          <w:p w14:paraId="7C79D22F" w14:textId="3B2FA032" w:rsidR="26C057CF" w:rsidRDefault="26C057CF" w:rsidP="26C057C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CB0A7E6" w14:textId="00744D90" w:rsidR="760696CA" w:rsidRDefault="760696CA" w:rsidP="26C057CF">
      <w:pPr>
        <w:jc w:val="center"/>
        <w:rPr>
          <w:sz w:val="20"/>
          <w:szCs w:val="20"/>
        </w:rPr>
      </w:pPr>
    </w:p>
    <w:p w14:paraId="361C92C8" w14:textId="4F96E6A9" w:rsidR="1B72CCBD" w:rsidRDefault="1B72CCBD" w:rsidP="1B72CCBD">
      <w:pPr>
        <w:jc w:val="center"/>
        <w:rPr>
          <w:sz w:val="20"/>
          <w:szCs w:val="20"/>
        </w:rPr>
      </w:pPr>
      <w:bookmarkStart w:id="0" w:name="_GoBack"/>
      <w:bookmarkEnd w:id="0"/>
    </w:p>
    <w:sectPr w:rsidR="1B72CC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18CD"/>
    <w:multiLevelType w:val="hybridMultilevel"/>
    <w:tmpl w:val="2D5EE5CA"/>
    <w:lvl w:ilvl="0" w:tplc="2F74D8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5881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18D1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CE73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6E07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4C0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54E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EEBD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424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34E84"/>
    <w:multiLevelType w:val="hybridMultilevel"/>
    <w:tmpl w:val="A9C0AB06"/>
    <w:lvl w:ilvl="0" w:tplc="85849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DE9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4AEC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A8B5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2C4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2AA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E2CC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B6FA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6E0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A724D"/>
    <w:multiLevelType w:val="hybridMultilevel"/>
    <w:tmpl w:val="99CEFA5C"/>
    <w:lvl w:ilvl="0" w:tplc="2C926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DA6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9E6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149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7A6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D0E7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6D1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5479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C224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377BE"/>
    <w:multiLevelType w:val="hybridMultilevel"/>
    <w:tmpl w:val="2D9AF28E"/>
    <w:lvl w:ilvl="0" w:tplc="F57E76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8A4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D64F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86C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E4AF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E88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445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3051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F68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E3335"/>
    <w:multiLevelType w:val="hybridMultilevel"/>
    <w:tmpl w:val="6C7E793A"/>
    <w:lvl w:ilvl="0" w:tplc="1EE0C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78AF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9CE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821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20B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26F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08C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C8A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9A70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126E3"/>
    <w:multiLevelType w:val="hybridMultilevel"/>
    <w:tmpl w:val="17486D20"/>
    <w:lvl w:ilvl="0" w:tplc="BE020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08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A9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E65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9CA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528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08F9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054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B8DE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347BD"/>
    <w:multiLevelType w:val="hybridMultilevel"/>
    <w:tmpl w:val="B4DCEB56"/>
    <w:lvl w:ilvl="0" w:tplc="D368E4DE">
      <w:start w:val="1"/>
      <w:numFmt w:val="decimal"/>
      <w:lvlText w:val="%1."/>
      <w:lvlJc w:val="left"/>
      <w:pPr>
        <w:ind w:left="720" w:hanging="360"/>
      </w:pPr>
    </w:lvl>
    <w:lvl w:ilvl="1" w:tplc="9962AD80">
      <w:start w:val="1"/>
      <w:numFmt w:val="lowerLetter"/>
      <w:lvlText w:val="%2."/>
      <w:lvlJc w:val="left"/>
      <w:pPr>
        <w:ind w:left="1440" w:hanging="360"/>
      </w:pPr>
    </w:lvl>
    <w:lvl w:ilvl="2" w:tplc="BD22368A">
      <w:start w:val="1"/>
      <w:numFmt w:val="lowerRoman"/>
      <w:lvlText w:val="%3."/>
      <w:lvlJc w:val="right"/>
      <w:pPr>
        <w:ind w:left="2160" w:hanging="180"/>
      </w:pPr>
    </w:lvl>
    <w:lvl w:ilvl="3" w:tplc="DC124252">
      <w:start w:val="1"/>
      <w:numFmt w:val="decimal"/>
      <w:lvlText w:val="%4."/>
      <w:lvlJc w:val="left"/>
      <w:pPr>
        <w:ind w:left="2880" w:hanging="360"/>
      </w:pPr>
    </w:lvl>
    <w:lvl w:ilvl="4" w:tplc="B74A1372">
      <w:start w:val="1"/>
      <w:numFmt w:val="lowerLetter"/>
      <w:lvlText w:val="%5."/>
      <w:lvlJc w:val="left"/>
      <w:pPr>
        <w:ind w:left="3600" w:hanging="360"/>
      </w:pPr>
    </w:lvl>
    <w:lvl w:ilvl="5" w:tplc="71460870">
      <w:start w:val="1"/>
      <w:numFmt w:val="lowerRoman"/>
      <w:lvlText w:val="%6."/>
      <w:lvlJc w:val="right"/>
      <w:pPr>
        <w:ind w:left="4320" w:hanging="180"/>
      </w:pPr>
    </w:lvl>
    <w:lvl w:ilvl="6" w:tplc="FFB461AC">
      <w:start w:val="1"/>
      <w:numFmt w:val="decimal"/>
      <w:lvlText w:val="%7."/>
      <w:lvlJc w:val="left"/>
      <w:pPr>
        <w:ind w:left="5040" w:hanging="360"/>
      </w:pPr>
    </w:lvl>
    <w:lvl w:ilvl="7" w:tplc="95183214">
      <w:start w:val="1"/>
      <w:numFmt w:val="lowerLetter"/>
      <w:lvlText w:val="%8."/>
      <w:lvlJc w:val="left"/>
      <w:pPr>
        <w:ind w:left="5760" w:hanging="360"/>
      </w:pPr>
    </w:lvl>
    <w:lvl w:ilvl="8" w:tplc="AF1650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56092"/>
    <w:multiLevelType w:val="hybridMultilevel"/>
    <w:tmpl w:val="064259B2"/>
    <w:lvl w:ilvl="0" w:tplc="7A742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98BB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900A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F649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DE2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4818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0EB5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56E8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88E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407A7"/>
    <w:multiLevelType w:val="hybridMultilevel"/>
    <w:tmpl w:val="81868282"/>
    <w:lvl w:ilvl="0" w:tplc="2418F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B450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EE6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272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6AA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94A8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549F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9285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B6E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D06BD"/>
    <w:multiLevelType w:val="hybridMultilevel"/>
    <w:tmpl w:val="8326B3F4"/>
    <w:lvl w:ilvl="0" w:tplc="184EA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C46C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C2B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68F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260F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6A9A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822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E6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0AE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B6FF2"/>
    <w:multiLevelType w:val="hybridMultilevel"/>
    <w:tmpl w:val="F3A6A9A2"/>
    <w:lvl w:ilvl="0" w:tplc="2DCAF0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687F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07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5C1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56AF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C6BB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0EDA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888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048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220BE"/>
    <w:multiLevelType w:val="hybridMultilevel"/>
    <w:tmpl w:val="A4EA3AE2"/>
    <w:lvl w:ilvl="0" w:tplc="7FB6D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A097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020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A894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02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F07E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781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7211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0C1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0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5"/>
  </w:num>
  <w:num w:numId="10">
    <w:abstractNumId w:val="2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2CFFB8"/>
    <w:rsid w:val="00004D84"/>
    <w:rsid w:val="0014BDEB"/>
    <w:rsid w:val="00219888"/>
    <w:rsid w:val="00352856"/>
    <w:rsid w:val="00A05DAA"/>
    <w:rsid w:val="00A9249C"/>
    <w:rsid w:val="00AD52B0"/>
    <w:rsid w:val="00CEE550"/>
    <w:rsid w:val="016E18C8"/>
    <w:rsid w:val="01EEF8FD"/>
    <w:rsid w:val="0214A62B"/>
    <w:rsid w:val="0230E03D"/>
    <w:rsid w:val="0282913B"/>
    <w:rsid w:val="034B5E14"/>
    <w:rsid w:val="037BE7AB"/>
    <w:rsid w:val="040D342A"/>
    <w:rsid w:val="043DA10B"/>
    <w:rsid w:val="049C7D81"/>
    <w:rsid w:val="04A06B29"/>
    <w:rsid w:val="04F07CDF"/>
    <w:rsid w:val="05180C11"/>
    <w:rsid w:val="052D9A7C"/>
    <w:rsid w:val="055AC816"/>
    <w:rsid w:val="05BD6A9A"/>
    <w:rsid w:val="05BDFDF5"/>
    <w:rsid w:val="05D7CECE"/>
    <w:rsid w:val="0689B8E4"/>
    <w:rsid w:val="0691EECE"/>
    <w:rsid w:val="06AF41E1"/>
    <w:rsid w:val="07079870"/>
    <w:rsid w:val="07234A1E"/>
    <w:rsid w:val="0725C237"/>
    <w:rsid w:val="07402F07"/>
    <w:rsid w:val="075E1B48"/>
    <w:rsid w:val="078F3BD9"/>
    <w:rsid w:val="07D20EC5"/>
    <w:rsid w:val="07EA1FC0"/>
    <w:rsid w:val="0802B05F"/>
    <w:rsid w:val="080A34AF"/>
    <w:rsid w:val="08DCD727"/>
    <w:rsid w:val="0915BFFD"/>
    <w:rsid w:val="09200C6A"/>
    <w:rsid w:val="0930FCE2"/>
    <w:rsid w:val="0933C868"/>
    <w:rsid w:val="0968513C"/>
    <w:rsid w:val="0973914B"/>
    <w:rsid w:val="09E16C97"/>
    <w:rsid w:val="0A0D3E28"/>
    <w:rsid w:val="0A3D73CE"/>
    <w:rsid w:val="0A47A93B"/>
    <w:rsid w:val="0AE23B5E"/>
    <w:rsid w:val="0B6E48B5"/>
    <w:rsid w:val="0B9C7C16"/>
    <w:rsid w:val="0BAE5024"/>
    <w:rsid w:val="0C581108"/>
    <w:rsid w:val="0C5FDD1C"/>
    <w:rsid w:val="0C7501CD"/>
    <w:rsid w:val="0D0D7C2F"/>
    <w:rsid w:val="0D237AAF"/>
    <w:rsid w:val="0D9652C5"/>
    <w:rsid w:val="0DAA78DD"/>
    <w:rsid w:val="0DCFA41C"/>
    <w:rsid w:val="0DF387A6"/>
    <w:rsid w:val="0DF4D3BB"/>
    <w:rsid w:val="0E73AEA4"/>
    <w:rsid w:val="0EA2F652"/>
    <w:rsid w:val="0F2FD552"/>
    <w:rsid w:val="0F36EAFA"/>
    <w:rsid w:val="0F68DC4A"/>
    <w:rsid w:val="0FBC4A64"/>
    <w:rsid w:val="0FE7631E"/>
    <w:rsid w:val="102C3C9F"/>
    <w:rsid w:val="10332FC4"/>
    <w:rsid w:val="104A2EA0"/>
    <w:rsid w:val="10C920EA"/>
    <w:rsid w:val="111C92E8"/>
    <w:rsid w:val="11336936"/>
    <w:rsid w:val="117C2731"/>
    <w:rsid w:val="1202F8D5"/>
    <w:rsid w:val="121CA780"/>
    <w:rsid w:val="1235D9BB"/>
    <w:rsid w:val="124C49FF"/>
    <w:rsid w:val="126BE37D"/>
    <w:rsid w:val="12B171D3"/>
    <w:rsid w:val="12B889EA"/>
    <w:rsid w:val="12C6DC40"/>
    <w:rsid w:val="12CA924A"/>
    <w:rsid w:val="13756505"/>
    <w:rsid w:val="13A679F2"/>
    <w:rsid w:val="14065D25"/>
    <w:rsid w:val="1471F037"/>
    <w:rsid w:val="14E143C2"/>
    <w:rsid w:val="1568E471"/>
    <w:rsid w:val="156BC5F9"/>
    <w:rsid w:val="15744BFE"/>
    <w:rsid w:val="15A6F812"/>
    <w:rsid w:val="15B5B3D5"/>
    <w:rsid w:val="15F6D392"/>
    <w:rsid w:val="166715C3"/>
    <w:rsid w:val="178FF934"/>
    <w:rsid w:val="17B2D9EB"/>
    <w:rsid w:val="17F82229"/>
    <w:rsid w:val="1808F147"/>
    <w:rsid w:val="1839A23A"/>
    <w:rsid w:val="18743C9B"/>
    <w:rsid w:val="189721B4"/>
    <w:rsid w:val="18FEF0B3"/>
    <w:rsid w:val="19339A46"/>
    <w:rsid w:val="194C1C33"/>
    <w:rsid w:val="1A4E6C63"/>
    <w:rsid w:val="1A560E22"/>
    <w:rsid w:val="1AFF6272"/>
    <w:rsid w:val="1B1107B8"/>
    <w:rsid w:val="1B72CCBD"/>
    <w:rsid w:val="1B81E0FE"/>
    <w:rsid w:val="1B9E89E0"/>
    <w:rsid w:val="1C4A4240"/>
    <w:rsid w:val="1C4B8D37"/>
    <w:rsid w:val="1CCF8E0C"/>
    <w:rsid w:val="1D19CADC"/>
    <w:rsid w:val="1D2850E5"/>
    <w:rsid w:val="1D4CA51D"/>
    <w:rsid w:val="1D5DE419"/>
    <w:rsid w:val="1D67DD46"/>
    <w:rsid w:val="1D7C5318"/>
    <w:rsid w:val="1D82A256"/>
    <w:rsid w:val="1D8FD389"/>
    <w:rsid w:val="1DCC5F98"/>
    <w:rsid w:val="1DD455DE"/>
    <w:rsid w:val="1E156108"/>
    <w:rsid w:val="1E995CF5"/>
    <w:rsid w:val="1EF359BD"/>
    <w:rsid w:val="1F0C186E"/>
    <w:rsid w:val="1F1415E4"/>
    <w:rsid w:val="1F1B60D2"/>
    <w:rsid w:val="1F643F70"/>
    <w:rsid w:val="1FBFD519"/>
    <w:rsid w:val="1FF410BF"/>
    <w:rsid w:val="21A5CE69"/>
    <w:rsid w:val="21AAF426"/>
    <w:rsid w:val="21C43EA9"/>
    <w:rsid w:val="2216CEF8"/>
    <w:rsid w:val="2218D65D"/>
    <w:rsid w:val="22420369"/>
    <w:rsid w:val="225F69E6"/>
    <w:rsid w:val="22990290"/>
    <w:rsid w:val="229932AA"/>
    <w:rsid w:val="234A43EC"/>
    <w:rsid w:val="234DACE3"/>
    <w:rsid w:val="235895B6"/>
    <w:rsid w:val="237AC58C"/>
    <w:rsid w:val="2388F4D2"/>
    <w:rsid w:val="23A15961"/>
    <w:rsid w:val="23B8F1B5"/>
    <w:rsid w:val="23F9FD0D"/>
    <w:rsid w:val="240BAC45"/>
    <w:rsid w:val="2443D89F"/>
    <w:rsid w:val="24B9F6FC"/>
    <w:rsid w:val="2510FBC3"/>
    <w:rsid w:val="2583B865"/>
    <w:rsid w:val="2588BCFE"/>
    <w:rsid w:val="261462E8"/>
    <w:rsid w:val="2629E777"/>
    <w:rsid w:val="268CECC0"/>
    <w:rsid w:val="26C057CF"/>
    <w:rsid w:val="26C96736"/>
    <w:rsid w:val="272E3252"/>
    <w:rsid w:val="2734183B"/>
    <w:rsid w:val="274E89E1"/>
    <w:rsid w:val="277C36A1"/>
    <w:rsid w:val="27D7BE80"/>
    <w:rsid w:val="27DE8673"/>
    <w:rsid w:val="281B7E35"/>
    <w:rsid w:val="282CFFB8"/>
    <w:rsid w:val="29181E70"/>
    <w:rsid w:val="299FE8AE"/>
    <w:rsid w:val="29AAA45C"/>
    <w:rsid w:val="2A6B3DDD"/>
    <w:rsid w:val="2A89D7FE"/>
    <w:rsid w:val="2AAD4308"/>
    <w:rsid w:val="2ADF08FD"/>
    <w:rsid w:val="2AFBF9DD"/>
    <w:rsid w:val="2B4386BD"/>
    <w:rsid w:val="2B6FA148"/>
    <w:rsid w:val="2B881F47"/>
    <w:rsid w:val="2B9E8C5C"/>
    <w:rsid w:val="2C0D9EBC"/>
    <w:rsid w:val="2C1733A1"/>
    <w:rsid w:val="2C726CE9"/>
    <w:rsid w:val="2D033F4E"/>
    <w:rsid w:val="2D19CFF4"/>
    <w:rsid w:val="2D1F1724"/>
    <w:rsid w:val="2D338D6F"/>
    <w:rsid w:val="2D373738"/>
    <w:rsid w:val="2D8317CA"/>
    <w:rsid w:val="2D974613"/>
    <w:rsid w:val="2DA3B024"/>
    <w:rsid w:val="2DB0649C"/>
    <w:rsid w:val="2DB687B0"/>
    <w:rsid w:val="2E03096D"/>
    <w:rsid w:val="2E275380"/>
    <w:rsid w:val="2E47B046"/>
    <w:rsid w:val="2EBD2A11"/>
    <w:rsid w:val="2F84F1B6"/>
    <w:rsid w:val="2F85CE4B"/>
    <w:rsid w:val="2FBB4C33"/>
    <w:rsid w:val="2FBFB4CB"/>
    <w:rsid w:val="2FCCC9F7"/>
    <w:rsid w:val="2FD6FE7A"/>
    <w:rsid w:val="2FE00387"/>
    <w:rsid w:val="2FE12E5A"/>
    <w:rsid w:val="2FEE22C3"/>
    <w:rsid w:val="3029EA0E"/>
    <w:rsid w:val="302B1081"/>
    <w:rsid w:val="304FCD4F"/>
    <w:rsid w:val="3079EC63"/>
    <w:rsid w:val="3093DC01"/>
    <w:rsid w:val="30C20FD7"/>
    <w:rsid w:val="30EEA6B6"/>
    <w:rsid w:val="31393E18"/>
    <w:rsid w:val="317655AE"/>
    <w:rsid w:val="31817C17"/>
    <w:rsid w:val="318B0056"/>
    <w:rsid w:val="32651E9E"/>
    <w:rsid w:val="32702BC8"/>
    <w:rsid w:val="32B27CEA"/>
    <w:rsid w:val="32C94BE0"/>
    <w:rsid w:val="33526348"/>
    <w:rsid w:val="33917015"/>
    <w:rsid w:val="34651C41"/>
    <w:rsid w:val="34816FA3"/>
    <w:rsid w:val="3484767D"/>
    <w:rsid w:val="34B1067C"/>
    <w:rsid w:val="34D7B2DB"/>
    <w:rsid w:val="350E705D"/>
    <w:rsid w:val="35128147"/>
    <w:rsid w:val="352D303D"/>
    <w:rsid w:val="3539AB30"/>
    <w:rsid w:val="355EFDE2"/>
    <w:rsid w:val="364900DB"/>
    <w:rsid w:val="367F6F2A"/>
    <w:rsid w:val="36A702E2"/>
    <w:rsid w:val="374E1201"/>
    <w:rsid w:val="378E6E4F"/>
    <w:rsid w:val="385B01EF"/>
    <w:rsid w:val="391B0FE4"/>
    <w:rsid w:val="392DBCE0"/>
    <w:rsid w:val="3933F99C"/>
    <w:rsid w:val="3935C9B0"/>
    <w:rsid w:val="39A50D16"/>
    <w:rsid w:val="39D286A1"/>
    <w:rsid w:val="39EC263B"/>
    <w:rsid w:val="3A53CB7E"/>
    <w:rsid w:val="3A9B1388"/>
    <w:rsid w:val="3B4F2150"/>
    <w:rsid w:val="3B5BA27A"/>
    <w:rsid w:val="3B82DD09"/>
    <w:rsid w:val="3B8EE90A"/>
    <w:rsid w:val="3BE4A5F3"/>
    <w:rsid w:val="3BE53F0E"/>
    <w:rsid w:val="3BF56651"/>
    <w:rsid w:val="3C12D9EC"/>
    <w:rsid w:val="3C65AB3B"/>
    <w:rsid w:val="3C9CDEF2"/>
    <w:rsid w:val="3CDC6538"/>
    <w:rsid w:val="3CE57C96"/>
    <w:rsid w:val="3CEF83A3"/>
    <w:rsid w:val="3D41C115"/>
    <w:rsid w:val="3DA215BB"/>
    <w:rsid w:val="3E36B635"/>
    <w:rsid w:val="3E429BB4"/>
    <w:rsid w:val="3E5905DA"/>
    <w:rsid w:val="3E873AF3"/>
    <w:rsid w:val="3E9F98DD"/>
    <w:rsid w:val="3EC7E890"/>
    <w:rsid w:val="3F949D92"/>
    <w:rsid w:val="3FE7D579"/>
    <w:rsid w:val="40129BEE"/>
    <w:rsid w:val="405ED5FE"/>
    <w:rsid w:val="40E2A2AD"/>
    <w:rsid w:val="40FA11EE"/>
    <w:rsid w:val="4115E810"/>
    <w:rsid w:val="41463F91"/>
    <w:rsid w:val="41571890"/>
    <w:rsid w:val="41FDB464"/>
    <w:rsid w:val="42075817"/>
    <w:rsid w:val="427ED82E"/>
    <w:rsid w:val="43054076"/>
    <w:rsid w:val="43333B58"/>
    <w:rsid w:val="4334119F"/>
    <w:rsid w:val="4350FFEE"/>
    <w:rsid w:val="43554169"/>
    <w:rsid w:val="442C6EBC"/>
    <w:rsid w:val="4460C6DB"/>
    <w:rsid w:val="44D11E3D"/>
    <w:rsid w:val="44E7F1A9"/>
    <w:rsid w:val="4588BBB9"/>
    <w:rsid w:val="4590BFBE"/>
    <w:rsid w:val="45A3D147"/>
    <w:rsid w:val="462D71E2"/>
    <w:rsid w:val="462F4758"/>
    <w:rsid w:val="4657EBB2"/>
    <w:rsid w:val="465D5853"/>
    <w:rsid w:val="466FCA16"/>
    <w:rsid w:val="4675AD24"/>
    <w:rsid w:val="4677CCF2"/>
    <w:rsid w:val="467AD4A4"/>
    <w:rsid w:val="46983FA9"/>
    <w:rsid w:val="46B94A4A"/>
    <w:rsid w:val="47141D71"/>
    <w:rsid w:val="47287284"/>
    <w:rsid w:val="472B7218"/>
    <w:rsid w:val="47683014"/>
    <w:rsid w:val="477C9613"/>
    <w:rsid w:val="482AB878"/>
    <w:rsid w:val="485EDE36"/>
    <w:rsid w:val="4879CB7A"/>
    <w:rsid w:val="48B156EC"/>
    <w:rsid w:val="48BB0C40"/>
    <w:rsid w:val="48BCC150"/>
    <w:rsid w:val="48C75A20"/>
    <w:rsid w:val="48D07812"/>
    <w:rsid w:val="4914BA71"/>
    <w:rsid w:val="497CCDB0"/>
    <w:rsid w:val="499F8B4B"/>
    <w:rsid w:val="49D33A4C"/>
    <w:rsid w:val="4A379456"/>
    <w:rsid w:val="4A834713"/>
    <w:rsid w:val="4AD0E430"/>
    <w:rsid w:val="4AD8F010"/>
    <w:rsid w:val="4BC75BCC"/>
    <w:rsid w:val="4BE7C6BF"/>
    <w:rsid w:val="4C02D934"/>
    <w:rsid w:val="4C54B05A"/>
    <w:rsid w:val="4C62D775"/>
    <w:rsid w:val="4D01157B"/>
    <w:rsid w:val="4D79CE02"/>
    <w:rsid w:val="4D8E0766"/>
    <w:rsid w:val="4DB97710"/>
    <w:rsid w:val="4E52B956"/>
    <w:rsid w:val="4E82AA3F"/>
    <w:rsid w:val="4EE56EF8"/>
    <w:rsid w:val="4F2F2BC0"/>
    <w:rsid w:val="4F609B94"/>
    <w:rsid w:val="4FE4BE49"/>
    <w:rsid w:val="502EF951"/>
    <w:rsid w:val="506BF0BA"/>
    <w:rsid w:val="5157D56A"/>
    <w:rsid w:val="515ABAD2"/>
    <w:rsid w:val="5175D27B"/>
    <w:rsid w:val="517F6C08"/>
    <w:rsid w:val="51A0F921"/>
    <w:rsid w:val="51BEE62C"/>
    <w:rsid w:val="52263F0C"/>
    <w:rsid w:val="53928E57"/>
    <w:rsid w:val="539D88B5"/>
    <w:rsid w:val="53FD9444"/>
    <w:rsid w:val="5492F4E1"/>
    <w:rsid w:val="552C13BA"/>
    <w:rsid w:val="5549A9DC"/>
    <w:rsid w:val="557ED409"/>
    <w:rsid w:val="55AB0AF2"/>
    <w:rsid w:val="561B01B9"/>
    <w:rsid w:val="561F4CCA"/>
    <w:rsid w:val="562B89BA"/>
    <w:rsid w:val="569FB47C"/>
    <w:rsid w:val="577587E4"/>
    <w:rsid w:val="5775AF01"/>
    <w:rsid w:val="57CFB1BD"/>
    <w:rsid w:val="5818DD69"/>
    <w:rsid w:val="588867CD"/>
    <w:rsid w:val="58AC0DBA"/>
    <w:rsid w:val="5918D9D0"/>
    <w:rsid w:val="592756F5"/>
    <w:rsid w:val="59B93A37"/>
    <w:rsid w:val="5A31E204"/>
    <w:rsid w:val="5A593D74"/>
    <w:rsid w:val="5A6E86C6"/>
    <w:rsid w:val="5A9E48E7"/>
    <w:rsid w:val="5AF1B7E1"/>
    <w:rsid w:val="5B2593F8"/>
    <w:rsid w:val="5BD2CDB4"/>
    <w:rsid w:val="5BD32929"/>
    <w:rsid w:val="5BE7371A"/>
    <w:rsid w:val="5C036A7F"/>
    <w:rsid w:val="5C3BF882"/>
    <w:rsid w:val="5C407573"/>
    <w:rsid w:val="5CAE23C5"/>
    <w:rsid w:val="5CD66DEC"/>
    <w:rsid w:val="5CFA24CC"/>
    <w:rsid w:val="5D140362"/>
    <w:rsid w:val="5D2AC470"/>
    <w:rsid w:val="5D4BCF7B"/>
    <w:rsid w:val="5D8B90AF"/>
    <w:rsid w:val="5DA29148"/>
    <w:rsid w:val="5E6F2247"/>
    <w:rsid w:val="5E92593A"/>
    <w:rsid w:val="5EA9D694"/>
    <w:rsid w:val="5F083D32"/>
    <w:rsid w:val="5F499883"/>
    <w:rsid w:val="5FAB3646"/>
    <w:rsid w:val="5FC0CB3A"/>
    <w:rsid w:val="6048E3FB"/>
    <w:rsid w:val="6099C13F"/>
    <w:rsid w:val="61209664"/>
    <w:rsid w:val="613EE0DC"/>
    <w:rsid w:val="615999EC"/>
    <w:rsid w:val="61FA2BFE"/>
    <w:rsid w:val="620E3F53"/>
    <w:rsid w:val="62671D78"/>
    <w:rsid w:val="6292BD74"/>
    <w:rsid w:val="62E8D1B2"/>
    <w:rsid w:val="6332D618"/>
    <w:rsid w:val="63423BF2"/>
    <w:rsid w:val="635F8A8A"/>
    <w:rsid w:val="639087CB"/>
    <w:rsid w:val="63D81059"/>
    <w:rsid w:val="640413EA"/>
    <w:rsid w:val="644C8A46"/>
    <w:rsid w:val="64C59A7C"/>
    <w:rsid w:val="64D24C6F"/>
    <w:rsid w:val="6504F988"/>
    <w:rsid w:val="650D20B8"/>
    <w:rsid w:val="65192E87"/>
    <w:rsid w:val="651A47AC"/>
    <w:rsid w:val="6562E821"/>
    <w:rsid w:val="65CCBCAB"/>
    <w:rsid w:val="66824DAC"/>
    <w:rsid w:val="66A7142B"/>
    <w:rsid w:val="66B7CA1F"/>
    <w:rsid w:val="66C52A45"/>
    <w:rsid w:val="6715BD7E"/>
    <w:rsid w:val="67F11710"/>
    <w:rsid w:val="68047906"/>
    <w:rsid w:val="681B6BA2"/>
    <w:rsid w:val="6827B1A0"/>
    <w:rsid w:val="693CEE22"/>
    <w:rsid w:val="6994FC62"/>
    <w:rsid w:val="69994E0D"/>
    <w:rsid w:val="6A761B76"/>
    <w:rsid w:val="6AC2F8BB"/>
    <w:rsid w:val="6ACD5831"/>
    <w:rsid w:val="6AE2340D"/>
    <w:rsid w:val="6B1B81E6"/>
    <w:rsid w:val="6B4E19A6"/>
    <w:rsid w:val="6B729407"/>
    <w:rsid w:val="6BD28352"/>
    <w:rsid w:val="6C69B296"/>
    <w:rsid w:val="6C8C49F2"/>
    <w:rsid w:val="6C9D2750"/>
    <w:rsid w:val="6CAB8395"/>
    <w:rsid w:val="6D09DE33"/>
    <w:rsid w:val="6D269C74"/>
    <w:rsid w:val="6DA6CF0A"/>
    <w:rsid w:val="6DD674FA"/>
    <w:rsid w:val="6E66147A"/>
    <w:rsid w:val="6E91B843"/>
    <w:rsid w:val="6FF66FF9"/>
    <w:rsid w:val="7000D24E"/>
    <w:rsid w:val="7059EE7C"/>
    <w:rsid w:val="70C25D53"/>
    <w:rsid w:val="71087C4C"/>
    <w:rsid w:val="711E569C"/>
    <w:rsid w:val="717E243B"/>
    <w:rsid w:val="71888FC5"/>
    <w:rsid w:val="71957998"/>
    <w:rsid w:val="71D6816C"/>
    <w:rsid w:val="71DE4800"/>
    <w:rsid w:val="7210AAE2"/>
    <w:rsid w:val="7257A208"/>
    <w:rsid w:val="72EFBEE3"/>
    <w:rsid w:val="738AF96F"/>
    <w:rsid w:val="739300D0"/>
    <w:rsid w:val="743945F2"/>
    <w:rsid w:val="74540A54"/>
    <w:rsid w:val="746EDB2B"/>
    <w:rsid w:val="74918943"/>
    <w:rsid w:val="759D1D80"/>
    <w:rsid w:val="75C24150"/>
    <w:rsid w:val="75C67902"/>
    <w:rsid w:val="760696CA"/>
    <w:rsid w:val="76095E6C"/>
    <w:rsid w:val="76894696"/>
    <w:rsid w:val="76B7B0E5"/>
    <w:rsid w:val="76E18E10"/>
    <w:rsid w:val="76FA8DBD"/>
    <w:rsid w:val="7709ECE6"/>
    <w:rsid w:val="77221DA8"/>
    <w:rsid w:val="77816A79"/>
    <w:rsid w:val="77B26B08"/>
    <w:rsid w:val="77CC7C61"/>
    <w:rsid w:val="77E47E82"/>
    <w:rsid w:val="7818F1CD"/>
    <w:rsid w:val="781EA22D"/>
    <w:rsid w:val="78209C6D"/>
    <w:rsid w:val="785EF751"/>
    <w:rsid w:val="78B70021"/>
    <w:rsid w:val="790826A5"/>
    <w:rsid w:val="79334A59"/>
    <w:rsid w:val="796BC88F"/>
    <w:rsid w:val="79BB62B2"/>
    <w:rsid w:val="79CCE433"/>
    <w:rsid w:val="7BDB4041"/>
    <w:rsid w:val="7C33D8E3"/>
    <w:rsid w:val="7C5EB16E"/>
    <w:rsid w:val="7C656426"/>
    <w:rsid w:val="7C66A027"/>
    <w:rsid w:val="7C9D61AC"/>
    <w:rsid w:val="7D01D651"/>
    <w:rsid w:val="7D20E45A"/>
    <w:rsid w:val="7D4885CF"/>
    <w:rsid w:val="7D65CF49"/>
    <w:rsid w:val="7D8C170E"/>
    <w:rsid w:val="7DC1A307"/>
    <w:rsid w:val="7E5305F4"/>
    <w:rsid w:val="7E956B39"/>
    <w:rsid w:val="7EA2191D"/>
    <w:rsid w:val="7EAC64B0"/>
    <w:rsid w:val="7ECFB05C"/>
    <w:rsid w:val="7EFCCBDB"/>
    <w:rsid w:val="7FA85FC3"/>
    <w:rsid w:val="7FA9FA74"/>
    <w:rsid w:val="7FC7D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FFB8"/>
  <w15:chartTrackingRefBased/>
  <w15:docId w15:val="{688D4343-6DD1-40CE-86C9-0C7A1FE3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MMy6Y-nduE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cookpad.com/uk/recipes/332745-chinese-style-crispy-seaweed" TargetMode="External"/><Relationship Id="rId26" Type="http://schemas.openxmlformats.org/officeDocument/2006/relationships/hyperlink" Target="https://www.youtube.com/watch?v=YMVg5diOiMs&amp;t=428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idspot.com.au/kitchen/recipes/healthy-fish-fingers-recipe/x0oepe2r?r=collection/seafoodrecipes&amp;c=iua0ofqr/Seafood%20recipes" TargetMode="External"/><Relationship Id="rId7" Type="http://schemas.openxmlformats.org/officeDocument/2006/relationships/hyperlink" Target="https://www.youtube.com/watch?v=M5gUg06rock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raisingselfawareness.com/rainbow-meditation/" TargetMode="External"/><Relationship Id="rId25" Type="http://schemas.openxmlformats.org/officeDocument/2006/relationships/hyperlink" Target="https://www.youtube.com/user/CosmicKidsYoga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www.bbc.co.uk/food/recipes/easy_kids_fishcakes_70996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hBAuIzZttP4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://kiddley.com/2013/07/09/10-great-musical-instruments-to-make-at-home/" TargetMode="External"/><Relationship Id="rId5" Type="http://schemas.openxmlformats.org/officeDocument/2006/relationships/hyperlink" Target="https://www.youtube.com/watch?v=1orYZAoGgoQ" TargetMode="External"/><Relationship Id="rId15" Type="http://schemas.openxmlformats.org/officeDocument/2006/relationships/image" Target="media/image6.png"/><Relationship Id="rId23" Type="http://schemas.openxmlformats.org/officeDocument/2006/relationships/hyperlink" Target="https://www.bbcgoodfood.com/recipes/tuna-sundried-tomato-pasta-bake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bbcgoodfood.com/recipes/sesame-prawn-toa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GxaEdXOSk8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ww.bbcgoodfood.com/recipes/spinach-tuna-pancakes" TargetMode="External"/><Relationship Id="rId27" Type="http://schemas.openxmlformats.org/officeDocument/2006/relationships/hyperlink" Target="https://www.youtube.com/watch?v=zKhGfdSvG3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6CCBA84F</Template>
  <TotalTime>1</TotalTime>
  <Pages>2</Pages>
  <Words>1035</Words>
  <Characters>5903</Characters>
  <Application>Microsoft Office Word</Application>
  <DocSecurity>0</DocSecurity>
  <Lines>49</Lines>
  <Paragraphs>13</Paragraphs>
  <ScaleCrop>false</ScaleCrop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Arthur</dc:creator>
  <cp:keywords/>
  <dc:description/>
  <cp:lastModifiedBy>Staff Elmwood</cp:lastModifiedBy>
  <cp:revision>12</cp:revision>
  <dcterms:created xsi:type="dcterms:W3CDTF">2020-05-31T21:49:00Z</dcterms:created>
  <dcterms:modified xsi:type="dcterms:W3CDTF">2020-06-12T10:29:00Z</dcterms:modified>
</cp:coreProperties>
</file>