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767"/>
        <w:tblW w:w="10543" w:type="dxa"/>
        <w:tblLook w:val="04A0" w:firstRow="1" w:lastRow="0" w:firstColumn="1" w:lastColumn="0" w:noHBand="0" w:noVBand="1"/>
      </w:tblPr>
      <w:tblGrid>
        <w:gridCol w:w="2016"/>
        <w:gridCol w:w="2136"/>
        <w:gridCol w:w="2136"/>
        <w:gridCol w:w="2136"/>
        <w:gridCol w:w="2136"/>
      </w:tblGrid>
      <w:tr w:rsidR="00AD54AA" w14:paraId="4E812A07" w14:textId="77777777" w:rsidTr="00AD54AA">
        <w:trPr>
          <w:trHeight w:val="2196"/>
        </w:trPr>
        <w:tc>
          <w:tcPr>
            <w:tcW w:w="2108" w:type="dxa"/>
          </w:tcPr>
          <w:p w14:paraId="58BFBED0" w14:textId="502AB0F1" w:rsidR="00AD54AA" w:rsidRDefault="00AD54AA" w:rsidP="00AD54AA">
            <w:r>
              <w:rPr>
                <w:noProof/>
                <w:lang w:eastAsia="en-GB"/>
              </w:rPr>
              <w:drawing>
                <wp:inline distT="0" distB="0" distL="0" distR="0" wp14:anchorId="10D2EFC9" wp14:editId="0745AA85">
                  <wp:extent cx="1139825" cy="1652270"/>
                  <wp:effectExtent l="0" t="0" r="3175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5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4F080EB3" w14:textId="1443FD37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3AADFA98" wp14:editId="7495073F">
                  <wp:extent cx="1091565" cy="16459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0328BA67" w14:textId="75039B12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3757787B" wp14:editId="0246E674">
                  <wp:extent cx="1115695" cy="1645920"/>
                  <wp:effectExtent l="0" t="0" r="825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4C83BEEF" w14:textId="51D30B18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6E8CFD99" wp14:editId="1D0C2A07">
                  <wp:extent cx="1213485" cy="1652270"/>
                  <wp:effectExtent l="0" t="0" r="5715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892" cy="16528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</w:tcPr>
          <w:p w14:paraId="7540B588" w14:textId="4F288104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18BF4FA1" wp14:editId="2535CDB9">
                  <wp:extent cx="1139825" cy="1645920"/>
                  <wp:effectExtent l="0" t="0" r="317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54AA" w14:paraId="376CFE96" w14:textId="77777777" w:rsidTr="00AD54AA">
        <w:trPr>
          <w:trHeight w:val="2074"/>
        </w:trPr>
        <w:tc>
          <w:tcPr>
            <w:tcW w:w="2108" w:type="dxa"/>
          </w:tcPr>
          <w:p w14:paraId="4C361FB1" w14:textId="45F57085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45C67EBD" wp14:editId="4CA3E0D7">
                  <wp:extent cx="1115695" cy="1645920"/>
                  <wp:effectExtent l="0" t="0" r="825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536A9846" w14:textId="38452B5E" w:rsidR="00AD54AA" w:rsidRDefault="00AD54AA" w:rsidP="00AD54AA">
            <w:r>
              <w:rPr>
                <w:noProof/>
                <w:lang w:eastAsia="en-GB"/>
              </w:rPr>
              <w:drawing>
                <wp:inline distT="0" distB="0" distL="0" distR="0" wp14:anchorId="47E0F743" wp14:editId="5673EC82">
                  <wp:extent cx="1139825" cy="1652270"/>
                  <wp:effectExtent l="0" t="0" r="3175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5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3B60A081" w14:textId="0F629F76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2652B02C" wp14:editId="1D4A8FF7">
                  <wp:extent cx="1213485" cy="1603169"/>
                  <wp:effectExtent l="0" t="0" r="571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639" cy="16046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04FA3DFF" w14:textId="05813720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3E58B96A" wp14:editId="1C21F006">
                  <wp:extent cx="1139825" cy="1645920"/>
                  <wp:effectExtent l="0" t="0" r="317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</w:tcPr>
          <w:p w14:paraId="0F291DE8" w14:textId="13294CF7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06FED1F6" wp14:editId="214946AE">
                  <wp:extent cx="1115695" cy="1645920"/>
                  <wp:effectExtent l="0" t="0" r="825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54AA" w14:paraId="318BB674" w14:textId="77777777" w:rsidTr="00AD54AA">
        <w:trPr>
          <w:trHeight w:val="2196"/>
        </w:trPr>
        <w:tc>
          <w:tcPr>
            <w:tcW w:w="2108" w:type="dxa"/>
          </w:tcPr>
          <w:p w14:paraId="6B6F87E6" w14:textId="10391652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493B55CA" wp14:editId="5D01EA66">
                  <wp:extent cx="1139825" cy="1645920"/>
                  <wp:effectExtent l="0" t="0" r="317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30BD605E" w14:textId="1909D335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6EC0C412" wp14:editId="6E8356D3">
                  <wp:extent cx="1213485" cy="1591293"/>
                  <wp:effectExtent l="0" t="0" r="571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022" cy="15972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6C26B982" w14:textId="0F3C3812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1D82DFA3" wp14:editId="0D0EE38C">
                  <wp:extent cx="1115695" cy="1645920"/>
                  <wp:effectExtent l="0" t="0" r="825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24A79562" w14:textId="65F22B37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6EA16A08" wp14:editId="6FC7FAEC">
                  <wp:extent cx="1091565" cy="16459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</w:tcPr>
          <w:p w14:paraId="4C1A8C78" w14:textId="2765F7E4" w:rsidR="00AD54AA" w:rsidRDefault="00AD54AA" w:rsidP="00AD54AA">
            <w:r>
              <w:rPr>
                <w:noProof/>
                <w:lang w:eastAsia="en-GB"/>
              </w:rPr>
              <w:drawing>
                <wp:inline distT="0" distB="0" distL="0" distR="0" wp14:anchorId="44E2AFD8" wp14:editId="1375C07B">
                  <wp:extent cx="1139825" cy="1652270"/>
                  <wp:effectExtent l="0" t="0" r="3175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5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54AA" w14:paraId="5BBAD66F" w14:textId="77777777" w:rsidTr="00AD54AA">
        <w:trPr>
          <w:trHeight w:val="2074"/>
        </w:trPr>
        <w:tc>
          <w:tcPr>
            <w:tcW w:w="2108" w:type="dxa"/>
          </w:tcPr>
          <w:p w14:paraId="57E35855" w14:textId="7CCBB6D9" w:rsidR="00AD54AA" w:rsidRDefault="00AD54AA" w:rsidP="00AD54AA">
            <w:r>
              <w:rPr>
                <w:noProof/>
                <w:lang w:eastAsia="en-GB"/>
              </w:rPr>
              <w:drawing>
                <wp:inline distT="0" distB="0" distL="0" distR="0" wp14:anchorId="7226585B" wp14:editId="08D209B9">
                  <wp:extent cx="1139825" cy="1652270"/>
                  <wp:effectExtent l="0" t="0" r="3175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5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47C086B3" w14:textId="715EE6AF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6D8BC410" wp14:editId="5AC5CD39">
                  <wp:extent cx="1115695" cy="1645920"/>
                  <wp:effectExtent l="0" t="0" r="825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3FFC685B" w14:textId="2AA59D91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0215DD58" wp14:editId="2FD2CF6F">
                  <wp:extent cx="1213485" cy="1603169"/>
                  <wp:effectExtent l="0" t="0" r="571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504" cy="16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513C310A" w14:textId="3E63A5A5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78724736" wp14:editId="2D8A2B30">
                  <wp:extent cx="1139825" cy="1645920"/>
                  <wp:effectExtent l="0" t="0" r="317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</w:tcPr>
          <w:p w14:paraId="0D323F80" w14:textId="2996AC79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72893B20" wp14:editId="0172BBAE">
                  <wp:extent cx="1091565" cy="16459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54AA" w14:paraId="6326B289" w14:textId="77777777" w:rsidTr="00AD54AA">
        <w:trPr>
          <w:trHeight w:val="2196"/>
        </w:trPr>
        <w:tc>
          <w:tcPr>
            <w:tcW w:w="2108" w:type="dxa"/>
          </w:tcPr>
          <w:p w14:paraId="29C13E5C" w14:textId="502AA282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502EFB3F" wp14:editId="4456C75A">
                  <wp:extent cx="1091565" cy="16459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758227AF" w14:textId="1370503F" w:rsidR="00AD54AA" w:rsidRDefault="00AD54AA" w:rsidP="00AD54AA">
            <w:r>
              <w:rPr>
                <w:noProof/>
                <w:lang w:eastAsia="en-GB"/>
              </w:rPr>
              <w:drawing>
                <wp:inline distT="0" distB="0" distL="0" distR="0" wp14:anchorId="697CCCCE" wp14:editId="763968A4">
                  <wp:extent cx="1139825" cy="1652270"/>
                  <wp:effectExtent l="0" t="0" r="3175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5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1D3963BB" w14:textId="378BD65C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357F8982" wp14:editId="28A7AC00">
                  <wp:extent cx="1139825" cy="1645920"/>
                  <wp:effectExtent l="0" t="0" r="317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8" w:type="dxa"/>
          </w:tcPr>
          <w:p w14:paraId="3DB3B9DA" w14:textId="448B8C50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77E35274" wp14:editId="6473AB9D">
                  <wp:extent cx="1115695" cy="1645920"/>
                  <wp:effectExtent l="0" t="0" r="825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</w:tcPr>
          <w:p w14:paraId="32EDAD86" w14:textId="5DED347A" w:rsidR="00AD54AA" w:rsidRDefault="008602D4" w:rsidP="00AD54AA">
            <w:r>
              <w:rPr>
                <w:noProof/>
                <w:lang w:eastAsia="en-GB"/>
              </w:rPr>
              <w:drawing>
                <wp:inline distT="0" distB="0" distL="0" distR="0" wp14:anchorId="7635282B" wp14:editId="367349D5">
                  <wp:extent cx="1213485" cy="1626920"/>
                  <wp:effectExtent l="0" t="0" r="571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004" cy="16276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4C5533" w14:textId="2FF9C949" w:rsidR="00AD54AA" w:rsidRDefault="00AD54AA" w:rsidP="00DD2928">
      <w:pPr>
        <w:jc w:val="center"/>
        <w:rPr>
          <w:sz w:val="44"/>
          <w:szCs w:val="44"/>
        </w:rPr>
      </w:pPr>
      <w:r w:rsidRPr="00AD54AA">
        <w:rPr>
          <w:sz w:val="44"/>
          <w:szCs w:val="44"/>
        </w:rPr>
        <w:t>Counting Bears</w:t>
      </w:r>
      <w:r w:rsidR="00DD2928">
        <w:rPr>
          <w:sz w:val="44"/>
          <w:szCs w:val="44"/>
        </w:rPr>
        <w:t xml:space="preserve"> - </w:t>
      </w:r>
      <w:r w:rsidRPr="00AD54AA">
        <w:rPr>
          <w:sz w:val="44"/>
          <w:szCs w:val="44"/>
        </w:rPr>
        <w:t>Roll and Cover Game</w:t>
      </w:r>
    </w:p>
    <w:p w14:paraId="42DB97C5" w14:textId="176F5D78" w:rsidR="00DD2928" w:rsidRDefault="00DD2928" w:rsidP="00AD54AA">
      <w:pPr>
        <w:jc w:val="center"/>
      </w:pPr>
      <w:r>
        <w:rPr>
          <w:sz w:val="24"/>
          <w:szCs w:val="24"/>
        </w:rPr>
        <w:t xml:space="preserve">You will need a colour and a number die for this game. </w:t>
      </w:r>
      <w:r w:rsidRPr="00DD2928">
        <w:rPr>
          <w:sz w:val="24"/>
          <w:szCs w:val="24"/>
        </w:rPr>
        <w:t xml:space="preserve">Use a colour dice if you have one, if not try an online one </w:t>
      </w:r>
      <w:proofErr w:type="gramStart"/>
      <w:r w:rsidRPr="00DD2928">
        <w:rPr>
          <w:sz w:val="24"/>
          <w:szCs w:val="24"/>
        </w:rPr>
        <w:t>at:</w:t>
      </w:r>
      <w:proofErr w:type="gramEnd"/>
      <w:r>
        <w:rPr>
          <w:sz w:val="24"/>
          <w:szCs w:val="24"/>
        </w:rPr>
        <w:t xml:space="preserve"> </w:t>
      </w:r>
      <w:hyperlink r:id="rId10" w:history="1">
        <w:r>
          <w:rPr>
            <w:rStyle w:val="Hyperlink"/>
          </w:rPr>
          <w:t>https://dice.virtuworld.net/colors/?sides=7</w:t>
        </w:r>
      </w:hyperlink>
    </w:p>
    <w:p w14:paraId="266195D1" w14:textId="5F4FC446" w:rsidR="00DD2928" w:rsidRPr="00DD2928" w:rsidRDefault="00DD2928" w:rsidP="00AD54AA">
      <w:pPr>
        <w:jc w:val="center"/>
        <w:rPr>
          <w:sz w:val="24"/>
          <w:szCs w:val="24"/>
        </w:rPr>
      </w:pPr>
      <w:r>
        <w:t>Play with a sibling or parent. Who will cover all their bears first?</w:t>
      </w:r>
      <w:bookmarkStart w:id="0" w:name="_GoBack"/>
      <w:bookmarkEnd w:id="0"/>
    </w:p>
    <w:sectPr w:rsidR="00DD2928" w:rsidRPr="00DD2928" w:rsidSect="00AD54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4AA"/>
    <w:rsid w:val="00337B19"/>
    <w:rsid w:val="008602D4"/>
    <w:rsid w:val="00AD54AA"/>
    <w:rsid w:val="00DD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1B4A2"/>
  <w15:chartTrackingRefBased/>
  <w15:docId w15:val="{6801FEE4-0BEF-4106-93D2-4851E713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AD54A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AD54A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AD54A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ink">
    <w:name w:val="Hyperlink"/>
    <w:basedOn w:val="DefaultParagraphFont"/>
    <w:uiPriority w:val="99"/>
    <w:semiHidden/>
    <w:unhideWhenUsed/>
    <w:rsid w:val="00DD29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s://dice.virtuworld.net/colors/?sides=7" TargetMode="External"/><Relationship Id="rId4" Type="http://schemas.openxmlformats.org/officeDocument/2006/relationships/image" Target="media/image1.png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9EF57B7B</Template>
  <TotalTime>20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Wright</dc:creator>
  <cp:keywords/>
  <dc:description/>
  <cp:lastModifiedBy>Lorna Banfield</cp:lastModifiedBy>
  <cp:revision>2</cp:revision>
  <dcterms:created xsi:type="dcterms:W3CDTF">2020-06-17T10:15:00Z</dcterms:created>
  <dcterms:modified xsi:type="dcterms:W3CDTF">2020-06-17T15:46:00Z</dcterms:modified>
</cp:coreProperties>
</file>