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362E9" w14:textId="6EE4A17D" w:rsidR="760696CA" w:rsidRDefault="5D4BCF7B" w:rsidP="26C057CF">
      <w:pPr>
        <w:jc w:val="center"/>
        <w:rPr>
          <w:sz w:val="28"/>
          <w:szCs w:val="28"/>
        </w:rPr>
      </w:pPr>
      <w:bookmarkStart w:id="0" w:name="_GoBack"/>
      <w:bookmarkEnd w:id="0"/>
      <w:r w:rsidRPr="3218754F">
        <w:rPr>
          <w:sz w:val="28"/>
          <w:szCs w:val="28"/>
        </w:rPr>
        <w:t>Home Learning Activities for Week Beginning</w:t>
      </w:r>
      <w:r w:rsidR="46983FA9" w:rsidRPr="3218754F">
        <w:rPr>
          <w:sz w:val="28"/>
          <w:szCs w:val="28"/>
        </w:rPr>
        <w:t xml:space="preserve"> </w:t>
      </w:r>
      <w:r w:rsidR="5362C1A8" w:rsidRPr="3218754F">
        <w:rPr>
          <w:sz w:val="28"/>
          <w:szCs w:val="28"/>
        </w:rPr>
        <w:t>13th</w:t>
      </w:r>
      <w:r w:rsidR="2196447F" w:rsidRPr="3218754F">
        <w:rPr>
          <w:sz w:val="28"/>
          <w:szCs w:val="28"/>
        </w:rPr>
        <w:t xml:space="preserve"> July</w:t>
      </w:r>
      <w:r w:rsidR="46983FA9" w:rsidRPr="3218754F">
        <w:rPr>
          <w:sz w:val="28"/>
          <w:szCs w:val="28"/>
        </w:rPr>
        <w:t xml:space="preserve"> 2020</w:t>
      </w:r>
      <w:r w:rsidR="04D00745" w:rsidRPr="3218754F">
        <w:rPr>
          <w:sz w:val="28"/>
          <w:szCs w:val="28"/>
        </w:rPr>
        <w:t xml:space="preserve">  </w:t>
      </w:r>
    </w:p>
    <w:tbl>
      <w:tblPr>
        <w:tblStyle w:val="TableGrid"/>
        <w:tblW w:w="15510" w:type="dxa"/>
        <w:tblLayout w:type="fixed"/>
        <w:tblLook w:val="06A0" w:firstRow="1" w:lastRow="0" w:firstColumn="1" w:lastColumn="0" w:noHBand="1" w:noVBand="1"/>
      </w:tblPr>
      <w:tblGrid>
        <w:gridCol w:w="1380"/>
        <w:gridCol w:w="2865"/>
        <w:gridCol w:w="2895"/>
        <w:gridCol w:w="3165"/>
        <w:gridCol w:w="2790"/>
        <w:gridCol w:w="2415"/>
      </w:tblGrid>
      <w:tr w:rsidR="760696CA" w14:paraId="47DDA9B2" w14:textId="77777777" w:rsidTr="4199C135">
        <w:tc>
          <w:tcPr>
            <w:tcW w:w="1380" w:type="dxa"/>
          </w:tcPr>
          <w:p w14:paraId="3FACA17B" w14:textId="69863E9B" w:rsidR="760696CA" w:rsidRDefault="760696CA" w:rsidP="26C057CF">
            <w:pPr>
              <w:rPr>
                <w:sz w:val="20"/>
                <w:szCs w:val="20"/>
              </w:rPr>
            </w:pPr>
          </w:p>
        </w:tc>
        <w:tc>
          <w:tcPr>
            <w:tcW w:w="2865" w:type="dxa"/>
          </w:tcPr>
          <w:p w14:paraId="1D8C1847" w14:textId="4ACDF4A8" w:rsidR="5D4BCF7B" w:rsidRDefault="5D4BCF7B" w:rsidP="26C057CF">
            <w:pPr>
              <w:jc w:val="center"/>
              <w:rPr>
                <w:sz w:val="20"/>
                <w:szCs w:val="20"/>
              </w:rPr>
            </w:pPr>
            <w:r w:rsidRPr="26C057CF">
              <w:rPr>
                <w:sz w:val="20"/>
                <w:szCs w:val="20"/>
              </w:rPr>
              <w:t>Monday</w:t>
            </w:r>
          </w:p>
        </w:tc>
        <w:tc>
          <w:tcPr>
            <w:tcW w:w="2895" w:type="dxa"/>
          </w:tcPr>
          <w:p w14:paraId="6B3BE7AE" w14:textId="5098419E" w:rsidR="5D4BCF7B" w:rsidRDefault="5D4BCF7B" w:rsidP="26C057CF">
            <w:pPr>
              <w:jc w:val="center"/>
              <w:rPr>
                <w:sz w:val="20"/>
                <w:szCs w:val="20"/>
              </w:rPr>
            </w:pPr>
            <w:r w:rsidRPr="26C057CF">
              <w:rPr>
                <w:sz w:val="20"/>
                <w:szCs w:val="20"/>
              </w:rPr>
              <w:t>Tuesday</w:t>
            </w:r>
          </w:p>
        </w:tc>
        <w:tc>
          <w:tcPr>
            <w:tcW w:w="3165" w:type="dxa"/>
          </w:tcPr>
          <w:p w14:paraId="050B3866" w14:textId="55B49D23" w:rsidR="5D4BCF7B" w:rsidRDefault="5D4BCF7B" w:rsidP="26C057CF">
            <w:pPr>
              <w:jc w:val="center"/>
              <w:rPr>
                <w:sz w:val="20"/>
                <w:szCs w:val="20"/>
              </w:rPr>
            </w:pPr>
            <w:r w:rsidRPr="26C057CF">
              <w:rPr>
                <w:sz w:val="20"/>
                <w:szCs w:val="20"/>
              </w:rPr>
              <w:t>Wednesday</w:t>
            </w:r>
          </w:p>
        </w:tc>
        <w:tc>
          <w:tcPr>
            <w:tcW w:w="2790" w:type="dxa"/>
          </w:tcPr>
          <w:p w14:paraId="24696795" w14:textId="1284A34D" w:rsidR="5D4BCF7B" w:rsidRDefault="5D4BCF7B" w:rsidP="26C057CF">
            <w:pPr>
              <w:jc w:val="center"/>
              <w:rPr>
                <w:sz w:val="20"/>
                <w:szCs w:val="20"/>
              </w:rPr>
            </w:pPr>
            <w:r w:rsidRPr="26C057CF">
              <w:rPr>
                <w:sz w:val="20"/>
                <w:szCs w:val="20"/>
              </w:rPr>
              <w:t>Thursday</w:t>
            </w:r>
          </w:p>
        </w:tc>
        <w:tc>
          <w:tcPr>
            <w:tcW w:w="2415" w:type="dxa"/>
          </w:tcPr>
          <w:p w14:paraId="45B87ACA" w14:textId="43C1C440" w:rsidR="5D4BCF7B" w:rsidRDefault="5D4BCF7B" w:rsidP="26C057CF">
            <w:pPr>
              <w:jc w:val="center"/>
              <w:rPr>
                <w:sz w:val="20"/>
                <w:szCs w:val="20"/>
              </w:rPr>
            </w:pPr>
            <w:r w:rsidRPr="26C057CF">
              <w:rPr>
                <w:sz w:val="20"/>
                <w:szCs w:val="20"/>
              </w:rPr>
              <w:t>Friday</w:t>
            </w:r>
          </w:p>
        </w:tc>
      </w:tr>
      <w:tr w:rsidR="760696CA" w14:paraId="72C9C3D2" w14:textId="77777777" w:rsidTr="4199C135">
        <w:tc>
          <w:tcPr>
            <w:tcW w:w="1380" w:type="dxa"/>
            <w:shd w:val="clear" w:color="auto" w:fill="D5DCE4" w:themeFill="text2" w:themeFillTint="33"/>
          </w:tcPr>
          <w:p w14:paraId="0E24F804" w14:textId="558894F8" w:rsidR="5D4BCF7B" w:rsidRDefault="5D4BCF7B" w:rsidP="26C057CF">
            <w:pPr>
              <w:rPr>
                <w:b/>
                <w:bCs/>
                <w:sz w:val="20"/>
                <w:szCs w:val="20"/>
              </w:rPr>
            </w:pPr>
            <w:r w:rsidRPr="26C057CF">
              <w:rPr>
                <w:b/>
                <w:bCs/>
                <w:sz w:val="20"/>
                <w:szCs w:val="20"/>
              </w:rPr>
              <w:t>English</w:t>
            </w:r>
          </w:p>
          <w:p w14:paraId="4B5C4D34" w14:textId="7BD915DE" w:rsidR="4677CCF2" w:rsidRDefault="4677CCF2" w:rsidP="1ACB1138">
            <w:pPr>
              <w:rPr>
                <w:sz w:val="20"/>
                <w:szCs w:val="20"/>
              </w:rPr>
            </w:pPr>
            <w:r w:rsidRPr="1ACB1138">
              <w:rPr>
                <w:sz w:val="20"/>
                <w:szCs w:val="20"/>
              </w:rPr>
              <w:t>Focus Text for the week:</w:t>
            </w:r>
            <w:r w:rsidR="052D9A7C" w:rsidRPr="1ACB1138">
              <w:rPr>
                <w:sz w:val="20"/>
                <w:szCs w:val="20"/>
              </w:rPr>
              <w:t xml:space="preserve">  </w:t>
            </w:r>
          </w:p>
          <w:p w14:paraId="5247CE96" w14:textId="5FBF57B8" w:rsidR="4677CCF2" w:rsidRDefault="00FE033F" w:rsidP="1ACB1138">
            <w:pPr>
              <w:rPr>
                <w:b/>
                <w:bCs/>
                <w:sz w:val="20"/>
                <w:szCs w:val="20"/>
              </w:rPr>
            </w:pPr>
            <w:r w:rsidRPr="1ACB1138">
              <w:rPr>
                <w:b/>
                <w:bCs/>
                <w:sz w:val="20"/>
                <w:szCs w:val="20"/>
              </w:rPr>
              <w:t>Lost and Found</w:t>
            </w:r>
          </w:p>
          <w:p w14:paraId="7C725EF6" w14:textId="25B6ADAB" w:rsidR="3DABE402" w:rsidRDefault="3DABE402" w:rsidP="3DABE402">
            <w:pPr>
              <w:rPr>
                <w:sz w:val="20"/>
                <w:szCs w:val="20"/>
              </w:rPr>
            </w:pPr>
          </w:p>
          <w:p w14:paraId="2182327B" w14:textId="1853C73A" w:rsidR="3DABE402" w:rsidRDefault="3DABE402" w:rsidP="3DABE402">
            <w:pPr>
              <w:rPr>
                <w:sz w:val="20"/>
                <w:szCs w:val="20"/>
              </w:rPr>
            </w:pPr>
          </w:p>
          <w:p w14:paraId="22474A88" w14:textId="11BCD51C" w:rsidR="5D4BCF7B" w:rsidRDefault="5D4BCF7B" w:rsidP="1B72CCBD">
            <w:pPr>
              <w:rPr>
                <w:b/>
                <w:bCs/>
                <w:color w:val="7030A0"/>
                <w:sz w:val="20"/>
                <w:szCs w:val="20"/>
              </w:rPr>
            </w:pPr>
          </w:p>
          <w:p w14:paraId="635DD04C" w14:textId="152448BF" w:rsidR="5D4BCF7B" w:rsidRDefault="5D4BCF7B" w:rsidP="26C057CF">
            <w:pPr>
              <w:rPr>
                <w:b/>
                <w:bCs/>
                <w:color w:val="7030A0"/>
                <w:sz w:val="20"/>
                <w:szCs w:val="20"/>
              </w:rPr>
            </w:pPr>
          </w:p>
        </w:tc>
        <w:tc>
          <w:tcPr>
            <w:tcW w:w="2865" w:type="dxa"/>
            <w:shd w:val="clear" w:color="auto" w:fill="D5DCE4" w:themeFill="text2" w:themeFillTint="33"/>
          </w:tcPr>
          <w:p w14:paraId="348353D7" w14:textId="5293D718" w:rsidR="052D9A7C" w:rsidRDefault="2FCE74DE" w:rsidP="3218754F">
            <w:pPr>
              <w:rPr>
                <w:b/>
                <w:bCs/>
                <w:sz w:val="20"/>
                <w:szCs w:val="20"/>
              </w:rPr>
            </w:pPr>
            <w:r w:rsidRPr="4E98DFCF">
              <w:rPr>
                <w:b/>
                <w:bCs/>
                <w:sz w:val="20"/>
                <w:szCs w:val="20"/>
              </w:rPr>
              <w:t xml:space="preserve">Letter of the Day: </w:t>
            </w:r>
            <w:r w:rsidR="0268D73F" w:rsidRPr="4E98DFCF">
              <w:rPr>
                <w:b/>
                <w:bCs/>
                <w:sz w:val="20"/>
                <w:szCs w:val="20"/>
              </w:rPr>
              <w:t xml:space="preserve"> </w:t>
            </w:r>
            <w:r w:rsidR="4E3B54F1" w:rsidRPr="4E98DFCF">
              <w:rPr>
                <w:b/>
                <w:bCs/>
                <w:sz w:val="20"/>
                <w:szCs w:val="20"/>
              </w:rPr>
              <w:t>H</w:t>
            </w:r>
          </w:p>
          <w:p w14:paraId="67F9A61F" w14:textId="5CBEB6BD" w:rsidR="052D9A7C" w:rsidRDefault="00B77B79" w:rsidP="3218754F">
            <w:hyperlink r:id="rId5">
              <w:r w:rsidR="4BF12BB0" w:rsidRPr="4E98DFCF">
                <w:rPr>
                  <w:rStyle w:val="Hyperlink"/>
                  <w:rFonts w:ascii="Calibri" w:eastAsia="Calibri" w:hAnsi="Calibri" w:cs="Calibri"/>
                  <w:sz w:val="20"/>
                  <w:szCs w:val="20"/>
                </w:rPr>
                <w:t>https://www.youtube.com/watch?v=C8EtaVKk8Fg</w:t>
              </w:r>
            </w:hyperlink>
            <w:r w:rsidR="4BF12BB0" w:rsidRPr="4E98DFCF">
              <w:rPr>
                <w:rFonts w:ascii="Calibri" w:eastAsia="Calibri" w:hAnsi="Calibri" w:cs="Calibri"/>
                <w:sz w:val="20"/>
                <w:szCs w:val="20"/>
              </w:rPr>
              <w:t xml:space="preserve"> </w:t>
            </w:r>
          </w:p>
          <w:p w14:paraId="11ED3AD2" w14:textId="415DD1BC" w:rsidR="052D9A7C" w:rsidRDefault="2FCE74DE" w:rsidP="570F7BAB">
            <w:pPr>
              <w:rPr>
                <w:color w:val="7030A0"/>
                <w:sz w:val="20"/>
                <w:szCs w:val="20"/>
              </w:rPr>
            </w:pPr>
            <w:r w:rsidRPr="570F7BAB">
              <w:rPr>
                <w:b/>
                <w:bCs/>
                <w:sz w:val="20"/>
                <w:szCs w:val="20"/>
              </w:rPr>
              <w:t xml:space="preserve">Shared Reading: </w:t>
            </w:r>
          </w:p>
          <w:p w14:paraId="55444D06" w14:textId="45DFF137" w:rsidR="052D9A7C" w:rsidRDefault="689FE051" w:rsidP="3831F8DC">
            <w:pPr>
              <w:spacing w:line="259" w:lineRule="auto"/>
              <w:rPr>
                <w:color w:val="7030A0"/>
                <w:sz w:val="20"/>
                <w:szCs w:val="20"/>
              </w:rPr>
            </w:pPr>
            <w:proofErr w:type="gramStart"/>
            <w:r w:rsidRPr="3831F8DC">
              <w:rPr>
                <w:color w:val="7030A0"/>
                <w:sz w:val="20"/>
                <w:szCs w:val="20"/>
              </w:rPr>
              <w:t xml:space="preserve">Read the book to Discover </w:t>
            </w:r>
            <w:r w:rsidR="494FED92" w:rsidRPr="3831F8DC">
              <w:rPr>
                <w:b/>
                <w:bCs/>
                <w:color w:val="7030A0"/>
                <w:sz w:val="20"/>
                <w:szCs w:val="20"/>
              </w:rPr>
              <w:t>who</w:t>
            </w:r>
            <w:r w:rsidR="1102C390" w:rsidRPr="3831F8DC">
              <w:rPr>
                <w:b/>
                <w:bCs/>
                <w:color w:val="7030A0"/>
                <w:sz w:val="20"/>
                <w:szCs w:val="20"/>
              </w:rPr>
              <w:t xml:space="preserve"> / what</w:t>
            </w:r>
            <w:r w:rsidR="494FED92" w:rsidRPr="3831F8DC">
              <w:rPr>
                <w:color w:val="7030A0"/>
                <w:sz w:val="20"/>
                <w:szCs w:val="20"/>
              </w:rPr>
              <w:t xml:space="preserve"> </w:t>
            </w:r>
            <w:r w:rsidR="32768A4A" w:rsidRPr="3831F8DC">
              <w:rPr>
                <w:color w:val="7030A0"/>
                <w:sz w:val="20"/>
                <w:szCs w:val="20"/>
              </w:rPr>
              <w:t>the visitor was?</w:t>
            </w:r>
            <w:proofErr w:type="gramEnd"/>
            <w:r w:rsidR="32768A4A" w:rsidRPr="3831F8DC">
              <w:rPr>
                <w:color w:val="7030A0"/>
                <w:sz w:val="20"/>
                <w:szCs w:val="20"/>
              </w:rPr>
              <w:t xml:space="preserve"> </w:t>
            </w:r>
          </w:p>
          <w:p w14:paraId="5BEEF2CF" w14:textId="04816781" w:rsidR="052D9A7C" w:rsidRDefault="59F44C13" w:rsidP="570F7BAB">
            <w:pPr>
              <w:rPr>
                <w:color w:val="7030A0"/>
                <w:sz w:val="20"/>
                <w:szCs w:val="20"/>
              </w:rPr>
            </w:pPr>
            <w:r w:rsidRPr="570F7BAB">
              <w:rPr>
                <w:b/>
                <w:bCs/>
                <w:sz w:val="20"/>
                <w:szCs w:val="20"/>
              </w:rPr>
              <w:t>Independent Writing:</w:t>
            </w:r>
          </w:p>
          <w:p w14:paraId="1A307DD1" w14:textId="4B4A9DF1" w:rsidR="052D9A7C" w:rsidRDefault="1FE4895B" w:rsidP="3831F8DC">
            <w:pPr>
              <w:rPr>
                <w:color w:val="7030A0"/>
                <w:sz w:val="20"/>
                <w:szCs w:val="20"/>
              </w:rPr>
            </w:pPr>
            <w:r w:rsidRPr="00C64383">
              <w:rPr>
                <w:color w:val="7030A0"/>
                <w:sz w:val="20"/>
                <w:szCs w:val="20"/>
              </w:rPr>
              <w:t>Encourage your child to select an interesting page from the book to write about.</w:t>
            </w:r>
          </w:p>
          <w:p w14:paraId="442F334C" w14:textId="75E45E37" w:rsidR="052D9A7C" w:rsidRDefault="052D9A7C" w:rsidP="3831F8DC">
            <w:pPr>
              <w:rPr>
                <w:b/>
                <w:bCs/>
                <w:color w:val="7030A0"/>
                <w:sz w:val="20"/>
                <w:szCs w:val="20"/>
              </w:rPr>
            </w:pPr>
          </w:p>
          <w:p w14:paraId="36F6B461" w14:textId="73B07AE1" w:rsidR="052D9A7C" w:rsidRDefault="11BFEB7D" w:rsidP="570F7BAB">
            <w:pPr>
              <w:rPr>
                <w:color w:val="7030A0"/>
                <w:sz w:val="20"/>
                <w:szCs w:val="20"/>
              </w:rPr>
            </w:pPr>
            <w:r w:rsidRPr="3831F8DC">
              <w:rPr>
                <w:b/>
                <w:bCs/>
                <w:color w:val="7030A0"/>
                <w:sz w:val="20"/>
                <w:szCs w:val="20"/>
              </w:rPr>
              <w:t>Research</w:t>
            </w:r>
            <w:r w:rsidR="74A0551E" w:rsidRPr="3831F8DC">
              <w:rPr>
                <w:b/>
                <w:bCs/>
                <w:color w:val="7030A0"/>
                <w:sz w:val="20"/>
                <w:szCs w:val="20"/>
              </w:rPr>
              <w:t>:</w:t>
            </w:r>
          </w:p>
          <w:p w14:paraId="2A521B47" w14:textId="0C4A12C5" w:rsidR="760696CA" w:rsidRDefault="74A0551E" w:rsidP="26C057CF">
            <w:pPr>
              <w:rPr>
                <w:color w:val="7030A0"/>
                <w:sz w:val="20"/>
                <w:szCs w:val="20"/>
              </w:rPr>
            </w:pPr>
            <w:r w:rsidRPr="00C64383">
              <w:rPr>
                <w:color w:val="7030A0"/>
                <w:sz w:val="20"/>
                <w:szCs w:val="20"/>
              </w:rPr>
              <w:t xml:space="preserve">Find out what </w:t>
            </w:r>
            <w:proofErr w:type="gramStart"/>
            <w:r w:rsidR="3B28DC44" w:rsidRPr="00C64383">
              <w:rPr>
                <w:color w:val="7030A0"/>
                <w:sz w:val="20"/>
                <w:szCs w:val="20"/>
              </w:rPr>
              <w:t>it's</w:t>
            </w:r>
            <w:proofErr w:type="gramEnd"/>
            <w:r w:rsidRPr="00C64383">
              <w:rPr>
                <w:color w:val="7030A0"/>
                <w:sz w:val="20"/>
                <w:szCs w:val="20"/>
              </w:rPr>
              <w:t xml:space="preserve"> like at the </w:t>
            </w:r>
            <w:r w:rsidR="19D8BF83" w:rsidRPr="00C64383">
              <w:rPr>
                <w:color w:val="7030A0"/>
                <w:sz w:val="20"/>
                <w:szCs w:val="20"/>
              </w:rPr>
              <w:t>S</w:t>
            </w:r>
            <w:r w:rsidRPr="00C64383">
              <w:rPr>
                <w:color w:val="7030A0"/>
                <w:sz w:val="20"/>
                <w:szCs w:val="20"/>
              </w:rPr>
              <w:t xml:space="preserve">outh </w:t>
            </w:r>
            <w:r w:rsidR="197C9CD9" w:rsidRPr="00C64383">
              <w:rPr>
                <w:color w:val="7030A0"/>
                <w:sz w:val="20"/>
                <w:szCs w:val="20"/>
              </w:rPr>
              <w:t>P</w:t>
            </w:r>
            <w:r w:rsidRPr="00C64383">
              <w:rPr>
                <w:color w:val="7030A0"/>
                <w:sz w:val="20"/>
                <w:szCs w:val="20"/>
              </w:rPr>
              <w:t>ole and what animals live here.</w:t>
            </w:r>
            <w:r w:rsidR="0D7FD57A" w:rsidRPr="00C64383">
              <w:rPr>
                <w:color w:val="7030A0"/>
                <w:sz w:val="20"/>
                <w:szCs w:val="20"/>
              </w:rPr>
              <w:t xml:space="preserve">  </w:t>
            </w:r>
            <w:r w:rsidR="11BFEB7D" w:rsidRPr="00C64383">
              <w:rPr>
                <w:color w:val="7030A0"/>
                <w:sz w:val="20"/>
                <w:szCs w:val="20"/>
              </w:rPr>
              <w:t>The South Pole</w:t>
            </w:r>
            <w:r w:rsidR="11BFEB7D" w:rsidRPr="00C64383">
              <w:rPr>
                <w:rFonts w:ascii="Calibri" w:eastAsia="Calibri" w:hAnsi="Calibri" w:cs="Calibri"/>
                <w:sz w:val="20"/>
                <w:szCs w:val="20"/>
              </w:rPr>
              <w:t xml:space="preserve"> </w:t>
            </w:r>
            <w:hyperlink r:id="rId6">
              <w:r w:rsidR="11BFEB7D" w:rsidRPr="00C64383">
                <w:rPr>
                  <w:rStyle w:val="Hyperlink"/>
                  <w:rFonts w:ascii="Calibri" w:eastAsia="Calibri" w:hAnsi="Calibri" w:cs="Calibri"/>
                  <w:sz w:val="20"/>
                  <w:szCs w:val="20"/>
                </w:rPr>
                <w:t>https://youtu.be/t3StWheKtq8</w:t>
              </w:r>
            </w:hyperlink>
          </w:p>
        </w:tc>
        <w:tc>
          <w:tcPr>
            <w:tcW w:w="2895" w:type="dxa"/>
            <w:shd w:val="clear" w:color="auto" w:fill="D5DCE4" w:themeFill="text2" w:themeFillTint="33"/>
          </w:tcPr>
          <w:p w14:paraId="5DA01262" w14:textId="41837B8C" w:rsidR="760696CA" w:rsidRDefault="2FCE74DE" w:rsidP="3218754F">
            <w:pPr>
              <w:rPr>
                <w:rFonts w:ascii="Calibri" w:eastAsia="Calibri" w:hAnsi="Calibri" w:cs="Calibri"/>
                <w:b/>
                <w:bCs/>
                <w:sz w:val="20"/>
                <w:szCs w:val="20"/>
              </w:rPr>
            </w:pPr>
            <w:r w:rsidRPr="4E98DFCF">
              <w:rPr>
                <w:b/>
                <w:bCs/>
                <w:sz w:val="20"/>
                <w:szCs w:val="20"/>
              </w:rPr>
              <w:t>Letter of the Day:</w:t>
            </w:r>
            <w:r w:rsidR="4E970980" w:rsidRPr="4E98DFCF">
              <w:rPr>
                <w:b/>
                <w:bCs/>
                <w:sz w:val="20"/>
                <w:szCs w:val="20"/>
              </w:rPr>
              <w:t xml:space="preserve"> </w:t>
            </w:r>
            <w:r w:rsidR="0C80D6CE" w:rsidRPr="4E98DFCF">
              <w:rPr>
                <w:b/>
                <w:bCs/>
                <w:sz w:val="20"/>
                <w:szCs w:val="20"/>
              </w:rPr>
              <w:t xml:space="preserve"> </w:t>
            </w:r>
            <w:r w:rsidR="2DA3CE45" w:rsidRPr="4E98DFCF">
              <w:rPr>
                <w:b/>
                <w:bCs/>
                <w:sz w:val="20"/>
                <w:szCs w:val="20"/>
              </w:rPr>
              <w:t>B</w:t>
            </w:r>
          </w:p>
          <w:p w14:paraId="792C6B30" w14:textId="43E84E16" w:rsidR="760696CA" w:rsidRDefault="00B77B79" w:rsidP="3218754F">
            <w:hyperlink r:id="rId7">
              <w:r w:rsidR="6DA294D2" w:rsidRPr="4E98DFCF">
                <w:rPr>
                  <w:rStyle w:val="Hyperlink"/>
                  <w:rFonts w:ascii="Calibri" w:eastAsia="Calibri" w:hAnsi="Calibri" w:cs="Calibri"/>
                  <w:sz w:val="20"/>
                  <w:szCs w:val="20"/>
                </w:rPr>
                <w:t>https://www.youtube.com/watch?v=W5D3ySh7s2c</w:t>
              </w:r>
            </w:hyperlink>
            <w:r w:rsidR="6DA294D2" w:rsidRPr="4E98DFCF">
              <w:rPr>
                <w:rFonts w:ascii="Calibri" w:eastAsia="Calibri" w:hAnsi="Calibri" w:cs="Calibri"/>
                <w:sz w:val="20"/>
                <w:szCs w:val="20"/>
              </w:rPr>
              <w:t xml:space="preserve"> </w:t>
            </w:r>
          </w:p>
          <w:p w14:paraId="434E4E49" w14:textId="4A5F28DB" w:rsidR="760696CA" w:rsidRDefault="0A5A9752" w:rsidP="759D1D80">
            <w:pPr>
              <w:rPr>
                <w:rFonts w:ascii="Calibri" w:eastAsia="Calibri" w:hAnsi="Calibri" w:cs="Calibri"/>
                <w:b/>
                <w:bCs/>
                <w:sz w:val="20"/>
                <w:szCs w:val="20"/>
              </w:rPr>
            </w:pPr>
            <w:r w:rsidRPr="570F7BAB">
              <w:rPr>
                <w:b/>
                <w:bCs/>
                <w:sz w:val="20"/>
                <w:szCs w:val="20"/>
              </w:rPr>
              <w:t xml:space="preserve">Shared Reading: </w:t>
            </w:r>
          </w:p>
          <w:p w14:paraId="759E5F0A" w14:textId="176E61A8" w:rsidR="570F7BAB" w:rsidRDefault="6C44DE75" w:rsidP="3831F8DC">
            <w:pPr>
              <w:rPr>
                <w:color w:val="7030A0"/>
                <w:sz w:val="20"/>
                <w:szCs w:val="20"/>
              </w:rPr>
            </w:pPr>
            <w:r w:rsidRPr="1ACB1138">
              <w:rPr>
                <w:color w:val="7030A0"/>
                <w:sz w:val="20"/>
                <w:szCs w:val="20"/>
              </w:rPr>
              <w:t xml:space="preserve">Read the book to find out </w:t>
            </w:r>
            <w:proofErr w:type="gramStart"/>
            <w:r w:rsidRPr="1ACB1138">
              <w:rPr>
                <w:b/>
                <w:bCs/>
                <w:color w:val="7030A0"/>
                <w:sz w:val="20"/>
                <w:szCs w:val="20"/>
              </w:rPr>
              <w:t>who</w:t>
            </w:r>
            <w:proofErr w:type="gramEnd"/>
            <w:r w:rsidRPr="1ACB1138">
              <w:rPr>
                <w:color w:val="7030A0"/>
                <w:sz w:val="20"/>
                <w:szCs w:val="20"/>
              </w:rPr>
              <w:t xml:space="preserve"> the little boy asked</w:t>
            </w:r>
            <w:r w:rsidR="4CE4D2A1" w:rsidRPr="1ACB1138">
              <w:rPr>
                <w:color w:val="7030A0"/>
                <w:sz w:val="20"/>
                <w:szCs w:val="20"/>
              </w:rPr>
              <w:t xml:space="preserve"> to find out where the</w:t>
            </w:r>
            <w:r w:rsidRPr="1ACB1138">
              <w:rPr>
                <w:color w:val="7030A0"/>
                <w:sz w:val="20"/>
                <w:szCs w:val="20"/>
              </w:rPr>
              <w:t xml:space="preserve"> visitor came from.</w:t>
            </w:r>
            <w:r w:rsidR="5C9B7450" w:rsidRPr="1ACB1138">
              <w:rPr>
                <w:color w:val="7030A0"/>
                <w:sz w:val="20"/>
                <w:szCs w:val="20"/>
              </w:rPr>
              <w:t xml:space="preserve"> (there are 3 in total)</w:t>
            </w:r>
          </w:p>
          <w:p w14:paraId="2ED317B5" w14:textId="6510E7A0" w:rsidR="760696CA" w:rsidRDefault="59F44C13" w:rsidP="570F7BAB">
            <w:pPr>
              <w:rPr>
                <w:color w:val="7030A0"/>
                <w:sz w:val="20"/>
                <w:szCs w:val="20"/>
              </w:rPr>
            </w:pPr>
            <w:r w:rsidRPr="570F7BAB">
              <w:rPr>
                <w:b/>
                <w:bCs/>
                <w:sz w:val="20"/>
                <w:szCs w:val="20"/>
              </w:rPr>
              <w:t xml:space="preserve">Independent Writing: </w:t>
            </w:r>
          </w:p>
          <w:p w14:paraId="0877FFD1" w14:textId="46AFE27A" w:rsidR="760696CA" w:rsidRDefault="7B8DE097" w:rsidP="00C64383">
            <w:pPr>
              <w:rPr>
                <w:color w:val="7030A0"/>
                <w:sz w:val="20"/>
                <w:szCs w:val="20"/>
              </w:rPr>
            </w:pPr>
            <w:r w:rsidRPr="00C64383">
              <w:rPr>
                <w:color w:val="7030A0"/>
                <w:sz w:val="20"/>
                <w:szCs w:val="20"/>
              </w:rPr>
              <w:t xml:space="preserve">Encourage your child to select an interesting page from the book to write about. </w:t>
            </w:r>
          </w:p>
          <w:p w14:paraId="27C6C4BB" w14:textId="375A2C6A" w:rsidR="456059F8" w:rsidRDefault="456059F8" w:rsidP="3831F8DC">
            <w:pPr>
              <w:rPr>
                <w:color w:val="7030A0"/>
                <w:sz w:val="20"/>
                <w:szCs w:val="20"/>
              </w:rPr>
            </w:pPr>
            <w:r w:rsidRPr="00C64383">
              <w:rPr>
                <w:color w:val="7030A0"/>
                <w:sz w:val="20"/>
                <w:szCs w:val="20"/>
              </w:rPr>
              <w:t>Or</w:t>
            </w:r>
          </w:p>
          <w:p w14:paraId="16786F3A" w14:textId="1F5ED05F" w:rsidR="456059F8" w:rsidRDefault="456059F8" w:rsidP="3831F8DC">
            <w:pPr>
              <w:rPr>
                <w:color w:val="7030A0"/>
                <w:sz w:val="20"/>
                <w:szCs w:val="20"/>
              </w:rPr>
            </w:pPr>
            <w:r w:rsidRPr="3831F8DC">
              <w:rPr>
                <w:color w:val="7030A0"/>
                <w:sz w:val="20"/>
                <w:szCs w:val="20"/>
              </w:rPr>
              <w:t>Choose a picture of the South Pole to write about.</w:t>
            </w:r>
          </w:p>
          <w:p w14:paraId="58DD5823" w14:textId="00087A1B" w:rsidR="760696CA" w:rsidRDefault="760696CA" w:rsidP="00C64383">
            <w:pPr>
              <w:rPr>
                <w:color w:val="7030A0"/>
                <w:sz w:val="20"/>
                <w:szCs w:val="20"/>
              </w:rPr>
            </w:pPr>
          </w:p>
        </w:tc>
        <w:tc>
          <w:tcPr>
            <w:tcW w:w="3165" w:type="dxa"/>
            <w:shd w:val="clear" w:color="auto" w:fill="D5DCE4" w:themeFill="text2" w:themeFillTint="33"/>
          </w:tcPr>
          <w:p w14:paraId="2B4C91B5" w14:textId="6755FA75" w:rsidR="760696CA" w:rsidRDefault="2FCE74DE" w:rsidP="3218754F">
            <w:pPr>
              <w:rPr>
                <w:rFonts w:ascii="Calibri" w:eastAsia="Calibri" w:hAnsi="Calibri" w:cs="Calibri"/>
                <w:b/>
                <w:bCs/>
                <w:sz w:val="20"/>
                <w:szCs w:val="20"/>
              </w:rPr>
            </w:pPr>
            <w:r w:rsidRPr="4E98DFCF">
              <w:rPr>
                <w:b/>
                <w:bCs/>
                <w:sz w:val="20"/>
                <w:szCs w:val="20"/>
              </w:rPr>
              <w:t>Letter of the Day:</w:t>
            </w:r>
            <w:r w:rsidR="022C8B2F" w:rsidRPr="4E98DFCF">
              <w:rPr>
                <w:b/>
                <w:bCs/>
                <w:sz w:val="20"/>
                <w:szCs w:val="20"/>
              </w:rPr>
              <w:t xml:space="preserve"> </w:t>
            </w:r>
            <w:r w:rsidR="43360C6E" w:rsidRPr="4E98DFCF">
              <w:rPr>
                <w:b/>
                <w:bCs/>
                <w:sz w:val="20"/>
                <w:szCs w:val="20"/>
              </w:rPr>
              <w:t xml:space="preserve"> F</w:t>
            </w:r>
          </w:p>
          <w:p w14:paraId="1F4C12B9" w14:textId="085CE6F3" w:rsidR="760696CA" w:rsidRDefault="00B77B79" w:rsidP="3218754F">
            <w:hyperlink r:id="rId8">
              <w:r w:rsidR="0A754E48" w:rsidRPr="4E98DFCF">
                <w:rPr>
                  <w:rStyle w:val="Hyperlink"/>
                  <w:rFonts w:ascii="Calibri" w:eastAsia="Calibri" w:hAnsi="Calibri" w:cs="Calibri"/>
                  <w:sz w:val="20"/>
                  <w:szCs w:val="20"/>
                </w:rPr>
                <w:t>https://www.youtube.com/watch?v=oT5Rzwj1xdw</w:t>
              </w:r>
            </w:hyperlink>
            <w:r w:rsidR="0A754E48" w:rsidRPr="4E98DFCF">
              <w:rPr>
                <w:rFonts w:ascii="Calibri" w:eastAsia="Calibri" w:hAnsi="Calibri" w:cs="Calibri"/>
                <w:sz w:val="20"/>
                <w:szCs w:val="20"/>
              </w:rPr>
              <w:t xml:space="preserve"> </w:t>
            </w:r>
          </w:p>
          <w:p w14:paraId="0E986CF9" w14:textId="7D18937F" w:rsidR="760696CA" w:rsidRDefault="2FCE74DE" w:rsidP="759D1D80">
            <w:pPr>
              <w:rPr>
                <w:rFonts w:ascii="Calibri" w:eastAsia="Calibri" w:hAnsi="Calibri" w:cs="Calibri"/>
                <w:b/>
                <w:bCs/>
                <w:sz w:val="20"/>
                <w:szCs w:val="20"/>
              </w:rPr>
            </w:pPr>
            <w:r w:rsidRPr="570F7BAB">
              <w:rPr>
                <w:b/>
                <w:bCs/>
                <w:sz w:val="20"/>
                <w:szCs w:val="20"/>
              </w:rPr>
              <w:t xml:space="preserve">Shared Reading: </w:t>
            </w:r>
          </w:p>
          <w:p w14:paraId="3592E1DB" w14:textId="05C9890C" w:rsidR="570F7BAB" w:rsidRDefault="64C3C2E8" w:rsidP="570F7BAB">
            <w:pPr>
              <w:rPr>
                <w:color w:val="7030A0"/>
                <w:sz w:val="20"/>
                <w:szCs w:val="20"/>
              </w:rPr>
            </w:pPr>
            <w:r w:rsidRPr="3831F8DC">
              <w:rPr>
                <w:color w:val="7030A0"/>
                <w:sz w:val="20"/>
                <w:szCs w:val="20"/>
              </w:rPr>
              <w:t xml:space="preserve">Read the book to find out </w:t>
            </w:r>
            <w:r w:rsidRPr="3831F8DC">
              <w:rPr>
                <w:b/>
                <w:bCs/>
                <w:color w:val="7030A0"/>
                <w:sz w:val="20"/>
                <w:szCs w:val="20"/>
              </w:rPr>
              <w:t>what</w:t>
            </w:r>
            <w:r w:rsidRPr="3831F8DC">
              <w:rPr>
                <w:color w:val="7030A0"/>
                <w:sz w:val="20"/>
                <w:szCs w:val="20"/>
              </w:rPr>
              <w:t xml:space="preserve"> the characters put in their suitcase. </w:t>
            </w:r>
          </w:p>
          <w:p w14:paraId="08372180" w14:textId="1B7136DB" w:rsidR="760696CA" w:rsidRDefault="59F44C13" w:rsidP="759D1D80">
            <w:pPr>
              <w:rPr>
                <w:b/>
                <w:bCs/>
                <w:sz w:val="20"/>
                <w:szCs w:val="20"/>
              </w:rPr>
            </w:pPr>
            <w:r w:rsidRPr="570F7BAB">
              <w:rPr>
                <w:b/>
                <w:bCs/>
                <w:sz w:val="20"/>
                <w:szCs w:val="20"/>
              </w:rPr>
              <w:t xml:space="preserve">Independent Writing: </w:t>
            </w:r>
          </w:p>
          <w:p w14:paraId="4A61ACD9" w14:textId="18D501F8" w:rsidR="760696CA" w:rsidRDefault="51B292E1" w:rsidP="00C64383">
            <w:pPr>
              <w:rPr>
                <w:color w:val="7030A0"/>
                <w:sz w:val="20"/>
                <w:szCs w:val="20"/>
              </w:rPr>
            </w:pPr>
            <w:r w:rsidRPr="00C64383">
              <w:rPr>
                <w:color w:val="7030A0"/>
                <w:sz w:val="20"/>
                <w:szCs w:val="20"/>
              </w:rPr>
              <w:t xml:space="preserve">Encourage your child to select an illustration to write </w:t>
            </w:r>
            <w:proofErr w:type="gramStart"/>
            <w:r w:rsidRPr="00C64383">
              <w:rPr>
                <w:color w:val="7030A0"/>
                <w:sz w:val="20"/>
                <w:szCs w:val="20"/>
              </w:rPr>
              <w:t>about</w:t>
            </w:r>
            <w:proofErr w:type="gramEnd"/>
            <w:r w:rsidRPr="00C64383">
              <w:rPr>
                <w:color w:val="7030A0"/>
                <w:sz w:val="20"/>
                <w:szCs w:val="20"/>
              </w:rPr>
              <w:t>.</w:t>
            </w:r>
          </w:p>
          <w:p w14:paraId="2AFBF716" w14:textId="22AE2E65" w:rsidR="760696CA" w:rsidRDefault="20E8521F" w:rsidP="570F7BAB">
            <w:pPr>
              <w:rPr>
                <w:color w:val="7030A0"/>
                <w:sz w:val="20"/>
                <w:szCs w:val="20"/>
              </w:rPr>
            </w:pPr>
            <w:r w:rsidRPr="570F7BAB">
              <w:rPr>
                <w:color w:val="7030A0"/>
                <w:sz w:val="20"/>
                <w:szCs w:val="20"/>
              </w:rPr>
              <w:t>Or</w:t>
            </w:r>
          </w:p>
          <w:p w14:paraId="6D9DFFB0" w14:textId="08931DF8" w:rsidR="760696CA" w:rsidRDefault="20E8521F" w:rsidP="570F7BAB">
            <w:pPr>
              <w:rPr>
                <w:color w:val="7030A0"/>
                <w:sz w:val="20"/>
                <w:szCs w:val="20"/>
              </w:rPr>
            </w:pPr>
            <w:r w:rsidRPr="3831F8DC">
              <w:rPr>
                <w:color w:val="7030A0"/>
                <w:sz w:val="20"/>
                <w:szCs w:val="20"/>
              </w:rPr>
              <w:t>Write a list of items you</w:t>
            </w:r>
            <w:r w:rsidR="08358F5A" w:rsidRPr="3831F8DC">
              <w:rPr>
                <w:color w:val="7030A0"/>
                <w:sz w:val="20"/>
                <w:szCs w:val="20"/>
              </w:rPr>
              <w:t xml:space="preserve"> would put in your suitcase if you were going to the South Pole.</w:t>
            </w:r>
          </w:p>
          <w:p w14:paraId="42B8B960" w14:textId="2FED385E" w:rsidR="760696CA" w:rsidRDefault="760696CA" w:rsidP="570F7BAB">
            <w:pPr>
              <w:rPr>
                <w:rFonts w:ascii="Calibri" w:eastAsia="Calibri" w:hAnsi="Calibri" w:cs="Calibri"/>
                <w:sz w:val="20"/>
                <w:szCs w:val="20"/>
              </w:rPr>
            </w:pPr>
          </w:p>
        </w:tc>
        <w:tc>
          <w:tcPr>
            <w:tcW w:w="2790" w:type="dxa"/>
            <w:shd w:val="clear" w:color="auto" w:fill="D5DCE4" w:themeFill="text2" w:themeFillTint="33"/>
          </w:tcPr>
          <w:p w14:paraId="5A761988" w14:textId="58D1B12B" w:rsidR="760696CA" w:rsidRDefault="2FCE74DE" w:rsidP="3218754F">
            <w:pPr>
              <w:rPr>
                <w:rFonts w:ascii="Calibri" w:eastAsia="Calibri" w:hAnsi="Calibri" w:cs="Calibri"/>
                <w:b/>
                <w:bCs/>
                <w:sz w:val="20"/>
                <w:szCs w:val="20"/>
              </w:rPr>
            </w:pPr>
            <w:r w:rsidRPr="4E98DFCF">
              <w:rPr>
                <w:b/>
                <w:bCs/>
                <w:sz w:val="20"/>
                <w:szCs w:val="20"/>
              </w:rPr>
              <w:t>Letter of the Day:</w:t>
            </w:r>
            <w:r w:rsidR="5EC73CCC" w:rsidRPr="4E98DFCF">
              <w:rPr>
                <w:b/>
                <w:bCs/>
                <w:sz w:val="20"/>
                <w:szCs w:val="20"/>
              </w:rPr>
              <w:t xml:space="preserve"> </w:t>
            </w:r>
            <w:r w:rsidR="27649193" w:rsidRPr="4E98DFCF">
              <w:rPr>
                <w:b/>
                <w:bCs/>
                <w:sz w:val="20"/>
                <w:szCs w:val="20"/>
              </w:rPr>
              <w:t>L</w:t>
            </w:r>
          </w:p>
          <w:p w14:paraId="6F1F22F0" w14:textId="0E5F519D" w:rsidR="760696CA" w:rsidRDefault="00B77B79" w:rsidP="3218754F">
            <w:hyperlink r:id="rId9">
              <w:r w:rsidR="44628A8C" w:rsidRPr="4E98DFCF">
                <w:rPr>
                  <w:rStyle w:val="Hyperlink"/>
                  <w:rFonts w:ascii="Calibri" w:eastAsia="Calibri" w:hAnsi="Calibri" w:cs="Calibri"/>
                  <w:sz w:val="20"/>
                  <w:szCs w:val="20"/>
                </w:rPr>
                <w:t>https://www.youtube.com/watch?v=T4YvWb0WMRQ</w:t>
              </w:r>
            </w:hyperlink>
            <w:r w:rsidR="44628A8C" w:rsidRPr="4E98DFCF">
              <w:rPr>
                <w:rFonts w:ascii="Calibri" w:eastAsia="Calibri" w:hAnsi="Calibri" w:cs="Calibri"/>
                <w:sz w:val="20"/>
                <w:szCs w:val="20"/>
              </w:rPr>
              <w:t xml:space="preserve"> </w:t>
            </w:r>
          </w:p>
          <w:p w14:paraId="57EE29E9" w14:textId="0BED716E" w:rsidR="760696CA" w:rsidRDefault="2FCE74DE" w:rsidP="759D1D80">
            <w:pPr>
              <w:rPr>
                <w:rFonts w:ascii="Calibri" w:eastAsia="Calibri" w:hAnsi="Calibri" w:cs="Calibri"/>
                <w:b/>
                <w:bCs/>
                <w:sz w:val="20"/>
                <w:szCs w:val="20"/>
              </w:rPr>
            </w:pPr>
            <w:r w:rsidRPr="3218754F">
              <w:rPr>
                <w:b/>
                <w:bCs/>
                <w:sz w:val="20"/>
                <w:szCs w:val="20"/>
              </w:rPr>
              <w:t xml:space="preserve">Shared Reading: </w:t>
            </w:r>
          </w:p>
          <w:p w14:paraId="0D8ADC20" w14:textId="07792C89" w:rsidR="2216CEF8" w:rsidRDefault="02DEBE58" w:rsidP="1ACB1138">
            <w:pPr>
              <w:spacing w:line="259" w:lineRule="auto"/>
              <w:rPr>
                <w:rFonts w:ascii="Calibri" w:eastAsia="Calibri" w:hAnsi="Calibri" w:cs="Calibri"/>
                <w:color w:val="7030A0"/>
                <w:sz w:val="20"/>
                <w:szCs w:val="20"/>
              </w:rPr>
            </w:pPr>
            <w:r w:rsidRPr="1ACB1138">
              <w:rPr>
                <w:color w:val="7030A0"/>
                <w:sz w:val="20"/>
                <w:szCs w:val="20"/>
              </w:rPr>
              <w:t>While r</w:t>
            </w:r>
            <w:r w:rsidR="11176932" w:rsidRPr="1ACB1138">
              <w:rPr>
                <w:color w:val="7030A0"/>
                <w:sz w:val="20"/>
                <w:szCs w:val="20"/>
              </w:rPr>
              <w:t>ead</w:t>
            </w:r>
            <w:r w:rsidR="57E7291D" w:rsidRPr="1ACB1138">
              <w:rPr>
                <w:color w:val="7030A0"/>
                <w:sz w:val="20"/>
                <w:szCs w:val="20"/>
              </w:rPr>
              <w:t>ing</w:t>
            </w:r>
            <w:r w:rsidR="11176932" w:rsidRPr="1ACB1138">
              <w:rPr>
                <w:color w:val="7030A0"/>
                <w:sz w:val="20"/>
                <w:szCs w:val="20"/>
              </w:rPr>
              <w:t xml:space="preserve"> the book</w:t>
            </w:r>
            <w:r w:rsidR="64D39520" w:rsidRPr="1ACB1138">
              <w:rPr>
                <w:color w:val="7030A0"/>
                <w:sz w:val="20"/>
                <w:szCs w:val="20"/>
              </w:rPr>
              <w:t>,</w:t>
            </w:r>
            <w:r w:rsidR="4B839013" w:rsidRPr="1ACB1138">
              <w:rPr>
                <w:color w:val="7030A0"/>
                <w:sz w:val="20"/>
                <w:szCs w:val="20"/>
              </w:rPr>
              <w:t xml:space="preserve"> </w:t>
            </w:r>
            <w:r w:rsidR="55CCAE25" w:rsidRPr="1ACB1138">
              <w:rPr>
                <w:color w:val="7030A0"/>
                <w:sz w:val="20"/>
                <w:szCs w:val="20"/>
              </w:rPr>
              <w:t xml:space="preserve">find </w:t>
            </w:r>
            <w:r w:rsidR="772F499A" w:rsidRPr="1ACB1138">
              <w:rPr>
                <w:color w:val="7030A0"/>
                <w:sz w:val="20"/>
                <w:szCs w:val="20"/>
              </w:rPr>
              <w:t xml:space="preserve">and note down a selection words that describe feelings. </w:t>
            </w:r>
          </w:p>
          <w:p w14:paraId="71CAEB6F" w14:textId="46CFEAEE" w:rsidR="760696CA" w:rsidRDefault="052D9A7C" w:rsidP="759D1D80">
            <w:pPr>
              <w:rPr>
                <w:b/>
                <w:bCs/>
                <w:sz w:val="20"/>
                <w:szCs w:val="20"/>
              </w:rPr>
            </w:pPr>
            <w:r w:rsidRPr="759D1D80">
              <w:rPr>
                <w:b/>
                <w:bCs/>
                <w:sz w:val="20"/>
                <w:szCs w:val="20"/>
              </w:rPr>
              <w:t xml:space="preserve">Independent writing: </w:t>
            </w:r>
          </w:p>
          <w:p w14:paraId="3B0A0473" w14:textId="7E0BF60A" w:rsidR="760696CA" w:rsidRDefault="23F9FD0D" w:rsidP="1ACB1138">
            <w:pPr>
              <w:rPr>
                <w:color w:val="7030A0"/>
                <w:sz w:val="20"/>
                <w:szCs w:val="20"/>
              </w:rPr>
            </w:pPr>
            <w:r w:rsidRPr="1ACB1138">
              <w:rPr>
                <w:color w:val="7030A0"/>
                <w:sz w:val="20"/>
                <w:szCs w:val="20"/>
              </w:rPr>
              <w:t>Label</w:t>
            </w:r>
            <w:r w:rsidR="016E18C8" w:rsidRPr="1ACB1138">
              <w:rPr>
                <w:color w:val="7030A0"/>
                <w:sz w:val="20"/>
                <w:szCs w:val="20"/>
              </w:rPr>
              <w:t xml:space="preserve"> </w:t>
            </w:r>
            <w:r w:rsidRPr="1ACB1138">
              <w:rPr>
                <w:color w:val="7030A0"/>
                <w:sz w:val="20"/>
                <w:szCs w:val="20"/>
              </w:rPr>
              <w:t xml:space="preserve">an interesting page from the book </w:t>
            </w:r>
            <w:r w:rsidR="765AAF50" w:rsidRPr="1ACB1138">
              <w:rPr>
                <w:color w:val="7030A0"/>
                <w:sz w:val="20"/>
                <w:szCs w:val="20"/>
              </w:rPr>
              <w:t>using words or by pointing to icons in your PODD.</w:t>
            </w:r>
          </w:p>
          <w:p w14:paraId="467D1857" w14:textId="487B2841" w:rsidR="760696CA" w:rsidRDefault="7310F10F" w:rsidP="1ACB1138">
            <w:pPr>
              <w:rPr>
                <w:color w:val="7030A0"/>
                <w:sz w:val="20"/>
                <w:szCs w:val="20"/>
              </w:rPr>
            </w:pPr>
            <w:r w:rsidRPr="1ACB1138">
              <w:rPr>
                <w:color w:val="7030A0"/>
                <w:sz w:val="20"/>
                <w:szCs w:val="20"/>
              </w:rPr>
              <w:t>Or</w:t>
            </w:r>
          </w:p>
          <w:p w14:paraId="76EAD7D9" w14:textId="2697C363" w:rsidR="760696CA" w:rsidRDefault="7310F10F" w:rsidP="26C057CF">
            <w:pPr>
              <w:rPr>
                <w:color w:val="7030A0"/>
                <w:sz w:val="20"/>
                <w:szCs w:val="20"/>
              </w:rPr>
            </w:pPr>
            <w:r w:rsidRPr="1ACB1138">
              <w:rPr>
                <w:color w:val="7030A0"/>
                <w:sz w:val="20"/>
                <w:szCs w:val="20"/>
              </w:rPr>
              <w:t xml:space="preserve">Look for a stimulating picture of penguins to write about. </w:t>
            </w:r>
          </w:p>
        </w:tc>
        <w:tc>
          <w:tcPr>
            <w:tcW w:w="2415" w:type="dxa"/>
            <w:shd w:val="clear" w:color="auto" w:fill="D5DCE4" w:themeFill="text2" w:themeFillTint="33"/>
          </w:tcPr>
          <w:p w14:paraId="256D99FC" w14:textId="120A3D44" w:rsidR="760696CA" w:rsidRDefault="2FCE74DE" w:rsidP="3218754F">
            <w:pPr>
              <w:rPr>
                <w:b/>
                <w:bCs/>
                <w:sz w:val="20"/>
                <w:szCs w:val="20"/>
              </w:rPr>
            </w:pPr>
            <w:r w:rsidRPr="4E98DFCF">
              <w:rPr>
                <w:b/>
                <w:bCs/>
                <w:sz w:val="20"/>
                <w:szCs w:val="20"/>
              </w:rPr>
              <w:t>Letter of the Day:</w:t>
            </w:r>
            <w:r w:rsidR="0C34BF58" w:rsidRPr="4E98DFCF">
              <w:rPr>
                <w:b/>
                <w:bCs/>
                <w:sz w:val="20"/>
                <w:szCs w:val="20"/>
              </w:rPr>
              <w:t xml:space="preserve"> </w:t>
            </w:r>
            <w:r w:rsidR="514F4AEE" w:rsidRPr="4E98DFCF">
              <w:rPr>
                <w:b/>
                <w:bCs/>
                <w:sz w:val="20"/>
                <w:szCs w:val="20"/>
              </w:rPr>
              <w:t>J</w:t>
            </w:r>
          </w:p>
          <w:p w14:paraId="31E5F853" w14:textId="59394330" w:rsidR="760696CA" w:rsidRDefault="00B77B79" w:rsidP="3218754F">
            <w:hyperlink r:id="rId10">
              <w:r w:rsidR="2D01CA35" w:rsidRPr="4E98DFCF">
                <w:rPr>
                  <w:rStyle w:val="Hyperlink"/>
                  <w:rFonts w:ascii="Calibri" w:eastAsia="Calibri" w:hAnsi="Calibri" w:cs="Calibri"/>
                  <w:sz w:val="20"/>
                  <w:szCs w:val="20"/>
                </w:rPr>
                <w:t>https://www.youtube.com/watch?v=TeYynmQ0v3Q</w:t>
              </w:r>
            </w:hyperlink>
            <w:r w:rsidR="2D01CA35" w:rsidRPr="4E98DFCF">
              <w:rPr>
                <w:rFonts w:ascii="Calibri" w:eastAsia="Calibri" w:hAnsi="Calibri" w:cs="Calibri"/>
                <w:sz w:val="20"/>
                <w:szCs w:val="20"/>
              </w:rPr>
              <w:t xml:space="preserve"> </w:t>
            </w:r>
          </w:p>
          <w:p w14:paraId="19ABCBF0" w14:textId="7B2160AE" w:rsidR="760696CA" w:rsidRDefault="18AFF343" w:rsidP="759D1D80">
            <w:pPr>
              <w:rPr>
                <w:b/>
                <w:bCs/>
                <w:sz w:val="20"/>
                <w:szCs w:val="20"/>
              </w:rPr>
            </w:pPr>
            <w:r w:rsidRPr="3218754F">
              <w:rPr>
                <w:b/>
                <w:bCs/>
                <w:sz w:val="20"/>
                <w:szCs w:val="20"/>
              </w:rPr>
              <w:t xml:space="preserve">Shared Reading: </w:t>
            </w:r>
          </w:p>
          <w:p w14:paraId="69CA3416" w14:textId="4C57676C" w:rsidR="71087C4C" w:rsidRDefault="71087C4C" w:rsidP="1E412048">
            <w:pPr>
              <w:spacing w:line="259" w:lineRule="auto"/>
              <w:rPr>
                <w:color w:val="7030A0"/>
                <w:sz w:val="20"/>
                <w:szCs w:val="20"/>
              </w:rPr>
            </w:pPr>
            <w:r w:rsidRPr="3831F8DC">
              <w:rPr>
                <w:color w:val="7030A0"/>
                <w:sz w:val="20"/>
                <w:szCs w:val="20"/>
              </w:rPr>
              <w:t xml:space="preserve">Read the book </w:t>
            </w:r>
            <w:r w:rsidR="0AE23B5E" w:rsidRPr="3831F8DC">
              <w:rPr>
                <w:color w:val="7030A0"/>
                <w:sz w:val="20"/>
                <w:szCs w:val="20"/>
              </w:rPr>
              <w:t xml:space="preserve">then </w:t>
            </w:r>
            <w:r w:rsidR="3655ACF6" w:rsidRPr="3831F8DC">
              <w:rPr>
                <w:color w:val="7030A0"/>
                <w:sz w:val="20"/>
                <w:szCs w:val="20"/>
              </w:rPr>
              <w:t xml:space="preserve">talk about what it might be like to </w:t>
            </w:r>
            <w:r w:rsidR="04A5FDFA" w:rsidRPr="3831F8DC">
              <w:rPr>
                <w:color w:val="7030A0"/>
                <w:sz w:val="20"/>
                <w:szCs w:val="20"/>
              </w:rPr>
              <w:t>(visit the South Pole) (be lost) (be lonely)</w:t>
            </w:r>
          </w:p>
          <w:p w14:paraId="1C12FC72" w14:textId="1A263408" w:rsidR="760696CA" w:rsidRDefault="052D9A7C" w:rsidP="759D1D80">
            <w:pPr>
              <w:rPr>
                <w:b/>
                <w:bCs/>
                <w:sz w:val="20"/>
                <w:szCs w:val="20"/>
              </w:rPr>
            </w:pPr>
            <w:r w:rsidRPr="759D1D80">
              <w:rPr>
                <w:b/>
                <w:bCs/>
                <w:sz w:val="20"/>
                <w:szCs w:val="20"/>
              </w:rPr>
              <w:t xml:space="preserve">Independent writing: </w:t>
            </w:r>
          </w:p>
          <w:p w14:paraId="4722F5E7" w14:textId="0EE2A36B" w:rsidR="760696CA" w:rsidRDefault="0D237AAF" w:rsidP="26C057CF">
            <w:pPr>
              <w:rPr>
                <w:color w:val="7030A0"/>
                <w:sz w:val="20"/>
                <w:szCs w:val="20"/>
              </w:rPr>
            </w:pPr>
            <w:r w:rsidRPr="26C057CF">
              <w:rPr>
                <w:color w:val="7030A0"/>
                <w:sz w:val="20"/>
                <w:szCs w:val="20"/>
              </w:rPr>
              <w:t xml:space="preserve">Encourage your child to write about an activity they enjoyed over the past week. You might like to use photographs or objects </w:t>
            </w:r>
            <w:r w:rsidR="650D20B8" w:rsidRPr="26C057CF">
              <w:rPr>
                <w:color w:val="7030A0"/>
                <w:sz w:val="20"/>
                <w:szCs w:val="20"/>
              </w:rPr>
              <w:t xml:space="preserve">as stimulus for writing. </w:t>
            </w:r>
          </w:p>
        </w:tc>
      </w:tr>
      <w:tr w:rsidR="760696CA" w14:paraId="75D4CF81" w14:textId="77777777" w:rsidTr="4199C135">
        <w:trPr>
          <w:trHeight w:val="8060"/>
        </w:trPr>
        <w:tc>
          <w:tcPr>
            <w:tcW w:w="1380" w:type="dxa"/>
            <w:shd w:val="clear" w:color="auto" w:fill="FFF2CC" w:themeFill="accent4" w:themeFillTint="33"/>
          </w:tcPr>
          <w:p w14:paraId="567436B8" w14:textId="14B4E986" w:rsidR="5D4BCF7B" w:rsidRDefault="5D4BCF7B" w:rsidP="72EA7C80">
            <w:pPr>
              <w:rPr>
                <w:b/>
                <w:bCs/>
                <w:sz w:val="20"/>
                <w:szCs w:val="20"/>
              </w:rPr>
            </w:pPr>
          </w:p>
          <w:p w14:paraId="24694310" w14:textId="4924E9B1" w:rsidR="5D4BCF7B" w:rsidRDefault="5D4BCF7B" w:rsidP="26C057CF">
            <w:pPr>
              <w:rPr>
                <w:b/>
                <w:bCs/>
                <w:sz w:val="20"/>
                <w:szCs w:val="20"/>
              </w:rPr>
            </w:pPr>
            <w:r w:rsidRPr="1BCEF1AE">
              <w:rPr>
                <w:b/>
                <w:bCs/>
                <w:sz w:val="20"/>
                <w:szCs w:val="20"/>
              </w:rPr>
              <w:t>Maths</w:t>
            </w:r>
          </w:p>
          <w:p w14:paraId="3F2FADC8" w14:textId="1945F721" w:rsidR="1BCEF1AE" w:rsidRDefault="1BCEF1AE" w:rsidP="1BCEF1AE">
            <w:pPr>
              <w:rPr>
                <w:b/>
                <w:bCs/>
                <w:sz w:val="20"/>
                <w:szCs w:val="20"/>
              </w:rPr>
            </w:pPr>
          </w:p>
          <w:p w14:paraId="44E5C066" w14:textId="238C3C55" w:rsidR="0651EC6E" w:rsidRDefault="596CFB94" w:rsidP="3218754F">
            <w:pPr>
              <w:rPr>
                <w:b/>
                <w:bCs/>
                <w:sz w:val="20"/>
                <w:szCs w:val="20"/>
              </w:rPr>
            </w:pPr>
            <w:r w:rsidRPr="4E98DFCF">
              <w:rPr>
                <w:b/>
                <w:bCs/>
                <w:sz w:val="20"/>
                <w:szCs w:val="20"/>
              </w:rPr>
              <w:t xml:space="preserve">Comparing and Measuring </w:t>
            </w:r>
            <w:r w:rsidR="3AD4A279" w:rsidRPr="4E98DFCF">
              <w:rPr>
                <w:b/>
                <w:bCs/>
                <w:sz w:val="20"/>
                <w:szCs w:val="20"/>
              </w:rPr>
              <w:t>Length</w:t>
            </w:r>
          </w:p>
        </w:tc>
        <w:tc>
          <w:tcPr>
            <w:tcW w:w="2865" w:type="dxa"/>
            <w:shd w:val="clear" w:color="auto" w:fill="FFF2CC" w:themeFill="accent4" w:themeFillTint="33"/>
          </w:tcPr>
          <w:p w14:paraId="08E6493B" w14:textId="65D8E70E" w:rsidR="760696CA" w:rsidRDefault="30935A2C" w:rsidP="4199C135">
            <w:pPr>
              <w:spacing w:line="259" w:lineRule="auto"/>
              <w:jc w:val="center"/>
              <w:rPr>
                <w:b/>
                <w:bCs/>
              </w:rPr>
            </w:pPr>
            <w:r w:rsidRPr="4199C135">
              <w:rPr>
                <w:b/>
                <w:bCs/>
              </w:rPr>
              <w:t xml:space="preserve">Comparing and </w:t>
            </w:r>
            <w:r w:rsidR="5D2D8E97" w:rsidRPr="4199C135">
              <w:rPr>
                <w:b/>
                <w:bCs/>
              </w:rPr>
              <w:t>Measuring Length Outdoors</w:t>
            </w:r>
          </w:p>
          <w:p w14:paraId="2D5DE932" w14:textId="52DB7EA8" w:rsidR="760696CA" w:rsidRDefault="5D2D8E97" w:rsidP="4199C135">
            <w:pPr>
              <w:spacing w:line="259" w:lineRule="auto"/>
              <w:rPr>
                <w:b/>
                <w:bCs/>
              </w:rPr>
            </w:pPr>
            <w:r>
              <w:t>Collect natural objects of various lengths and order them from shortest to longest or measure their length using a ruler.</w:t>
            </w:r>
          </w:p>
          <w:p w14:paraId="1F64D18D" w14:textId="58E90D10" w:rsidR="760696CA" w:rsidRDefault="5D2D8E97" w:rsidP="1AE782D2">
            <w:pPr>
              <w:spacing w:line="259" w:lineRule="auto"/>
            </w:pPr>
            <w:r>
              <w:rPr>
                <w:noProof/>
                <w:lang w:eastAsia="en-GB"/>
              </w:rPr>
              <w:drawing>
                <wp:inline distT="0" distB="0" distL="0" distR="0" wp14:anchorId="35E75142" wp14:editId="1E8256CF">
                  <wp:extent cx="1333500" cy="1333500"/>
                  <wp:effectExtent l="0" t="0" r="0" b="0"/>
                  <wp:docPr id="774120424" name="Picture 774120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33500" cy="1333500"/>
                          </a:xfrm>
                          <a:prstGeom prst="rect">
                            <a:avLst/>
                          </a:prstGeom>
                        </pic:spPr>
                      </pic:pic>
                    </a:graphicData>
                  </a:graphic>
                </wp:inline>
              </w:drawing>
            </w:r>
            <w:r>
              <w:t xml:space="preserve">   </w:t>
            </w:r>
          </w:p>
          <w:p w14:paraId="1671635E" w14:textId="7DAA78BA" w:rsidR="760696CA" w:rsidRDefault="5D2D8E97" w:rsidP="4199C135">
            <w:pPr>
              <w:spacing w:line="259" w:lineRule="auto"/>
              <w:jc w:val="center"/>
            </w:pPr>
            <w:r>
              <w:rPr>
                <w:noProof/>
                <w:lang w:eastAsia="en-GB"/>
              </w:rPr>
              <w:drawing>
                <wp:inline distT="0" distB="0" distL="0" distR="0" wp14:anchorId="4EBB82F8" wp14:editId="779BA49F">
                  <wp:extent cx="1304925" cy="1447800"/>
                  <wp:effectExtent l="0" t="0" r="0" b="0"/>
                  <wp:docPr id="723891587" name="Picture 723891587" descr="Teaching Length to Kindergarten Children Using Sticks – Play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4925" cy="1447800"/>
                          </a:xfrm>
                          <a:prstGeom prst="rect">
                            <a:avLst/>
                          </a:prstGeom>
                        </pic:spPr>
                      </pic:pic>
                    </a:graphicData>
                  </a:graphic>
                </wp:inline>
              </w:drawing>
            </w:r>
          </w:p>
          <w:p w14:paraId="77911E2D" w14:textId="44B6E74D" w:rsidR="760696CA" w:rsidRDefault="5D2D8E97" w:rsidP="1AE782D2">
            <w:pPr>
              <w:spacing w:line="259" w:lineRule="auto"/>
            </w:pPr>
            <w:r>
              <w:t xml:space="preserve">Extension: Find an item longer than/shorter than a given length e.g. 10cm. Use ruler to help.   </w:t>
            </w:r>
          </w:p>
        </w:tc>
        <w:tc>
          <w:tcPr>
            <w:tcW w:w="2895" w:type="dxa"/>
            <w:shd w:val="clear" w:color="auto" w:fill="FFF2CC" w:themeFill="accent4" w:themeFillTint="33"/>
          </w:tcPr>
          <w:p w14:paraId="6730827F" w14:textId="24079504" w:rsidR="29AB8A2F" w:rsidRDefault="76BF2C81" w:rsidP="4199C135">
            <w:pPr>
              <w:spacing w:line="259" w:lineRule="auto"/>
              <w:jc w:val="center"/>
              <w:rPr>
                <w:b/>
                <w:bCs/>
              </w:rPr>
            </w:pPr>
            <w:r w:rsidRPr="4199C135">
              <w:rPr>
                <w:b/>
                <w:bCs/>
              </w:rPr>
              <w:t>Non-standard units of measurement</w:t>
            </w:r>
            <w:r w:rsidR="40495B55" w:rsidRPr="4199C135">
              <w:rPr>
                <w:b/>
                <w:bCs/>
              </w:rPr>
              <w:t>:</w:t>
            </w:r>
          </w:p>
          <w:p w14:paraId="693E4E2F" w14:textId="7F35A5E6" w:rsidR="29AB8A2F" w:rsidRDefault="62C0FE2C" w:rsidP="4199C135">
            <w:pPr>
              <w:spacing w:line="259" w:lineRule="auto"/>
            </w:pPr>
            <w:r w:rsidRPr="4199C135">
              <w:t xml:space="preserve">Look through the </w:t>
            </w:r>
            <w:proofErr w:type="gramStart"/>
            <w:r w:rsidRPr="4199C135">
              <w:t>powerpoint  ‘Length</w:t>
            </w:r>
            <w:proofErr w:type="gramEnd"/>
            <w:r w:rsidRPr="4199C135">
              <w:t xml:space="preserve"> Introduction’, then have a go at measuring the </w:t>
            </w:r>
            <w:proofErr w:type="spellStart"/>
            <w:r w:rsidRPr="4199C135">
              <w:t>legnth</w:t>
            </w:r>
            <w:proofErr w:type="spellEnd"/>
            <w:r w:rsidRPr="4199C135">
              <w:t xml:space="preserve"> of some household objects using non-standard units of measurement e.g. paperclips, </w:t>
            </w:r>
            <w:proofErr w:type="spellStart"/>
            <w:r w:rsidR="1E37A0D5" w:rsidRPr="4199C135">
              <w:t>lego</w:t>
            </w:r>
            <w:proofErr w:type="spellEnd"/>
            <w:r w:rsidR="1E37A0D5" w:rsidRPr="4199C135">
              <w:t xml:space="preserve"> blocks, hand spans as shown in the powerpoint. </w:t>
            </w:r>
          </w:p>
          <w:p w14:paraId="04AC05B4" w14:textId="247F6F2B" w:rsidR="29AB8A2F" w:rsidRDefault="29AB8A2F" w:rsidP="4199C135">
            <w:pPr>
              <w:spacing w:line="259" w:lineRule="auto"/>
            </w:pPr>
          </w:p>
          <w:p w14:paraId="11FD3539" w14:textId="4669B1F7" w:rsidR="29AB8A2F" w:rsidRDefault="54C9EE5C" w:rsidP="4199C135">
            <w:pPr>
              <w:spacing w:line="259" w:lineRule="auto"/>
            </w:pPr>
            <w:r w:rsidRPr="4199C135">
              <w:t xml:space="preserve">Have a go at measuring the length of </w:t>
            </w:r>
            <w:r w:rsidR="1EE0BDF3" w:rsidRPr="4199C135">
              <w:t xml:space="preserve">the crocodiles in the worksheet available using your child’s choice of non-standard unit. </w:t>
            </w:r>
          </w:p>
          <w:p w14:paraId="4D2A5043" w14:textId="31899940" w:rsidR="29AB8A2F" w:rsidRDefault="1EE0BDF3" w:rsidP="4199C135">
            <w:pPr>
              <w:spacing w:line="259" w:lineRule="auto"/>
            </w:pPr>
            <w:r w:rsidRPr="4199C135">
              <w:t xml:space="preserve">Alternatively, order them from shortest to longest or find one longer than/shorter than another. </w:t>
            </w:r>
          </w:p>
          <w:p w14:paraId="26A41F3F" w14:textId="37207112" w:rsidR="29AB8A2F" w:rsidRDefault="54C9EE5C" w:rsidP="4199C135">
            <w:pPr>
              <w:spacing w:line="259" w:lineRule="auto"/>
            </w:pPr>
            <w:r>
              <w:rPr>
                <w:noProof/>
                <w:lang w:eastAsia="en-GB"/>
              </w:rPr>
              <w:drawing>
                <wp:inline distT="0" distB="0" distL="0" distR="0" wp14:anchorId="39959131" wp14:editId="60443AD5">
                  <wp:extent cx="1705018" cy="1325061"/>
                  <wp:effectExtent l="0" t="0" r="0" b="0"/>
                  <wp:docPr id="1776992681" name="Picture 177699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l="17258" t="7619" r="18781"/>
                          <a:stretch>
                            <a:fillRect/>
                          </a:stretch>
                        </pic:blipFill>
                        <pic:spPr>
                          <a:xfrm>
                            <a:off x="0" y="0"/>
                            <a:ext cx="1705018" cy="1325061"/>
                          </a:xfrm>
                          <a:prstGeom prst="rect">
                            <a:avLst/>
                          </a:prstGeom>
                        </pic:spPr>
                      </pic:pic>
                    </a:graphicData>
                  </a:graphic>
                </wp:inline>
              </w:drawing>
            </w:r>
          </w:p>
          <w:p w14:paraId="4EFC96BB" w14:textId="6561CDF5" w:rsidR="29AB8A2F" w:rsidRDefault="62C0FE2C" w:rsidP="4199C135">
            <w:pPr>
              <w:spacing w:line="259" w:lineRule="auto"/>
            </w:pPr>
            <w:r w:rsidRPr="4199C135">
              <w:t xml:space="preserve"> </w:t>
            </w:r>
          </w:p>
          <w:p w14:paraId="1F3B5493" w14:textId="55379CFC" w:rsidR="29AB8A2F" w:rsidRDefault="29AB8A2F" w:rsidP="4199C135">
            <w:pPr>
              <w:spacing w:line="259" w:lineRule="auto"/>
              <w:rPr>
                <w:b/>
                <w:bCs/>
              </w:rPr>
            </w:pPr>
          </w:p>
        </w:tc>
        <w:tc>
          <w:tcPr>
            <w:tcW w:w="3165" w:type="dxa"/>
            <w:shd w:val="clear" w:color="auto" w:fill="FFF2CC" w:themeFill="accent4" w:themeFillTint="33"/>
          </w:tcPr>
          <w:p w14:paraId="1DB6AABA" w14:textId="73ED14DF" w:rsidR="72EA7C80" w:rsidRDefault="415D2E8A" w:rsidP="4199C135">
            <w:pPr>
              <w:spacing w:line="259" w:lineRule="auto"/>
              <w:jc w:val="center"/>
              <w:rPr>
                <w:b/>
                <w:bCs/>
              </w:rPr>
            </w:pPr>
            <w:r w:rsidRPr="4199C135">
              <w:rPr>
                <w:b/>
                <w:bCs/>
              </w:rPr>
              <w:t>Estimating length with Lego</w:t>
            </w:r>
          </w:p>
          <w:p w14:paraId="53B1D99B" w14:textId="256C35E4" w:rsidR="72EA7C80" w:rsidRDefault="207D6890" w:rsidP="4199C135">
            <w:pPr>
              <w:spacing w:line="259" w:lineRule="auto"/>
              <w:rPr>
                <w:rFonts w:ascii="Calibri" w:eastAsia="Calibri" w:hAnsi="Calibri" w:cs="Calibri"/>
              </w:rPr>
            </w:pPr>
            <w:r w:rsidRPr="4199C135">
              <w:t>.</w:t>
            </w:r>
            <w:r w:rsidR="61B9549F">
              <w:rPr>
                <w:noProof/>
                <w:lang w:eastAsia="en-GB"/>
              </w:rPr>
              <w:drawing>
                <wp:inline distT="0" distB="0" distL="0" distR="0" wp14:anchorId="093E06AF" wp14:editId="3C3F526E">
                  <wp:extent cx="1717183" cy="1143000"/>
                  <wp:effectExtent l="0" t="0" r="0" b="0"/>
                  <wp:docPr id="610405382" name="Picture 610405382" descr="Inchimalsmath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17183" cy="1143000"/>
                          </a:xfrm>
                          <a:prstGeom prst="rect">
                            <a:avLst/>
                          </a:prstGeom>
                        </pic:spPr>
                      </pic:pic>
                    </a:graphicData>
                  </a:graphic>
                </wp:inline>
              </w:drawing>
            </w:r>
            <w:r w:rsidR="61B9549F" w:rsidRPr="4199C135">
              <w:rPr>
                <w:rFonts w:ascii="Calibri" w:eastAsia="Calibri" w:hAnsi="Calibri" w:cs="Calibri"/>
              </w:rPr>
              <w:t xml:space="preserve">Lego is a great way to introduce pupils to the world of measurements.   </w:t>
            </w:r>
          </w:p>
          <w:p w14:paraId="04B10E2A" w14:textId="7685A725" w:rsidR="72EA7C80" w:rsidRDefault="61B9549F" w:rsidP="4199C135">
            <w:pPr>
              <w:spacing w:line="259" w:lineRule="auto"/>
              <w:rPr>
                <w:rFonts w:ascii="Calibri" w:eastAsia="Calibri" w:hAnsi="Calibri" w:cs="Calibri"/>
                <w:i/>
                <w:iCs/>
              </w:rPr>
            </w:pPr>
            <w:r w:rsidRPr="4199C135">
              <w:rPr>
                <w:rFonts w:ascii="Calibri" w:eastAsia="Calibri" w:hAnsi="Calibri" w:cs="Calibri"/>
                <w:i/>
                <w:iCs/>
              </w:rPr>
              <w:t>Materials you’ll need:</w:t>
            </w:r>
          </w:p>
          <w:p w14:paraId="5EB6436B" w14:textId="410B435A" w:rsidR="72EA7C80" w:rsidRDefault="61B9549F" w:rsidP="4199C135">
            <w:pPr>
              <w:pStyle w:val="ListParagraph"/>
              <w:numPr>
                <w:ilvl w:val="0"/>
                <w:numId w:val="12"/>
              </w:numPr>
              <w:spacing w:line="259" w:lineRule="auto"/>
              <w:rPr>
                <w:rFonts w:eastAsiaTheme="minorEastAsia"/>
              </w:rPr>
            </w:pPr>
            <w:r w:rsidRPr="4199C135">
              <w:rPr>
                <w:rFonts w:ascii="Calibri" w:eastAsia="Calibri" w:hAnsi="Calibri" w:cs="Calibri"/>
                <w:b/>
                <w:bCs/>
                <w:i/>
                <w:iCs/>
              </w:rPr>
              <w:t>Lego blocks</w:t>
            </w:r>
          </w:p>
          <w:p w14:paraId="46239C23" w14:textId="4972F459" w:rsidR="72EA7C80" w:rsidRDefault="61B9549F" w:rsidP="4199C135">
            <w:pPr>
              <w:pStyle w:val="ListParagraph"/>
              <w:numPr>
                <w:ilvl w:val="0"/>
                <w:numId w:val="12"/>
              </w:numPr>
              <w:spacing w:line="259" w:lineRule="auto"/>
              <w:rPr>
                <w:rFonts w:eastAsiaTheme="minorEastAsia"/>
              </w:rPr>
            </w:pPr>
            <w:r w:rsidRPr="4199C135">
              <w:rPr>
                <w:rFonts w:ascii="Calibri" w:eastAsia="Calibri" w:hAnsi="Calibri" w:cs="Calibri"/>
                <w:b/>
                <w:bCs/>
                <w:i/>
                <w:iCs/>
              </w:rPr>
              <w:t>Markers</w:t>
            </w:r>
          </w:p>
          <w:p w14:paraId="328C00D3" w14:textId="006C9DFC" w:rsidR="72EA7C80" w:rsidRDefault="61B9549F" w:rsidP="4199C135">
            <w:pPr>
              <w:pStyle w:val="ListParagraph"/>
              <w:numPr>
                <w:ilvl w:val="0"/>
                <w:numId w:val="12"/>
              </w:numPr>
              <w:spacing w:line="259" w:lineRule="auto"/>
              <w:rPr>
                <w:rFonts w:eastAsiaTheme="minorEastAsia"/>
              </w:rPr>
            </w:pPr>
            <w:r w:rsidRPr="4199C135">
              <w:rPr>
                <w:rFonts w:ascii="Calibri" w:eastAsia="Calibri" w:hAnsi="Calibri" w:cs="Calibri"/>
                <w:b/>
                <w:bCs/>
                <w:i/>
                <w:iCs/>
              </w:rPr>
              <w:t>A sheet of paper</w:t>
            </w:r>
          </w:p>
          <w:p w14:paraId="6F885418" w14:textId="53297794" w:rsidR="72EA7C80" w:rsidRDefault="61B9549F" w:rsidP="4199C135">
            <w:pPr>
              <w:pStyle w:val="ListParagraph"/>
              <w:numPr>
                <w:ilvl w:val="0"/>
                <w:numId w:val="12"/>
              </w:numPr>
              <w:spacing w:line="259" w:lineRule="auto"/>
              <w:rPr>
                <w:rFonts w:eastAsiaTheme="minorEastAsia"/>
              </w:rPr>
            </w:pPr>
            <w:r w:rsidRPr="4199C135">
              <w:rPr>
                <w:rFonts w:ascii="Calibri" w:eastAsia="Calibri" w:hAnsi="Calibri" w:cs="Calibri"/>
                <w:b/>
                <w:bCs/>
                <w:i/>
                <w:iCs/>
              </w:rPr>
              <w:t>Items to measure</w:t>
            </w:r>
          </w:p>
          <w:p w14:paraId="333CAEBD" w14:textId="6CF205A7" w:rsidR="72EA7C80" w:rsidRDefault="61B9549F" w:rsidP="4199C135">
            <w:pPr>
              <w:spacing w:line="259" w:lineRule="auto"/>
              <w:rPr>
                <w:rFonts w:ascii="Calibri" w:eastAsia="Calibri" w:hAnsi="Calibri" w:cs="Calibri"/>
              </w:rPr>
            </w:pPr>
            <w:r w:rsidRPr="4199C135">
              <w:rPr>
                <w:rFonts w:ascii="Calibri" w:eastAsia="Calibri" w:hAnsi="Calibri" w:cs="Calibri"/>
              </w:rPr>
              <w:t xml:space="preserve">To begin, create three columns </w:t>
            </w:r>
            <w:r w:rsidRPr="4199C135">
              <w:rPr>
                <w:rFonts w:ascii="Calibri" w:eastAsia="Calibri" w:hAnsi="Calibri" w:cs="Calibri"/>
                <w:b/>
                <w:bCs/>
              </w:rPr>
              <w:t>labelled</w:t>
            </w:r>
            <w:r w:rsidRPr="4199C135">
              <w:rPr>
                <w:rFonts w:ascii="Calibri" w:eastAsia="Calibri" w:hAnsi="Calibri" w:cs="Calibri"/>
              </w:rPr>
              <w:t xml:space="preserve">: </w:t>
            </w:r>
          </w:p>
          <w:p w14:paraId="2C3F5518" w14:textId="6F987167" w:rsidR="72EA7C80" w:rsidRDefault="61B9549F" w:rsidP="4199C135">
            <w:pPr>
              <w:spacing w:line="259" w:lineRule="auto"/>
              <w:rPr>
                <w:rFonts w:ascii="Calibri" w:eastAsia="Calibri" w:hAnsi="Calibri" w:cs="Calibri"/>
              </w:rPr>
            </w:pPr>
            <w:r w:rsidRPr="4199C135">
              <w:rPr>
                <w:rFonts w:ascii="Calibri" w:eastAsia="Calibri" w:hAnsi="Calibri" w:cs="Calibri"/>
                <w:b/>
                <w:bCs/>
                <w:i/>
                <w:iCs/>
              </w:rPr>
              <w:t>Item</w:t>
            </w:r>
            <w:r w:rsidRPr="4199C135">
              <w:rPr>
                <w:rFonts w:ascii="Calibri" w:eastAsia="Calibri" w:hAnsi="Calibri" w:cs="Calibri"/>
                <w:b/>
                <w:bCs/>
              </w:rPr>
              <w:t xml:space="preserve">, </w:t>
            </w:r>
          </w:p>
          <w:p w14:paraId="35C302C8" w14:textId="671AB27B" w:rsidR="72EA7C80" w:rsidRDefault="61B9549F" w:rsidP="4199C135">
            <w:pPr>
              <w:spacing w:line="259" w:lineRule="auto"/>
              <w:rPr>
                <w:rFonts w:ascii="Calibri" w:eastAsia="Calibri" w:hAnsi="Calibri" w:cs="Calibri"/>
              </w:rPr>
            </w:pPr>
            <w:r w:rsidRPr="4199C135">
              <w:rPr>
                <w:rFonts w:ascii="Calibri" w:eastAsia="Calibri" w:hAnsi="Calibri" w:cs="Calibri"/>
                <w:b/>
                <w:bCs/>
                <w:i/>
                <w:iCs/>
              </w:rPr>
              <w:t>Prediction</w:t>
            </w:r>
            <w:r w:rsidRPr="4199C135">
              <w:rPr>
                <w:rFonts w:ascii="Calibri" w:eastAsia="Calibri" w:hAnsi="Calibri" w:cs="Calibri"/>
                <w:b/>
                <w:bCs/>
              </w:rPr>
              <w:t xml:space="preserve">, </w:t>
            </w:r>
          </w:p>
          <w:p w14:paraId="315BABB6" w14:textId="1435E7A7" w:rsidR="72EA7C80" w:rsidRDefault="61B9549F" w:rsidP="4199C135">
            <w:pPr>
              <w:spacing w:line="259" w:lineRule="auto"/>
              <w:rPr>
                <w:rFonts w:ascii="Calibri" w:eastAsia="Calibri" w:hAnsi="Calibri" w:cs="Calibri"/>
              </w:rPr>
            </w:pPr>
            <w:proofErr w:type="gramStart"/>
            <w:r w:rsidRPr="4199C135">
              <w:rPr>
                <w:rFonts w:ascii="Calibri" w:eastAsia="Calibri" w:hAnsi="Calibri" w:cs="Calibri"/>
              </w:rPr>
              <w:t>and</w:t>
            </w:r>
            <w:proofErr w:type="gramEnd"/>
            <w:r w:rsidRPr="4199C135">
              <w:rPr>
                <w:rFonts w:ascii="Calibri" w:eastAsia="Calibri" w:hAnsi="Calibri" w:cs="Calibri"/>
                <w:b/>
                <w:bCs/>
              </w:rPr>
              <w:t xml:space="preserve"> </w:t>
            </w:r>
            <w:r w:rsidRPr="4199C135">
              <w:rPr>
                <w:rFonts w:ascii="Calibri" w:eastAsia="Calibri" w:hAnsi="Calibri" w:cs="Calibri"/>
                <w:b/>
                <w:bCs/>
                <w:i/>
                <w:iCs/>
              </w:rPr>
              <w:t>Result</w:t>
            </w:r>
            <w:r w:rsidRPr="4199C135">
              <w:rPr>
                <w:rFonts w:ascii="Calibri" w:eastAsia="Calibri" w:hAnsi="Calibri" w:cs="Calibri"/>
              </w:rPr>
              <w:t xml:space="preserve">. </w:t>
            </w:r>
          </w:p>
          <w:p w14:paraId="319D5648" w14:textId="7656D9AB" w:rsidR="72EA7C80" w:rsidRDefault="61B9549F" w:rsidP="4199C135">
            <w:pPr>
              <w:spacing w:line="259" w:lineRule="auto"/>
              <w:rPr>
                <w:rFonts w:ascii="Calibri" w:eastAsia="Calibri" w:hAnsi="Calibri" w:cs="Calibri"/>
              </w:rPr>
            </w:pPr>
            <w:r w:rsidRPr="4199C135">
              <w:rPr>
                <w:rFonts w:ascii="Calibri" w:eastAsia="Calibri" w:hAnsi="Calibri" w:cs="Calibri"/>
              </w:rPr>
              <w:t xml:space="preserve">Write down the item name in the appropriate column. You could draw a picture of the item for children or show them a symbol. Go through each item and ask for a prediction before performing the measurement. When it finally comes time to measure, stack the </w:t>
            </w:r>
            <w:proofErr w:type="spellStart"/>
            <w:r w:rsidRPr="4199C135">
              <w:rPr>
                <w:rFonts w:ascii="Calibri" w:eastAsia="Calibri" w:hAnsi="Calibri" w:cs="Calibri"/>
              </w:rPr>
              <w:t>lego</w:t>
            </w:r>
            <w:proofErr w:type="spellEnd"/>
            <w:r w:rsidRPr="4199C135">
              <w:rPr>
                <w:rFonts w:ascii="Calibri" w:eastAsia="Calibri" w:hAnsi="Calibri" w:cs="Calibri"/>
              </w:rPr>
              <w:t xml:space="preserve"> blocks until you reach the height of the object. Write the result, and </w:t>
            </w:r>
            <w:proofErr w:type="gramStart"/>
            <w:r w:rsidRPr="4199C135">
              <w:rPr>
                <w:rFonts w:ascii="Calibri" w:eastAsia="Calibri" w:hAnsi="Calibri" w:cs="Calibri"/>
              </w:rPr>
              <w:t>you’re</w:t>
            </w:r>
            <w:proofErr w:type="gramEnd"/>
            <w:r w:rsidRPr="4199C135">
              <w:rPr>
                <w:rFonts w:ascii="Calibri" w:eastAsia="Calibri" w:hAnsi="Calibri" w:cs="Calibri"/>
              </w:rPr>
              <w:t xml:space="preserve"> done!</w:t>
            </w:r>
          </w:p>
          <w:p w14:paraId="31115861" w14:textId="4F37510B" w:rsidR="72EA7C80" w:rsidRDefault="61B9549F" w:rsidP="4199C135">
            <w:pPr>
              <w:spacing w:line="259" w:lineRule="auto"/>
              <w:rPr>
                <w:b/>
                <w:bCs/>
              </w:rPr>
            </w:pPr>
            <w:r w:rsidRPr="4199C135">
              <w:rPr>
                <w:b/>
                <w:bCs/>
              </w:rPr>
              <w:t>To extend this activity:</w:t>
            </w:r>
          </w:p>
          <w:p w14:paraId="0CBE71B4" w14:textId="4C06CE3C" w:rsidR="72EA7C80" w:rsidRDefault="61B9549F" w:rsidP="4199C135">
            <w:pPr>
              <w:spacing w:line="259" w:lineRule="auto"/>
              <w:rPr>
                <w:rFonts w:ascii="Calibri" w:eastAsia="Calibri" w:hAnsi="Calibri" w:cs="Calibri"/>
              </w:rPr>
            </w:pPr>
            <w:r w:rsidRPr="4199C135">
              <w:rPr>
                <w:rFonts w:ascii="Calibri" w:eastAsia="Calibri" w:hAnsi="Calibri" w:cs="Calibri"/>
              </w:rPr>
              <w:t xml:space="preserve">Use a ruler or tape measure to record the height / length of the </w:t>
            </w:r>
            <w:proofErr w:type="spellStart"/>
            <w:r w:rsidRPr="4199C135">
              <w:rPr>
                <w:rFonts w:ascii="Calibri" w:eastAsia="Calibri" w:hAnsi="Calibri" w:cs="Calibri"/>
              </w:rPr>
              <w:lastRenderedPageBreak/>
              <w:t>lego</w:t>
            </w:r>
            <w:proofErr w:type="spellEnd"/>
            <w:r w:rsidRPr="4199C135">
              <w:rPr>
                <w:rFonts w:ascii="Calibri" w:eastAsia="Calibri" w:hAnsi="Calibri" w:cs="Calibri"/>
              </w:rPr>
              <w:t xml:space="preserve"> or the objects. How many </w:t>
            </w:r>
            <w:proofErr w:type="gramStart"/>
            <w:r w:rsidRPr="4199C135">
              <w:rPr>
                <w:rFonts w:ascii="Calibri" w:eastAsia="Calibri" w:hAnsi="Calibri" w:cs="Calibri"/>
              </w:rPr>
              <w:t>cm</w:t>
            </w:r>
            <w:r w:rsidR="6CA9189B" w:rsidRPr="4199C135">
              <w:rPr>
                <w:rFonts w:ascii="Calibri" w:eastAsia="Calibri" w:hAnsi="Calibri" w:cs="Calibri"/>
              </w:rPr>
              <w:t>’</w:t>
            </w:r>
            <w:r w:rsidRPr="4199C135">
              <w:rPr>
                <w:rFonts w:ascii="Calibri" w:eastAsia="Calibri" w:hAnsi="Calibri" w:cs="Calibri"/>
              </w:rPr>
              <w:t>s</w:t>
            </w:r>
            <w:proofErr w:type="gramEnd"/>
            <w:r w:rsidRPr="4199C135">
              <w:rPr>
                <w:rFonts w:ascii="Calibri" w:eastAsia="Calibri" w:hAnsi="Calibri" w:cs="Calibri"/>
              </w:rPr>
              <w:t xml:space="preserve"> are they?</w:t>
            </w:r>
          </w:p>
          <w:p w14:paraId="37D6E91C" w14:textId="035866C5" w:rsidR="72EA7C80" w:rsidRDefault="72EA7C80" w:rsidP="4199C135">
            <w:pPr>
              <w:spacing w:line="259" w:lineRule="auto"/>
            </w:pPr>
          </w:p>
        </w:tc>
        <w:tc>
          <w:tcPr>
            <w:tcW w:w="2790" w:type="dxa"/>
            <w:shd w:val="clear" w:color="auto" w:fill="FFF2CC" w:themeFill="accent4" w:themeFillTint="33"/>
          </w:tcPr>
          <w:p w14:paraId="6489343B" w14:textId="6315DE12" w:rsidR="72EA7C80" w:rsidRDefault="6FCBDCC0" w:rsidP="4199C135">
            <w:pPr>
              <w:spacing w:line="259" w:lineRule="auto"/>
              <w:jc w:val="center"/>
              <w:rPr>
                <w:b/>
                <w:bCs/>
              </w:rPr>
            </w:pPr>
            <w:r w:rsidRPr="4199C135">
              <w:rPr>
                <w:b/>
                <w:bCs/>
              </w:rPr>
              <w:lastRenderedPageBreak/>
              <w:t>Estimating &amp; Measuring circumference</w:t>
            </w:r>
          </w:p>
          <w:p w14:paraId="1D2D6FF5" w14:textId="7EC7DF1C" w:rsidR="72EA7C80" w:rsidRDefault="6FCBDCC0" w:rsidP="4199C135">
            <w:pPr>
              <w:spacing w:line="259" w:lineRule="auto"/>
              <w:jc w:val="center"/>
              <w:rPr>
                <w:b/>
                <w:bCs/>
              </w:rPr>
            </w:pPr>
            <w:r>
              <w:rPr>
                <w:noProof/>
                <w:lang w:eastAsia="en-GB"/>
              </w:rPr>
              <w:drawing>
                <wp:inline distT="0" distB="0" distL="0" distR="0" wp14:anchorId="69D88946" wp14:editId="5D982960">
                  <wp:extent cx="1511395" cy="854883"/>
                  <wp:effectExtent l="0" t="0" r="0" b="0"/>
                  <wp:docPr id="562417830" name="Picture 562417830" descr="Lego Measur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11395" cy="854883"/>
                          </a:xfrm>
                          <a:prstGeom prst="rect">
                            <a:avLst/>
                          </a:prstGeom>
                        </pic:spPr>
                      </pic:pic>
                    </a:graphicData>
                  </a:graphic>
                </wp:inline>
              </w:drawing>
            </w:r>
          </w:p>
          <w:p w14:paraId="40FC5454" w14:textId="2044379D" w:rsidR="72EA7C80" w:rsidRDefault="6FCBDCC0" w:rsidP="4199C135">
            <w:pPr>
              <w:spacing w:line="259" w:lineRule="auto"/>
              <w:jc w:val="center"/>
              <w:rPr>
                <w:b/>
                <w:bCs/>
              </w:rPr>
            </w:pPr>
            <w:r w:rsidRPr="4199C135">
              <w:rPr>
                <w:b/>
                <w:bCs/>
              </w:rPr>
              <w:t xml:space="preserve"> </w:t>
            </w:r>
          </w:p>
          <w:p w14:paraId="4EC1238D" w14:textId="6E25155A" w:rsidR="72EA7C80" w:rsidRDefault="6FCBDCC0" w:rsidP="4199C135">
            <w:pPr>
              <w:spacing w:line="259" w:lineRule="auto"/>
              <w:rPr>
                <w:i/>
                <w:iCs/>
              </w:rPr>
            </w:pPr>
            <w:r w:rsidRPr="4199C135">
              <w:t xml:space="preserve">In this activity, apples </w:t>
            </w:r>
            <w:proofErr w:type="gramStart"/>
            <w:r w:rsidRPr="4199C135">
              <w:t>will be used</w:t>
            </w:r>
            <w:proofErr w:type="gramEnd"/>
            <w:r w:rsidRPr="4199C135">
              <w:t xml:space="preserve"> to practice pupil’s math skills of estimation and measurement. </w:t>
            </w:r>
            <w:r w:rsidR="6F916280" w:rsidRPr="4199C135">
              <w:t>You will</w:t>
            </w:r>
            <w:r w:rsidRPr="4199C135">
              <w:t xml:space="preserve"> need:</w:t>
            </w:r>
          </w:p>
          <w:p w14:paraId="604C518B" w14:textId="1BE82AD5" w:rsidR="72EA7C80" w:rsidRDefault="6FCBDCC0" w:rsidP="4199C135">
            <w:pPr>
              <w:pStyle w:val="ListParagraph"/>
              <w:numPr>
                <w:ilvl w:val="0"/>
                <w:numId w:val="11"/>
              </w:numPr>
              <w:spacing w:line="259" w:lineRule="auto"/>
              <w:rPr>
                <w:rFonts w:eastAsiaTheme="minorEastAsia"/>
              </w:rPr>
            </w:pPr>
            <w:r w:rsidRPr="4199C135">
              <w:rPr>
                <w:b/>
                <w:bCs/>
                <w:i/>
                <w:iCs/>
              </w:rPr>
              <w:t>An apple</w:t>
            </w:r>
          </w:p>
          <w:p w14:paraId="1DCA34A5" w14:textId="39B502A4" w:rsidR="72EA7C80" w:rsidRDefault="6FCBDCC0" w:rsidP="4199C135">
            <w:pPr>
              <w:pStyle w:val="ListParagraph"/>
              <w:numPr>
                <w:ilvl w:val="0"/>
                <w:numId w:val="11"/>
              </w:numPr>
              <w:spacing w:line="259" w:lineRule="auto"/>
              <w:rPr>
                <w:rFonts w:eastAsiaTheme="minorEastAsia"/>
              </w:rPr>
            </w:pPr>
            <w:r w:rsidRPr="4199C135">
              <w:rPr>
                <w:b/>
                <w:bCs/>
                <w:i/>
                <w:iCs/>
              </w:rPr>
              <w:t xml:space="preserve">A ruler </w:t>
            </w:r>
          </w:p>
          <w:p w14:paraId="2E4089D2" w14:textId="3893EBD5" w:rsidR="72EA7C80" w:rsidRDefault="559CC833" w:rsidP="4199C135">
            <w:pPr>
              <w:pStyle w:val="ListParagraph"/>
              <w:numPr>
                <w:ilvl w:val="0"/>
                <w:numId w:val="11"/>
              </w:numPr>
              <w:spacing w:line="259" w:lineRule="auto"/>
              <w:rPr>
                <w:rFonts w:eastAsiaTheme="minorEastAsia"/>
              </w:rPr>
            </w:pPr>
            <w:r w:rsidRPr="4199C135">
              <w:rPr>
                <w:b/>
                <w:bCs/>
                <w:i/>
                <w:iCs/>
              </w:rPr>
              <w:t>S</w:t>
            </w:r>
            <w:r w:rsidR="6FCBDCC0" w:rsidRPr="4199C135">
              <w:rPr>
                <w:b/>
                <w:bCs/>
                <w:i/>
                <w:iCs/>
              </w:rPr>
              <w:t>cissors</w:t>
            </w:r>
          </w:p>
          <w:p w14:paraId="1F1AD718" w14:textId="7C8FBBAB" w:rsidR="72EA7C80" w:rsidRDefault="6FCBDCC0" w:rsidP="4199C135">
            <w:pPr>
              <w:pStyle w:val="ListParagraph"/>
              <w:numPr>
                <w:ilvl w:val="0"/>
                <w:numId w:val="11"/>
              </w:numPr>
              <w:spacing w:line="259" w:lineRule="auto"/>
              <w:rPr>
                <w:rFonts w:eastAsiaTheme="minorEastAsia"/>
              </w:rPr>
            </w:pPr>
            <w:r w:rsidRPr="4199C135">
              <w:rPr>
                <w:b/>
                <w:bCs/>
                <w:i/>
                <w:iCs/>
              </w:rPr>
              <w:t>Yarn or string</w:t>
            </w:r>
          </w:p>
          <w:p w14:paraId="0BDBC073" w14:textId="22FE5CE5" w:rsidR="72EA7C80" w:rsidRDefault="05EDAD65" w:rsidP="4199C135">
            <w:pPr>
              <w:spacing w:line="259" w:lineRule="auto"/>
            </w:pPr>
            <w:r w:rsidRPr="4199C135">
              <w:t>Place</w:t>
            </w:r>
            <w:r w:rsidR="6FCBDCC0" w:rsidRPr="4199C135">
              <w:t xml:space="preserve"> the apple in front of your </w:t>
            </w:r>
            <w:r w:rsidR="2B33DA36" w:rsidRPr="4199C135">
              <w:t>child</w:t>
            </w:r>
            <w:r w:rsidR="6FCBDCC0" w:rsidRPr="4199C135">
              <w:t xml:space="preserve">. Let them hold the apple to ascertain its circumference. Encourage pupils to cut the yarn to a length that would wrap around the apple. This will require estimation. Use a ruler to see how many </w:t>
            </w:r>
            <w:proofErr w:type="gramStart"/>
            <w:r w:rsidR="6FCBDCC0" w:rsidRPr="4199C135">
              <w:t>cm’s</w:t>
            </w:r>
            <w:proofErr w:type="gramEnd"/>
            <w:r w:rsidR="6FCBDCC0" w:rsidRPr="4199C135">
              <w:t xml:space="preserve"> the apples circumference is. </w:t>
            </w:r>
          </w:p>
          <w:p w14:paraId="5139BD1B" w14:textId="4F37510B" w:rsidR="72EA7C80" w:rsidRDefault="6FCBDCC0" w:rsidP="4199C135">
            <w:pPr>
              <w:spacing w:line="259" w:lineRule="auto"/>
              <w:rPr>
                <w:b/>
                <w:bCs/>
              </w:rPr>
            </w:pPr>
            <w:r w:rsidRPr="4199C135">
              <w:rPr>
                <w:b/>
                <w:bCs/>
              </w:rPr>
              <w:t>To extend this activity:</w:t>
            </w:r>
          </w:p>
          <w:p w14:paraId="423C4AC4" w14:textId="0545ED89" w:rsidR="72EA7C80" w:rsidRDefault="6FCBDCC0" w:rsidP="4199C135">
            <w:pPr>
              <w:spacing w:line="259" w:lineRule="auto"/>
            </w:pPr>
            <w:r w:rsidRPr="4199C135">
              <w:t>Use other round objects of varying sizes and estimate the amount of string needed for each measurement.</w:t>
            </w:r>
          </w:p>
          <w:p w14:paraId="1113FC24" w14:textId="7AC97BE3" w:rsidR="72EA7C80" w:rsidRDefault="6FCBDCC0" w:rsidP="4199C135">
            <w:pPr>
              <w:spacing w:line="259" w:lineRule="auto"/>
            </w:pPr>
            <w:r w:rsidRPr="4199C135">
              <w:t xml:space="preserve">When </w:t>
            </w:r>
            <w:proofErr w:type="gramStart"/>
            <w:r w:rsidR="28E7A86E" w:rsidRPr="4199C135">
              <w:t>you've</w:t>
            </w:r>
            <w:proofErr w:type="gramEnd"/>
            <w:r w:rsidRPr="4199C135">
              <w:t xml:space="preserve"> done various objects line up the strings in order from shortest to longest.</w:t>
            </w:r>
          </w:p>
          <w:p w14:paraId="7E67C071" w14:textId="7F800009" w:rsidR="72EA7C80" w:rsidRDefault="7A537ACC" w:rsidP="4199C135">
            <w:pPr>
              <w:spacing w:line="259" w:lineRule="auto"/>
            </w:pPr>
            <w:r w:rsidRPr="4199C135">
              <w:lastRenderedPageBreak/>
              <w:t>Can you use a ruler to tell / read the circumferences?</w:t>
            </w:r>
          </w:p>
        </w:tc>
        <w:tc>
          <w:tcPr>
            <w:tcW w:w="2415" w:type="dxa"/>
            <w:shd w:val="clear" w:color="auto" w:fill="FFF2CC" w:themeFill="accent4" w:themeFillTint="33"/>
          </w:tcPr>
          <w:p w14:paraId="259A771C" w14:textId="4D274B97" w:rsidR="72EA7C80" w:rsidRDefault="4814F596" w:rsidP="4199C135">
            <w:pPr>
              <w:spacing w:line="259" w:lineRule="auto"/>
              <w:jc w:val="center"/>
              <w:rPr>
                <w:rFonts w:ascii="Calibri" w:eastAsia="Calibri" w:hAnsi="Calibri" w:cs="Calibri"/>
                <w:sz w:val="20"/>
                <w:szCs w:val="20"/>
              </w:rPr>
            </w:pPr>
            <w:r w:rsidRPr="4199C135">
              <w:rPr>
                <w:rFonts w:ascii="Calibri" w:eastAsia="Calibri" w:hAnsi="Calibri" w:cs="Calibri"/>
                <w:b/>
                <w:bCs/>
                <w:sz w:val="20"/>
                <w:szCs w:val="20"/>
              </w:rPr>
              <w:lastRenderedPageBreak/>
              <w:t xml:space="preserve">Measuring in centimetres </w:t>
            </w:r>
          </w:p>
          <w:p w14:paraId="331B0920" w14:textId="43A1BF0D" w:rsidR="72EA7C80" w:rsidRDefault="4814F596" w:rsidP="4199C135">
            <w:pPr>
              <w:spacing w:line="259" w:lineRule="auto"/>
              <w:rPr>
                <w:rFonts w:ascii="Calibri" w:eastAsia="Calibri" w:hAnsi="Calibri" w:cs="Calibri"/>
                <w:b/>
                <w:bCs/>
                <w:sz w:val="20"/>
                <w:szCs w:val="20"/>
              </w:rPr>
            </w:pPr>
            <w:r w:rsidRPr="4199C135">
              <w:rPr>
                <w:rFonts w:ascii="Calibri" w:eastAsia="Calibri" w:hAnsi="Calibri" w:cs="Calibri"/>
                <w:sz w:val="20"/>
                <w:szCs w:val="20"/>
              </w:rPr>
              <w:t xml:space="preserve">Practice measuring the length of objects (real or using the worksheet provided) using a ruler. </w:t>
            </w:r>
          </w:p>
          <w:p w14:paraId="740D207B" w14:textId="02597F64" w:rsidR="72EA7C80" w:rsidRDefault="72EA7C80" w:rsidP="4199C135">
            <w:pPr>
              <w:spacing w:line="259" w:lineRule="auto"/>
              <w:jc w:val="center"/>
              <w:rPr>
                <w:rFonts w:ascii="Calibri" w:eastAsia="Calibri" w:hAnsi="Calibri" w:cs="Calibri"/>
                <w:b/>
                <w:bCs/>
                <w:sz w:val="20"/>
                <w:szCs w:val="20"/>
              </w:rPr>
            </w:pPr>
          </w:p>
          <w:p w14:paraId="0C101F32" w14:textId="55C550B1" w:rsidR="72EA7C80" w:rsidRDefault="3158ADD8" w:rsidP="4199C135">
            <w:pPr>
              <w:spacing w:line="259" w:lineRule="auto"/>
              <w:jc w:val="center"/>
            </w:pPr>
            <w:r>
              <w:rPr>
                <w:noProof/>
                <w:lang w:eastAsia="en-GB"/>
              </w:rPr>
              <w:drawing>
                <wp:inline distT="0" distB="0" distL="0" distR="0" wp14:anchorId="72338897" wp14:editId="406B7057">
                  <wp:extent cx="1325291" cy="1614783"/>
                  <wp:effectExtent l="0" t="0" r="0" b="0"/>
                  <wp:docPr id="911783881" name="Picture 91178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rcRect l="28339" t="5479" r="29811"/>
                          <a:stretch>
                            <a:fillRect/>
                          </a:stretch>
                        </pic:blipFill>
                        <pic:spPr>
                          <a:xfrm>
                            <a:off x="0" y="0"/>
                            <a:ext cx="1325291" cy="1614783"/>
                          </a:xfrm>
                          <a:prstGeom prst="rect">
                            <a:avLst/>
                          </a:prstGeom>
                        </pic:spPr>
                      </pic:pic>
                    </a:graphicData>
                  </a:graphic>
                </wp:inline>
              </w:drawing>
            </w:r>
          </w:p>
          <w:p w14:paraId="61AE2CF0" w14:textId="0F13F369" w:rsidR="72EA7C80" w:rsidRDefault="72EA7C80" w:rsidP="4199C135">
            <w:pPr>
              <w:spacing w:line="259" w:lineRule="auto"/>
              <w:jc w:val="center"/>
            </w:pPr>
          </w:p>
          <w:p w14:paraId="6BD848A9" w14:textId="3BF4E2B8" w:rsidR="72EA7C80" w:rsidRDefault="3158ADD8" w:rsidP="4199C135">
            <w:pPr>
              <w:spacing w:line="259" w:lineRule="auto"/>
              <w:jc w:val="center"/>
              <w:rPr>
                <w:rFonts w:ascii="Calibri" w:eastAsia="Calibri" w:hAnsi="Calibri" w:cs="Calibri"/>
                <w:b/>
                <w:bCs/>
                <w:sz w:val="20"/>
                <w:szCs w:val="20"/>
              </w:rPr>
            </w:pPr>
            <w:r w:rsidRPr="4199C135">
              <w:rPr>
                <w:rFonts w:ascii="Calibri" w:eastAsia="Calibri" w:hAnsi="Calibri" w:cs="Calibri"/>
                <w:b/>
                <w:bCs/>
                <w:sz w:val="20"/>
                <w:szCs w:val="20"/>
              </w:rPr>
              <w:t>Measurement Activities and online games. Select the level that best suits your child</w:t>
            </w:r>
            <w:r w:rsidRPr="4199C135">
              <w:rPr>
                <w:rFonts w:ascii="Calibri" w:eastAsia="Calibri" w:hAnsi="Calibri" w:cs="Calibri"/>
                <w:sz w:val="20"/>
                <w:szCs w:val="20"/>
              </w:rPr>
              <w:t>.</w:t>
            </w:r>
          </w:p>
          <w:p w14:paraId="35507A83" w14:textId="17424B58" w:rsidR="72EA7C80" w:rsidRDefault="00B77B79" w:rsidP="4199C135">
            <w:pPr>
              <w:spacing w:line="259" w:lineRule="auto"/>
              <w:jc w:val="center"/>
            </w:pPr>
            <w:hyperlink r:id="rId17">
              <w:r w:rsidR="3158ADD8" w:rsidRPr="4199C135">
                <w:rPr>
                  <w:rStyle w:val="Hyperlink"/>
                  <w:rFonts w:ascii="Calibri" w:eastAsia="Calibri" w:hAnsi="Calibri" w:cs="Calibri"/>
                  <w:sz w:val="20"/>
                  <w:szCs w:val="20"/>
                </w:rPr>
                <w:t>https://www.splashlearn.com/measurement-games</w:t>
              </w:r>
            </w:hyperlink>
          </w:p>
          <w:p w14:paraId="40F7ED05" w14:textId="1D87417E" w:rsidR="72EA7C80" w:rsidRDefault="72EA7C80" w:rsidP="4199C135">
            <w:pPr>
              <w:spacing w:line="259" w:lineRule="auto"/>
              <w:jc w:val="center"/>
            </w:pPr>
          </w:p>
        </w:tc>
      </w:tr>
      <w:tr w:rsidR="760696CA" w14:paraId="1957A13D" w14:textId="77777777" w:rsidTr="4199C135">
        <w:trPr>
          <w:trHeight w:val="1200"/>
        </w:trPr>
        <w:tc>
          <w:tcPr>
            <w:tcW w:w="1380" w:type="dxa"/>
            <w:shd w:val="clear" w:color="auto" w:fill="E2EFD9" w:themeFill="accent6" w:themeFillTint="33"/>
          </w:tcPr>
          <w:p w14:paraId="7648A108" w14:textId="569A2D87" w:rsidR="5D4BCF7B" w:rsidRDefault="7E5305F4" w:rsidP="26C057CF">
            <w:pPr>
              <w:spacing w:line="259" w:lineRule="auto"/>
              <w:rPr>
                <w:b/>
                <w:bCs/>
                <w:sz w:val="20"/>
                <w:szCs w:val="20"/>
              </w:rPr>
            </w:pPr>
            <w:r w:rsidRPr="1B72CCBD">
              <w:rPr>
                <w:b/>
                <w:bCs/>
                <w:sz w:val="20"/>
                <w:szCs w:val="20"/>
              </w:rPr>
              <w:t>Wider Curriculum</w:t>
            </w:r>
          </w:p>
        </w:tc>
        <w:tc>
          <w:tcPr>
            <w:tcW w:w="2865" w:type="dxa"/>
            <w:shd w:val="clear" w:color="auto" w:fill="E2EFD9" w:themeFill="accent6" w:themeFillTint="33"/>
          </w:tcPr>
          <w:p w14:paraId="7C325E39" w14:textId="3CC1B1DD" w:rsidR="760696CA" w:rsidRDefault="65CCBCAB" w:rsidP="26C057CF">
            <w:pPr>
              <w:jc w:val="center"/>
              <w:rPr>
                <w:sz w:val="20"/>
                <w:szCs w:val="20"/>
              </w:rPr>
            </w:pPr>
            <w:r w:rsidRPr="759D1D80">
              <w:rPr>
                <w:sz w:val="20"/>
                <w:szCs w:val="20"/>
              </w:rPr>
              <w:t>Art</w:t>
            </w:r>
          </w:p>
          <w:p w14:paraId="256E98C9" w14:textId="31DE0B30" w:rsidR="442C6EBC" w:rsidRDefault="442C6EBC" w:rsidP="759D1D80">
            <w:pPr>
              <w:jc w:val="center"/>
              <w:rPr>
                <w:sz w:val="20"/>
                <w:szCs w:val="20"/>
              </w:rPr>
            </w:pPr>
            <w:r w:rsidRPr="759D1D80">
              <w:rPr>
                <w:b/>
                <w:bCs/>
                <w:sz w:val="20"/>
                <w:szCs w:val="20"/>
              </w:rPr>
              <w:t xml:space="preserve">Impressionism </w:t>
            </w:r>
          </w:p>
          <w:p w14:paraId="27175F25" w14:textId="7C95B8A9" w:rsidR="760696CA" w:rsidRDefault="0873E4DA" w:rsidP="1ACB1138">
            <w:pPr>
              <w:spacing w:line="259" w:lineRule="auto"/>
              <w:rPr>
                <w:sz w:val="20"/>
                <w:szCs w:val="20"/>
              </w:rPr>
            </w:pPr>
            <w:r w:rsidRPr="1ACB1138">
              <w:rPr>
                <w:sz w:val="20"/>
                <w:szCs w:val="20"/>
              </w:rPr>
              <w:t xml:space="preserve">Please look </w:t>
            </w:r>
            <w:r w:rsidR="4675F974" w:rsidRPr="1ACB1138">
              <w:rPr>
                <w:sz w:val="20"/>
                <w:szCs w:val="20"/>
              </w:rPr>
              <w:t>at the</w:t>
            </w:r>
            <w:r w:rsidR="11EBED0B" w:rsidRPr="1ACB1138">
              <w:rPr>
                <w:sz w:val="20"/>
                <w:szCs w:val="20"/>
              </w:rPr>
              <w:t xml:space="preserve"> </w:t>
            </w:r>
            <w:r w:rsidR="4675F974" w:rsidRPr="1ACB1138">
              <w:rPr>
                <w:sz w:val="20"/>
                <w:szCs w:val="20"/>
              </w:rPr>
              <w:t>painting</w:t>
            </w:r>
            <w:r w:rsidR="1A51C5EE" w:rsidRPr="1ACB1138">
              <w:rPr>
                <w:sz w:val="20"/>
                <w:szCs w:val="20"/>
              </w:rPr>
              <w:t xml:space="preserve"> </w:t>
            </w:r>
            <w:r w:rsidR="10CC837F" w:rsidRPr="1ACB1138">
              <w:rPr>
                <w:sz w:val="20"/>
                <w:szCs w:val="20"/>
              </w:rPr>
              <w:t xml:space="preserve">‘Irises’ by Vincent Van Gogh. </w:t>
            </w:r>
          </w:p>
          <w:p w14:paraId="34E643A7" w14:textId="0DD99D08" w:rsidR="760696CA" w:rsidRDefault="10CC837F" w:rsidP="3218754F">
            <w:pPr>
              <w:spacing w:line="259" w:lineRule="auto"/>
              <w:rPr>
                <w:rFonts w:ascii="Calibri" w:eastAsia="Calibri" w:hAnsi="Calibri" w:cs="Calibri"/>
                <w:sz w:val="20"/>
                <w:szCs w:val="20"/>
              </w:rPr>
            </w:pPr>
            <w:r>
              <w:rPr>
                <w:noProof/>
                <w:lang w:eastAsia="en-GB"/>
              </w:rPr>
              <w:lastRenderedPageBreak/>
              <w:drawing>
                <wp:inline distT="0" distB="0" distL="0" distR="0" wp14:anchorId="5AD251E4" wp14:editId="201B92EE">
                  <wp:extent cx="1733550" cy="1143000"/>
                  <wp:effectExtent l="0" t="0" r="0" b="0"/>
                  <wp:docPr id="612219700" name="Picture 612219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33550" cy="1143000"/>
                          </a:xfrm>
                          <a:prstGeom prst="rect">
                            <a:avLst/>
                          </a:prstGeom>
                        </pic:spPr>
                      </pic:pic>
                    </a:graphicData>
                  </a:graphic>
                </wp:inline>
              </w:drawing>
            </w:r>
            <w:r w:rsidR="7D470AA5" w:rsidRPr="4199C135">
              <w:rPr>
                <w:rFonts w:ascii="Calibri" w:eastAsia="Calibri" w:hAnsi="Calibri" w:cs="Calibri"/>
                <w:sz w:val="20"/>
                <w:szCs w:val="20"/>
              </w:rPr>
              <w:t xml:space="preserve">Talk about what you can see in the picture, the colours used and encourage your child to express an opinion (e.g. like/don’t like). </w:t>
            </w:r>
          </w:p>
          <w:p w14:paraId="185E1632" w14:textId="2815FD46" w:rsidR="760696CA" w:rsidRDefault="35556752" w:rsidP="1E412048">
            <w:pPr>
              <w:spacing w:line="259" w:lineRule="auto"/>
              <w:rPr>
                <w:rFonts w:ascii="Calibri" w:eastAsia="Calibri" w:hAnsi="Calibri" w:cs="Calibri"/>
                <w:sz w:val="20"/>
                <w:szCs w:val="20"/>
              </w:rPr>
            </w:pPr>
            <w:r w:rsidRPr="1E412048">
              <w:rPr>
                <w:rFonts w:ascii="Calibri" w:eastAsia="Calibri" w:hAnsi="Calibri" w:cs="Calibri"/>
                <w:sz w:val="20"/>
                <w:szCs w:val="20"/>
              </w:rPr>
              <w:t>Encourage your child to create their own interpretation of the painting using their choice of art material available at home.</w:t>
            </w:r>
          </w:p>
          <w:p w14:paraId="3A8AB21E" w14:textId="1A647B5E" w:rsidR="760696CA" w:rsidRDefault="760696CA" w:rsidP="1E412048">
            <w:pPr>
              <w:jc w:val="center"/>
            </w:pPr>
          </w:p>
        </w:tc>
        <w:tc>
          <w:tcPr>
            <w:tcW w:w="2895" w:type="dxa"/>
            <w:shd w:val="clear" w:color="auto" w:fill="E2EFD9" w:themeFill="accent6" w:themeFillTint="33"/>
          </w:tcPr>
          <w:p w14:paraId="5FF81479" w14:textId="14190760" w:rsidR="760696CA" w:rsidRDefault="65CCBCAB" w:rsidP="1ACB1138">
            <w:pPr>
              <w:spacing w:line="276" w:lineRule="auto"/>
              <w:jc w:val="center"/>
              <w:rPr>
                <w:sz w:val="20"/>
                <w:szCs w:val="20"/>
              </w:rPr>
            </w:pPr>
            <w:r w:rsidRPr="1ACB1138">
              <w:rPr>
                <w:sz w:val="20"/>
                <w:szCs w:val="20"/>
              </w:rPr>
              <w:lastRenderedPageBreak/>
              <w:t>Science</w:t>
            </w:r>
          </w:p>
          <w:p w14:paraId="6F5492B4" w14:textId="20051152" w:rsidR="760696CA" w:rsidRDefault="22267FD5" w:rsidP="00C64383">
            <w:pPr>
              <w:spacing w:line="276" w:lineRule="auto"/>
              <w:jc w:val="center"/>
              <w:rPr>
                <w:sz w:val="20"/>
                <w:szCs w:val="20"/>
              </w:rPr>
            </w:pPr>
            <w:r w:rsidRPr="00C64383">
              <w:rPr>
                <w:b/>
                <w:bCs/>
                <w:sz w:val="20"/>
                <w:szCs w:val="20"/>
              </w:rPr>
              <w:t>Cooling and Freezing</w:t>
            </w:r>
          </w:p>
          <w:p w14:paraId="42810F7E" w14:textId="57F1062B" w:rsidR="760696CA" w:rsidRDefault="6C0DA532" w:rsidP="00C64383">
            <w:pPr>
              <w:spacing w:line="276" w:lineRule="auto"/>
            </w:pPr>
            <w:r w:rsidRPr="00C64383">
              <w:rPr>
                <w:rFonts w:ascii="Calibri" w:eastAsia="Calibri" w:hAnsi="Calibri" w:cs="Calibri"/>
                <w:sz w:val="20"/>
                <w:szCs w:val="20"/>
              </w:rPr>
              <w:t xml:space="preserve">•    Experience differently shaped and scented ice cubes e.g. blue food colouring with peppermint essence, rose water and pink colouring, clear with almond essence.  </w:t>
            </w:r>
          </w:p>
          <w:p w14:paraId="6920F7B0" w14:textId="382FB01C" w:rsidR="760696CA" w:rsidRDefault="6C0DA532" w:rsidP="00C64383">
            <w:pPr>
              <w:spacing w:line="276" w:lineRule="auto"/>
            </w:pPr>
            <w:r w:rsidRPr="00C64383">
              <w:rPr>
                <w:rFonts w:ascii="Calibri" w:eastAsia="Calibri" w:hAnsi="Calibri" w:cs="Calibri"/>
                <w:sz w:val="20"/>
                <w:szCs w:val="20"/>
              </w:rPr>
              <w:lastRenderedPageBreak/>
              <w:t>•    Make ice cubes in bags, balloons and trays.</w:t>
            </w:r>
          </w:p>
          <w:p w14:paraId="4C824D54" w14:textId="3B2CD6A5" w:rsidR="760696CA" w:rsidRDefault="6C0DA532" w:rsidP="00C64383">
            <w:pPr>
              <w:spacing w:line="276" w:lineRule="auto"/>
            </w:pPr>
            <w:r w:rsidRPr="00C64383">
              <w:rPr>
                <w:rFonts w:ascii="Calibri" w:eastAsia="Calibri" w:hAnsi="Calibri" w:cs="Calibri"/>
                <w:sz w:val="20"/>
                <w:szCs w:val="20"/>
              </w:rPr>
              <w:t xml:space="preserve">•    Use all available senses to explore ice cream.  Make sorbet e.g. by simply freezing grape juice.  </w:t>
            </w:r>
          </w:p>
          <w:p w14:paraId="0D0EBC30" w14:textId="777EDAF2" w:rsidR="760696CA" w:rsidRDefault="6C0DA532" w:rsidP="00C64383">
            <w:pPr>
              <w:spacing w:line="276" w:lineRule="auto"/>
            </w:pPr>
            <w:r w:rsidRPr="00C64383">
              <w:rPr>
                <w:rFonts w:ascii="Calibri" w:eastAsia="Calibri" w:hAnsi="Calibri" w:cs="Calibri"/>
                <w:sz w:val="20"/>
                <w:szCs w:val="20"/>
              </w:rPr>
              <w:t>•    Explore making jelly by cooling in a fridge.</w:t>
            </w:r>
          </w:p>
          <w:p w14:paraId="65BCC5CB" w14:textId="13DB209F" w:rsidR="760696CA" w:rsidRDefault="6C0DA532" w:rsidP="00C64383">
            <w:pPr>
              <w:spacing w:line="276" w:lineRule="auto"/>
            </w:pPr>
            <w:r w:rsidRPr="00C64383">
              <w:rPr>
                <w:rFonts w:ascii="Calibri" w:eastAsia="Calibri" w:hAnsi="Calibri" w:cs="Calibri"/>
                <w:sz w:val="20"/>
                <w:szCs w:val="20"/>
              </w:rPr>
              <w:t>•    Make and explore coloured ice cubes on paper.  Watch them melt.  Use glitter and paint or food colouring to identify the trail made as they melted.  Contrast frozen jelly cubes with non-frozen.</w:t>
            </w:r>
          </w:p>
          <w:p w14:paraId="5EE5A264" w14:textId="15578748" w:rsidR="760696CA" w:rsidRDefault="6C0DA532" w:rsidP="00C64383">
            <w:pPr>
              <w:spacing w:line="276" w:lineRule="auto"/>
            </w:pPr>
            <w:r w:rsidRPr="00C64383">
              <w:rPr>
                <w:rFonts w:ascii="Calibri" w:eastAsia="Calibri" w:hAnsi="Calibri" w:cs="Calibri"/>
                <w:sz w:val="20"/>
                <w:szCs w:val="20"/>
              </w:rPr>
              <w:t xml:space="preserve">•    Freeze a selection of common foods and objects e.g. water, chocolate, coins, wood, plastic box.  Note the effects.  Do they change or stay the same?  </w:t>
            </w:r>
            <w:proofErr w:type="gramStart"/>
            <w:r w:rsidRPr="00C64383">
              <w:rPr>
                <w:rFonts w:ascii="Calibri" w:eastAsia="Calibri" w:hAnsi="Calibri" w:cs="Calibri"/>
                <w:sz w:val="20"/>
                <w:szCs w:val="20"/>
              </w:rPr>
              <w:t>Predict if they will return to their original form on melting?</w:t>
            </w:r>
            <w:proofErr w:type="gramEnd"/>
            <w:r w:rsidRPr="00C64383">
              <w:rPr>
                <w:rFonts w:ascii="Calibri" w:eastAsia="Calibri" w:hAnsi="Calibri" w:cs="Calibri"/>
                <w:sz w:val="20"/>
                <w:szCs w:val="20"/>
              </w:rPr>
              <w:t xml:space="preserve">  Make a chart to represent the predictions and the results.</w:t>
            </w:r>
          </w:p>
          <w:p w14:paraId="4FB5BE07" w14:textId="7D8B6D1D" w:rsidR="760696CA" w:rsidRDefault="6C0DA532" w:rsidP="00C64383">
            <w:pPr>
              <w:spacing w:line="276" w:lineRule="auto"/>
            </w:pPr>
            <w:r w:rsidRPr="00C64383">
              <w:rPr>
                <w:rFonts w:ascii="Calibri" w:eastAsia="Calibri" w:hAnsi="Calibri" w:cs="Calibri"/>
                <w:sz w:val="20"/>
                <w:szCs w:val="20"/>
              </w:rPr>
              <w:t xml:space="preserve">•    Explore the effects of freezing on different materials.  Predict how materials may react.  Note any changes e.g. the water pushed the lid off the Tupperware box, the egg white has changed.  Look at the materials every two minutes to see how quickly they thaw and what happens to them as a result.  Record which objects thaw the quickest and suggest how the process </w:t>
            </w:r>
            <w:proofErr w:type="gramStart"/>
            <w:r w:rsidRPr="00C64383">
              <w:rPr>
                <w:rFonts w:ascii="Calibri" w:eastAsia="Calibri" w:hAnsi="Calibri" w:cs="Calibri"/>
                <w:sz w:val="20"/>
                <w:szCs w:val="20"/>
              </w:rPr>
              <w:t>can be speeded up</w:t>
            </w:r>
            <w:proofErr w:type="gramEnd"/>
            <w:r w:rsidRPr="00C64383">
              <w:rPr>
                <w:rFonts w:ascii="Calibri" w:eastAsia="Calibri" w:hAnsi="Calibri" w:cs="Calibri"/>
                <w:sz w:val="20"/>
                <w:szCs w:val="20"/>
              </w:rPr>
              <w:t>.</w:t>
            </w:r>
          </w:p>
        </w:tc>
        <w:tc>
          <w:tcPr>
            <w:tcW w:w="3165" w:type="dxa"/>
            <w:shd w:val="clear" w:color="auto" w:fill="E2EFD9" w:themeFill="accent6" w:themeFillTint="33"/>
          </w:tcPr>
          <w:p w14:paraId="59E8F803" w14:textId="2C8CC3D8" w:rsidR="760696CA" w:rsidRDefault="499F8B4B" w:rsidP="26C057CF">
            <w:pPr>
              <w:jc w:val="center"/>
              <w:rPr>
                <w:sz w:val="20"/>
                <w:szCs w:val="20"/>
              </w:rPr>
            </w:pPr>
            <w:r w:rsidRPr="07234A1E">
              <w:rPr>
                <w:sz w:val="20"/>
                <w:szCs w:val="20"/>
              </w:rPr>
              <w:lastRenderedPageBreak/>
              <w:t xml:space="preserve">PSHE: </w:t>
            </w:r>
          </w:p>
          <w:p w14:paraId="57655C5E" w14:textId="3BE6A289" w:rsidR="760696CA" w:rsidRDefault="3B82DD09" w:rsidP="759D1D80">
            <w:pPr>
              <w:spacing w:line="259" w:lineRule="auto"/>
              <w:jc w:val="center"/>
              <w:rPr>
                <w:rFonts w:ascii="Calibri" w:eastAsia="Calibri" w:hAnsi="Calibri" w:cs="Calibri"/>
                <w:sz w:val="20"/>
                <w:szCs w:val="20"/>
              </w:rPr>
            </w:pPr>
            <w:r w:rsidRPr="00C64383">
              <w:rPr>
                <w:rFonts w:ascii="Calibri" w:eastAsia="Calibri" w:hAnsi="Calibri" w:cs="Calibri"/>
                <w:b/>
                <w:bCs/>
                <w:sz w:val="20"/>
                <w:szCs w:val="20"/>
              </w:rPr>
              <w:t>Activities to Promote Positive Mental Health and Well-Being</w:t>
            </w:r>
          </w:p>
          <w:p w14:paraId="15C1C524" w14:textId="461FAB57" w:rsidR="760696CA" w:rsidRDefault="760696CA" w:rsidP="00C64383">
            <w:pPr>
              <w:spacing w:beforeAutospacing="1" w:afterAutospacing="1" w:line="259" w:lineRule="auto"/>
              <w:jc w:val="center"/>
              <w:rPr>
                <w:rFonts w:ascii="Calibri" w:eastAsia="Calibri" w:hAnsi="Calibri" w:cs="Calibri"/>
                <w:sz w:val="20"/>
                <w:szCs w:val="20"/>
              </w:rPr>
            </w:pPr>
          </w:p>
          <w:p w14:paraId="433EC3DB" w14:textId="27BD592B" w:rsidR="760696CA" w:rsidRDefault="69166D79" w:rsidP="00C64383">
            <w:pPr>
              <w:spacing w:beforeAutospacing="1" w:afterAutospacing="1" w:line="259" w:lineRule="auto"/>
              <w:jc w:val="center"/>
              <w:rPr>
                <w:rFonts w:ascii="Calibri" w:eastAsia="Calibri" w:hAnsi="Calibri" w:cs="Calibri"/>
                <w:b/>
                <w:bCs/>
                <w:sz w:val="20"/>
                <w:szCs w:val="20"/>
              </w:rPr>
            </w:pPr>
            <w:r w:rsidRPr="00C64383">
              <w:rPr>
                <w:rFonts w:ascii="Calibri" w:eastAsia="Calibri" w:hAnsi="Calibri" w:cs="Calibri"/>
                <w:sz w:val="20"/>
                <w:szCs w:val="20"/>
              </w:rPr>
              <w:t>Gratitude Scavenger Hunt</w:t>
            </w:r>
          </w:p>
          <w:p w14:paraId="11CA991A" w14:textId="331E8179" w:rsidR="760696CA" w:rsidRDefault="760696CA" w:rsidP="00C64383">
            <w:pPr>
              <w:spacing w:beforeAutospacing="1" w:afterAutospacing="1" w:line="259" w:lineRule="auto"/>
              <w:jc w:val="center"/>
              <w:rPr>
                <w:rFonts w:ascii="Calibri" w:eastAsia="Calibri" w:hAnsi="Calibri" w:cs="Calibri"/>
                <w:sz w:val="20"/>
                <w:szCs w:val="20"/>
              </w:rPr>
            </w:pPr>
          </w:p>
          <w:p w14:paraId="11F2FD4D" w14:textId="2833153B" w:rsidR="760696CA" w:rsidRDefault="00B77B79" w:rsidP="00C64383">
            <w:pPr>
              <w:spacing w:beforeAutospacing="1" w:afterAutospacing="1" w:line="259" w:lineRule="auto"/>
              <w:jc w:val="center"/>
            </w:pPr>
            <w:hyperlink r:id="rId19">
              <w:r w:rsidR="731D739B" w:rsidRPr="00C64383">
                <w:rPr>
                  <w:rStyle w:val="Hyperlink"/>
                  <w:rFonts w:ascii="Calibri" w:eastAsia="Calibri" w:hAnsi="Calibri" w:cs="Calibri"/>
                  <w:sz w:val="20"/>
                  <w:szCs w:val="20"/>
                </w:rPr>
                <w:t>https://www.worthybeyondpurpose.com/latest-news/2018/11/29/5-mindful-activities-for-you-and-your-kids-this-winter</w:t>
              </w:r>
            </w:hyperlink>
          </w:p>
          <w:p w14:paraId="330CCB5A" w14:textId="3B49ED60" w:rsidR="760696CA" w:rsidRDefault="2D2F0668" w:rsidP="00C64383">
            <w:pPr>
              <w:spacing w:line="259" w:lineRule="auto"/>
              <w:jc w:val="center"/>
            </w:pPr>
            <w:r w:rsidRPr="00C64383">
              <w:rPr>
                <w:rFonts w:ascii="Calibri" w:eastAsia="Calibri" w:hAnsi="Calibri" w:cs="Calibri"/>
                <w:sz w:val="20"/>
                <w:szCs w:val="20"/>
              </w:rPr>
              <w:t xml:space="preserve"> </w:t>
            </w:r>
          </w:p>
          <w:p w14:paraId="6AF2F03F" w14:textId="139ADF7F" w:rsidR="760696CA" w:rsidRDefault="11194BA4" w:rsidP="00C64383">
            <w:pPr>
              <w:spacing w:line="259" w:lineRule="auto"/>
              <w:jc w:val="center"/>
            </w:pPr>
            <w:r>
              <w:rPr>
                <w:noProof/>
                <w:lang w:eastAsia="en-GB"/>
              </w:rPr>
              <w:drawing>
                <wp:inline distT="0" distB="0" distL="0" distR="0" wp14:anchorId="35F5A937" wp14:editId="3C5E6143">
                  <wp:extent cx="1723902" cy="2514602"/>
                  <wp:effectExtent l="0" t="0" r="0" b="0"/>
                  <wp:docPr id="2004592332" name="Picture 200459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rcRect l="8705" t="29301" r="28552"/>
                          <a:stretch>
                            <a:fillRect/>
                          </a:stretch>
                        </pic:blipFill>
                        <pic:spPr>
                          <a:xfrm>
                            <a:off x="0" y="0"/>
                            <a:ext cx="1723902" cy="2514602"/>
                          </a:xfrm>
                          <a:prstGeom prst="rect">
                            <a:avLst/>
                          </a:prstGeom>
                        </pic:spPr>
                      </pic:pic>
                    </a:graphicData>
                  </a:graphic>
                </wp:inline>
              </w:drawing>
            </w:r>
          </w:p>
        </w:tc>
        <w:tc>
          <w:tcPr>
            <w:tcW w:w="2790" w:type="dxa"/>
            <w:shd w:val="clear" w:color="auto" w:fill="E2EFD9" w:themeFill="accent6" w:themeFillTint="33"/>
          </w:tcPr>
          <w:p w14:paraId="7373CCBC" w14:textId="7980ED72" w:rsidR="760696CA" w:rsidRDefault="12CA924A" w:rsidP="72EA7C80">
            <w:pPr>
              <w:spacing w:beforeAutospacing="1"/>
              <w:jc w:val="center"/>
              <w:rPr>
                <w:sz w:val="20"/>
                <w:szCs w:val="20"/>
              </w:rPr>
            </w:pPr>
            <w:r w:rsidRPr="72EA7C80">
              <w:rPr>
                <w:sz w:val="20"/>
                <w:szCs w:val="20"/>
              </w:rPr>
              <w:lastRenderedPageBreak/>
              <w:t>DT</w:t>
            </w:r>
            <w:r w:rsidR="7EAC64B0" w:rsidRPr="72EA7C80">
              <w:rPr>
                <w:sz w:val="20"/>
                <w:szCs w:val="20"/>
              </w:rPr>
              <w:t xml:space="preserve"> </w:t>
            </w:r>
            <w:r w:rsidRPr="72EA7C80">
              <w:rPr>
                <w:sz w:val="20"/>
                <w:szCs w:val="20"/>
              </w:rPr>
              <w:t>/</w:t>
            </w:r>
            <w:r w:rsidR="77B26B08" w:rsidRPr="72EA7C80">
              <w:rPr>
                <w:sz w:val="20"/>
                <w:szCs w:val="20"/>
              </w:rPr>
              <w:t xml:space="preserve"> </w:t>
            </w:r>
            <w:r w:rsidRPr="72EA7C80">
              <w:rPr>
                <w:sz w:val="20"/>
                <w:szCs w:val="20"/>
              </w:rPr>
              <w:t>Food Tech</w:t>
            </w:r>
          </w:p>
          <w:p w14:paraId="370E82DD" w14:textId="45E45A39" w:rsidR="760696CA" w:rsidRDefault="1F643F70" w:rsidP="72EA7C80">
            <w:pPr>
              <w:spacing w:beforeAutospacing="1" w:line="259" w:lineRule="auto"/>
              <w:jc w:val="center"/>
              <w:rPr>
                <w:rFonts w:ascii="Calibri" w:eastAsia="Calibri" w:hAnsi="Calibri" w:cs="Calibri"/>
                <w:sz w:val="20"/>
                <w:szCs w:val="20"/>
              </w:rPr>
            </w:pPr>
            <w:r w:rsidRPr="72EA7C80">
              <w:rPr>
                <w:rFonts w:ascii="Calibri" w:eastAsia="Calibri" w:hAnsi="Calibri" w:cs="Calibri"/>
                <w:b/>
                <w:bCs/>
                <w:sz w:val="20"/>
                <w:szCs w:val="20"/>
              </w:rPr>
              <w:t>Topic:</w:t>
            </w:r>
          </w:p>
          <w:p w14:paraId="1440BDAE" w14:textId="450C4C73" w:rsidR="760696CA" w:rsidRDefault="1F643F70" w:rsidP="1ACB1138">
            <w:pPr>
              <w:spacing w:beforeAutospacing="1" w:afterAutospacing="1"/>
              <w:rPr>
                <w:rFonts w:ascii="Calibri" w:eastAsia="Calibri" w:hAnsi="Calibri" w:cs="Calibri"/>
                <w:sz w:val="20"/>
                <w:szCs w:val="20"/>
              </w:rPr>
            </w:pPr>
            <w:r w:rsidRPr="1ACB1138">
              <w:rPr>
                <w:rFonts w:ascii="Calibri" w:eastAsia="Calibri" w:hAnsi="Calibri" w:cs="Calibri"/>
                <w:sz w:val="20"/>
                <w:szCs w:val="20"/>
              </w:rPr>
              <w:t>To make foods</w:t>
            </w:r>
            <w:r w:rsidR="4145A116" w:rsidRPr="1ACB1138">
              <w:rPr>
                <w:rFonts w:ascii="Calibri" w:eastAsia="Calibri" w:hAnsi="Calibri" w:cs="Calibri"/>
                <w:sz w:val="20"/>
                <w:szCs w:val="20"/>
              </w:rPr>
              <w:t xml:space="preserve"> / drinks</w:t>
            </w:r>
            <w:r w:rsidRPr="1ACB1138">
              <w:rPr>
                <w:rFonts w:ascii="Calibri" w:eastAsia="Calibri" w:hAnsi="Calibri" w:cs="Calibri"/>
                <w:sz w:val="20"/>
                <w:szCs w:val="20"/>
              </w:rPr>
              <w:t xml:space="preserve"> connected to the sea, rivers or water.  </w:t>
            </w:r>
          </w:p>
          <w:p w14:paraId="25251778" w14:textId="10DFFB2C" w:rsidR="760696CA" w:rsidRDefault="6DDD7F7C" w:rsidP="1ACB1138">
            <w:pPr>
              <w:spacing w:beforeAutospacing="1" w:afterAutospacing="1"/>
              <w:rPr>
                <w:rFonts w:ascii="Calibri" w:eastAsia="Calibri" w:hAnsi="Calibri" w:cs="Calibri"/>
                <w:sz w:val="20"/>
                <w:szCs w:val="20"/>
              </w:rPr>
            </w:pPr>
            <w:r w:rsidRPr="1ACB1138">
              <w:rPr>
                <w:rFonts w:ascii="Calibri" w:eastAsia="Calibri" w:hAnsi="Calibri" w:cs="Calibri"/>
                <w:sz w:val="20"/>
                <w:szCs w:val="20"/>
              </w:rPr>
              <w:lastRenderedPageBreak/>
              <w:t xml:space="preserve">Today, </w:t>
            </w:r>
            <w:r w:rsidR="3338566A" w:rsidRPr="1ACB1138">
              <w:rPr>
                <w:rFonts w:ascii="Calibri" w:eastAsia="Calibri" w:hAnsi="Calibri" w:cs="Calibri"/>
                <w:sz w:val="20"/>
                <w:szCs w:val="20"/>
              </w:rPr>
              <w:t xml:space="preserve">you might like to focus on the water aspect and experiment with different variations of lemonade. </w:t>
            </w:r>
          </w:p>
          <w:p w14:paraId="43E48287" w14:textId="5D8C48AD" w:rsidR="760696CA" w:rsidRDefault="40F47A28" w:rsidP="1ACB1138">
            <w:pPr>
              <w:spacing w:beforeAutospacing="1" w:afterAutospacing="1"/>
              <w:rPr>
                <w:rFonts w:ascii="Calibri" w:eastAsia="Calibri" w:hAnsi="Calibri" w:cs="Calibri"/>
                <w:sz w:val="20"/>
                <w:szCs w:val="20"/>
              </w:rPr>
            </w:pPr>
            <w:r w:rsidRPr="1ACB1138">
              <w:rPr>
                <w:rFonts w:ascii="Calibri" w:eastAsia="Calibri" w:hAnsi="Calibri" w:cs="Calibri"/>
                <w:sz w:val="20"/>
                <w:szCs w:val="20"/>
              </w:rPr>
              <w:t>You will find 10 different lemonade recipes using the link below:</w:t>
            </w:r>
          </w:p>
          <w:p w14:paraId="58C08DC5" w14:textId="016E9B91" w:rsidR="760696CA" w:rsidRDefault="00B77B79" w:rsidP="1ACB1138">
            <w:pPr>
              <w:spacing w:beforeAutospacing="1" w:afterAutospacing="1"/>
            </w:pPr>
            <w:hyperlink r:id="rId21">
              <w:r w:rsidR="40F47A28" w:rsidRPr="1ACB1138">
                <w:rPr>
                  <w:rStyle w:val="Hyperlink"/>
                  <w:rFonts w:ascii="Calibri" w:eastAsia="Calibri" w:hAnsi="Calibri" w:cs="Calibri"/>
                  <w:sz w:val="20"/>
                  <w:szCs w:val="20"/>
                </w:rPr>
                <w:t>https://www.bbcgoodfood.com/recipes/collection/lemonade</w:t>
              </w:r>
            </w:hyperlink>
            <w:r w:rsidR="40F47A28" w:rsidRPr="1ACB1138">
              <w:rPr>
                <w:rFonts w:ascii="Calibri" w:eastAsia="Calibri" w:hAnsi="Calibri" w:cs="Calibri"/>
                <w:sz w:val="20"/>
                <w:szCs w:val="20"/>
              </w:rPr>
              <w:t xml:space="preserve">  </w:t>
            </w:r>
          </w:p>
          <w:p w14:paraId="4BB7AFBF" w14:textId="70C1E9E3" w:rsidR="760696CA" w:rsidRDefault="40F47A28" w:rsidP="1ACB1138">
            <w:pPr>
              <w:spacing w:beforeAutospacing="1" w:afterAutospacing="1"/>
              <w:rPr>
                <w:rFonts w:ascii="Calibri" w:eastAsia="Calibri" w:hAnsi="Calibri" w:cs="Calibri"/>
                <w:sz w:val="20"/>
                <w:szCs w:val="20"/>
              </w:rPr>
            </w:pPr>
            <w:r w:rsidRPr="00C64383">
              <w:rPr>
                <w:rFonts w:ascii="Calibri" w:eastAsia="Calibri" w:hAnsi="Calibri" w:cs="Calibri"/>
                <w:sz w:val="20"/>
                <w:szCs w:val="20"/>
              </w:rPr>
              <w:t xml:space="preserve">For </w:t>
            </w:r>
            <w:proofErr w:type="gramStart"/>
            <w:r w:rsidRPr="00C64383">
              <w:rPr>
                <w:rFonts w:ascii="Calibri" w:eastAsia="Calibri" w:hAnsi="Calibri" w:cs="Calibri"/>
                <w:sz w:val="20"/>
                <w:szCs w:val="20"/>
              </w:rPr>
              <w:t>example</w:t>
            </w:r>
            <w:proofErr w:type="gramEnd"/>
            <w:r w:rsidRPr="00C64383">
              <w:rPr>
                <w:rFonts w:ascii="Calibri" w:eastAsia="Calibri" w:hAnsi="Calibri" w:cs="Calibri"/>
                <w:sz w:val="20"/>
                <w:szCs w:val="20"/>
              </w:rPr>
              <w:t xml:space="preserve"> the one in the photo below uses lemon, raspberries, ginger and rosemary. </w:t>
            </w:r>
          </w:p>
          <w:p w14:paraId="50247104" w14:textId="245E2D61" w:rsidR="00C64383" w:rsidRDefault="00C64383" w:rsidP="00C64383">
            <w:pPr>
              <w:spacing w:beforeAutospacing="1" w:afterAutospacing="1"/>
            </w:pPr>
          </w:p>
          <w:p w14:paraId="57BEB360" w14:textId="239632E2" w:rsidR="40F47A28" w:rsidRDefault="40F47A28" w:rsidP="00C64383">
            <w:pPr>
              <w:spacing w:beforeAutospacing="1" w:afterAutospacing="1"/>
            </w:pPr>
            <w:r>
              <w:rPr>
                <w:noProof/>
                <w:lang w:eastAsia="en-GB"/>
              </w:rPr>
              <w:drawing>
                <wp:inline distT="0" distB="0" distL="0" distR="0" wp14:anchorId="72662B60" wp14:editId="0D0238CB">
                  <wp:extent cx="1676400" cy="1104900"/>
                  <wp:effectExtent l="0" t="0" r="0" b="0"/>
                  <wp:docPr id="2112969423" name="Picture 2112969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76400" cy="1104900"/>
                          </a:xfrm>
                          <a:prstGeom prst="rect">
                            <a:avLst/>
                          </a:prstGeom>
                        </pic:spPr>
                      </pic:pic>
                    </a:graphicData>
                  </a:graphic>
                </wp:inline>
              </w:drawing>
            </w:r>
          </w:p>
          <w:p w14:paraId="5C7A8A2D" w14:textId="5A31DCE6" w:rsidR="760696CA" w:rsidRDefault="40F47A28" w:rsidP="1ACB1138">
            <w:pPr>
              <w:spacing w:beforeAutospacing="1" w:afterAutospacing="1"/>
              <w:rPr>
                <w:rFonts w:ascii="Calibri" w:eastAsia="Calibri" w:hAnsi="Calibri" w:cs="Calibri"/>
                <w:sz w:val="20"/>
                <w:szCs w:val="20"/>
              </w:rPr>
            </w:pPr>
            <w:r w:rsidRPr="1ACB1138">
              <w:rPr>
                <w:rFonts w:ascii="Calibri" w:eastAsia="Calibri" w:hAnsi="Calibri" w:cs="Calibri"/>
                <w:sz w:val="20"/>
                <w:szCs w:val="20"/>
              </w:rPr>
              <w:t xml:space="preserve">I will love </w:t>
            </w:r>
            <w:proofErr w:type="gramStart"/>
            <w:r w:rsidRPr="1ACB1138">
              <w:rPr>
                <w:rFonts w:ascii="Calibri" w:eastAsia="Calibri" w:hAnsi="Calibri" w:cs="Calibri"/>
                <w:sz w:val="20"/>
                <w:szCs w:val="20"/>
              </w:rPr>
              <w:t>for you</w:t>
            </w:r>
            <w:proofErr w:type="gramEnd"/>
            <w:r w:rsidRPr="1ACB1138">
              <w:rPr>
                <w:rFonts w:ascii="Calibri" w:eastAsia="Calibri" w:hAnsi="Calibri" w:cs="Calibri"/>
                <w:sz w:val="20"/>
                <w:szCs w:val="20"/>
              </w:rPr>
              <w:t xml:space="preserve"> to share some ideas or even photos of your end product! </w:t>
            </w:r>
          </w:p>
          <w:p w14:paraId="2F5C342B" w14:textId="5323DEC8" w:rsidR="760696CA" w:rsidRDefault="760696CA" w:rsidP="1ACB1138">
            <w:pPr>
              <w:spacing w:beforeAutospacing="1" w:afterAutospacing="1"/>
              <w:rPr>
                <w:rFonts w:ascii="Calibri" w:eastAsia="Calibri" w:hAnsi="Calibri" w:cs="Calibri"/>
                <w:sz w:val="20"/>
                <w:szCs w:val="20"/>
              </w:rPr>
            </w:pPr>
          </w:p>
          <w:p w14:paraId="002ACF4B" w14:textId="20BDE423" w:rsidR="760696CA" w:rsidRDefault="760696CA" w:rsidP="1ACB1138">
            <w:pPr>
              <w:spacing w:beforeAutospacing="1" w:afterAutospacing="1"/>
              <w:rPr>
                <w:rFonts w:ascii="Calibri" w:eastAsia="Calibri" w:hAnsi="Calibri" w:cs="Calibri"/>
                <w:sz w:val="20"/>
                <w:szCs w:val="20"/>
              </w:rPr>
            </w:pPr>
          </w:p>
        </w:tc>
        <w:tc>
          <w:tcPr>
            <w:tcW w:w="2415" w:type="dxa"/>
            <w:shd w:val="clear" w:color="auto" w:fill="E2EFD9" w:themeFill="accent6" w:themeFillTint="33"/>
          </w:tcPr>
          <w:p w14:paraId="73CEB65E" w14:textId="4BDD83EF" w:rsidR="760696CA" w:rsidRDefault="12CA924A" w:rsidP="72EA7C80">
            <w:pPr>
              <w:spacing w:beforeAutospacing="1"/>
              <w:jc w:val="center"/>
              <w:rPr>
                <w:sz w:val="20"/>
                <w:szCs w:val="20"/>
              </w:rPr>
            </w:pPr>
            <w:r w:rsidRPr="72EA7C80">
              <w:rPr>
                <w:sz w:val="20"/>
                <w:szCs w:val="20"/>
              </w:rPr>
              <w:lastRenderedPageBreak/>
              <w:t>Music</w:t>
            </w:r>
          </w:p>
          <w:p w14:paraId="2CC87B2F" w14:textId="0DB83547" w:rsidR="760696CA" w:rsidRDefault="7DC1A307" w:rsidP="72EA7C80">
            <w:pPr>
              <w:spacing w:beforeAutospacing="1" w:line="259" w:lineRule="auto"/>
              <w:rPr>
                <w:rFonts w:ascii="Calibri" w:eastAsia="Calibri" w:hAnsi="Calibri" w:cs="Calibri"/>
                <w:sz w:val="20"/>
                <w:szCs w:val="20"/>
              </w:rPr>
            </w:pPr>
            <w:r w:rsidRPr="00C64383">
              <w:rPr>
                <w:rFonts w:ascii="Calibri" w:eastAsia="Calibri" w:hAnsi="Calibri" w:cs="Calibri"/>
                <w:b/>
                <w:bCs/>
                <w:sz w:val="20"/>
                <w:szCs w:val="20"/>
              </w:rPr>
              <w:t>Listening</w:t>
            </w:r>
            <w:r w:rsidRPr="00C64383">
              <w:rPr>
                <w:rFonts w:ascii="Calibri" w:eastAsia="Calibri" w:hAnsi="Calibri" w:cs="Calibri"/>
                <w:sz w:val="20"/>
                <w:szCs w:val="20"/>
              </w:rPr>
              <w:t xml:space="preserve">: Encourage your child to listen to a variety of music with a water theme and encourage them to describe what they hear in simple terms. </w:t>
            </w:r>
          </w:p>
          <w:p w14:paraId="7E54045A" w14:textId="1EE43469" w:rsidR="00C64383" w:rsidRDefault="00C64383" w:rsidP="00C64383">
            <w:pPr>
              <w:spacing w:beforeAutospacing="1" w:line="259" w:lineRule="auto"/>
              <w:rPr>
                <w:rFonts w:ascii="Calibri" w:eastAsia="Calibri" w:hAnsi="Calibri" w:cs="Calibri"/>
                <w:sz w:val="20"/>
                <w:szCs w:val="20"/>
              </w:rPr>
            </w:pPr>
          </w:p>
          <w:p w14:paraId="48745060" w14:textId="5AEB773E" w:rsidR="6FE2A977" w:rsidRDefault="6FE2A977" w:rsidP="00C64383">
            <w:pPr>
              <w:rPr>
                <w:sz w:val="20"/>
                <w:szCs w:val="20"/>
              </w:rPr>
            </w:pPr>
            <w:r w:rsidRPr="00C64383">
              <w:rPr>
                <w:sz w:val="20"/>
                <w:szCs w:val="20"/>
              </w:rPr>
              <w:t xml:space="preserve">- Water Music by Handel  </w:t>
            </w:r>
          </w:p>
          <w:p w14:paraId="66B74420" w14:textId="44EDA8E2" w:rsidR="6FE2A977" w:rsidRDefault="6FE2A977" w:rsidP="00C64383">
            <w:pPr>
              <w:rPr>
                <w:sz w:val="20"/>
                <w:szCs w:val="20"/>
              </w:rPr>
            </w:pPr>
            <w:r w:rsidRPr="00C64383">
              <w:rPr>
                <w:sz w:val="20"/>
                <w:szCs w:val="20"/>
              </w:rPr>
              <w:t xml:space="preserve">- The Sea by Debussy </w:t>
            </w:r>
          </w:p>
          <w:p w14:paraId="573A3E04" w14:textId="3F89F062" w:rsidR="6FE2A977" w:rsidRDefault="6FE2A977" w:rsidP="00C64383">
            <w:pPr>
              <w:rPr>
                <w:sz w:val="20"/>
                <w:szCs w:val="20"/>
              </w:rPr>
            </w:pPr>
            <w:r w:rsidRPr="00C64383">
              <w:rPr>
                <w:sz w:val="20"/>
                <w:szCs w:val="20"/>
              </w:rPr>
              <w:t xml:space="preserve">- The </w:t>
            </w:r>
            <w:proofErr w:type="spellStart"/>
            <w:r w:rsidRPr="00C64383">
              <w:rPr>
                <w:sz w:val="20"/>
                <w:szCs w:val="20"/>
              </w:rPr>
              <w:t>Moldau</w:t>
            </w:r>
            <w:proofErr w:type="spellEnd"/>
            <w:r w:rsidRPr="00C64383">
              <w:rPr>
                <w:sz w:val="20"/>
                <w:szCs w:val="20"/>
              </w:rPr>
              <w:t xml:space="preserve"> by Smetana  </w:t>
            </w:r>
          </w:p>
          <w:p w14:paraId="4F3B8491" w14:textId="22F6C8F9" w:rsidR="6FE2A977" w:rsidRDefault="6FE2A977" w:rsidP="00C64383">
            <w:pPr>
              <w:rPr>
                <w:sz w:val="20"/>
                <w:szCs w:val="20"/>
              </w:rPr>
            </w:pPr>
            <w:r w:rsidRPr="00C64383">
              <w:rPr>
                <w:sz w:val="20"/>
                <w:szCs w:val="20"/>
              </w:rPr>
              <w:t xml:space="preserve">- Spring Waters by </w:t>
            </w:r>
            <w:proofErr w:type="spellStart"/>
            <w:r w:rsidRPr="00C64383">
              <w:rPr>
                <w:sz w:val="20"/>
                <w:szCs w:val="20"/>
              </w:rPr>
              <w:t>Rachmaninoff</w:t>
            </w:r>
            <w:proofErr w:type="spellEnd"/>
            <w:r w:rsidRPr="00C64383">
              <w:rPr>
                <w:sz w:val="20"/>
                <w:szCs w:val="20"/>
              </w:rPr>
              <w:t xml:space="preserve">  </w:t>
            </w:r>
          </w:p>
          <w:p w14:paraId="115AFBF6" w14:textId="320BAAC7" w:rsidR="6FE2A977" w:rsidRDefault="6FE2A977" w:rsidP="00C64383">
            <w:pPr>
              <w:rPr>
                <w:sz w:val="20"/>
                <w:szCs w:val="20"/>
              </w:rPr>
            </w:pPr>
            <w:r w:rsidRPr="00C64383">
              <w:rPr>
                <w:sz w:val="20"/>
                <w:szCs w:val="20"/>
              </w:rPr>
              <w:t xml:space="preserve">- The River by Schubert  </w:t>
            </w:r>
          </w:p>
          <w:p w14:paraId="6613F5E7" w14:textId="175B395E" w:rsidR="6FE2A977" w:rsidRDefault="6FE2A977" w:rsidP="00C64383">
            <w:pPr>
              <w:rPr>
                <w:sz w:val="20"/>
                <w:szCs w:val="20"/>
              </w:rPr>
            </w:pPr>
            <w:r w:rsidRPr="00C64383">
              <w:rPr>
                <w:sz w:val="20"/>
                <w:szCs w:val="20"/>
              </w:rPr>
              <w:t xml:space="preserve">- Still Waters by Tony Banks  </w:t>
            </w:r>
          </w:p>
          <w:p w14:paraId="0B196069" w14:textId="6F856819" w:rsidR="6FE2A977" w:rsidRDefault="6FE2A977" w:rsidP="00C64383">
            <w:pPr>
              <w:spacing w:beforeAutospacing="1" w:line="259" w:lineRule="auto"/>
              <w:rPr>
                <w:sz w:val="20"/>
                <w:szCs w:val="20"/>
              </w:rPr>
            </w:pPr>
            <w:r w:rsidRPr="00C64383">
              <w:rPr>
                <w:sz w:val="20"/>
                <w:szCs w:val="20"/>
              </w:rPr>
              <w:t xml:space="preserve">- Yellow River by </w:t>
            </w:r>
            <w:proofErr w:type="spellStart"/>
            <w:r w:rsidRPr="00C64383">
              <w:rPr>
                <w:sz w:val="20"/>
                <w:szCs w:val="20"/>
              </w:rPr>
              <w:t>Xinghai</w:t>
            </w:r>
            <w:proofErr w:type="spellEnd"/>
          </w:p>
          <w:p w14:paraId="1525A283" w14:textId="0E580CAB" w:rsidR="00C64383" w:rsidRDefault="00C64383" w:rsidP="00C64383">
            <w:pPr>
              <w:spacing w:beforeAutospacing="1" w:line="259" w:lineRule="auto"/>
              <w:rPr>
                <w:rFonts w:ascii="Calibri" w:eastAsia="Calibri" w:hAnsi="Calibri" w:cs="Calibri"/>
                <w:sz w:val="20"/>
                <w:szCs w:val="20"/>
              </w:rPr>
            </w:pPr>
          </w:p>
          <w:p w14:paraId="7A982F07" w14:textId="59452701" w:rsidR="760696CA" w:rsidRDefault="7DC1A307" w:rsidP="72EA7C80">
            <w:pPr>
              <w:spacing w:beforeAutospacing="1" w:line="259" w:lineRule="auto"/>
              <w:rPr>
                <w:rFonts w:ascii="Calibri" w:eastAsia="Calibri" w:hAnsi="Calibri" w:cs="Calibri"/>
                <w:sz w:val="20"/>
                <w:szCs w:val="20"/>
              </w:rPr>
            </w:pPr>
            <w:r w:rsidRPr="72EA7C80">
              <w:rPr>
                <w:rFonts w:ascii="Calibri" w:eastAsia="Calibri" w:hAnsi="Calibri" w:cs="Calibri"/>
                <w:b/>
                <w:bCs/>
                <w:sz w:val="20"/>
                <w:szCs w:val="20"/>
              </w:rPr>
              <w:t xml:space="preserve">Interacting/Performing: </w:t>
            </w:r>
          </w:p>
          <w:p w14:paraId="1CE30397" w14:textId="4BA34DD8" w:rsidR="760696CA" w:rsidRDefault="7DC1A307" w:rsidP="72EA7C80">
            <w:pPr>
              <w:spacing w:beforeAutospacing="1" w:line="259" w:lineRule="auto"/>
              <w:rPr>
                <w:rFonts w:ascii="Calibri" w:eastAsia="Calibri" w:hAnsi="Calibri" w:cs="Calibri"/>
                <w:sz w:val="20"/>
                <w:szCs w:val="20"/>
              </w:rPr>
            </w:pPr>
            <w:r w:rsidRPr="72EA7C80">
              <w:rPr>
                <w:rFonts w:ascii="Calibri" w:eastAsia="Calibri" w:hAnsi="Calibri" w:cs="Calibri"/>
                <w:sz w:val="20"/>
                <w:szCs w:val="20"/>
              </w:rPr>
              <w:t xml:space="preserve">Make your own musical instruments using water. </w:t>
            </w:r>
          </w:p>
          <w:p w14:paraId="2FC824FF" w14:textId="160434C9" w:rsidR="760696CA" w:rsidRDefault="7DC1A307" w:rsidP="72EA7C80">
            <w:pPr>
              <w:spacing w:beforeAutospacing="1" w:line="259" w:lineRule="auto"/>
              <w:rPr>
                <w:rFonts w:ascii="Calibri" w:eastAsia="Calibri" w:hAnsi="Calibri" w:cs="Calibri"/>
                <w:sz w:val="20"/>
                <w:szCs w:val="20"/>
              </w:rPr>
            </w:pPr>
            <w:r w:rsidRPr="00C64383">
              <w:rPr>
                <w:rFonts w:ascii="Calibri" w:eastAsia="Calibri" w:hAnsi="Calibri" w:cs="Calibri"/>
                <w:sz w:val="20"/>
                <w:szCs w:val="20"/>
              </w:rPr>
              <w:t xml:space="preserve"> </w:t>
            </w:r>
            <w:hyperlink r:id="rId23">
              <w:r w:rsidRPr="00C64383">
                <w:rPr>
                  <w:rStyle w:val="Hyperlink"/>
                  <w:rFonts w:ascii="Calibri" w:eastAsia="Calibri" w:hAnsi="Calibri" w:cs="Calibri"/>
                  <w:color w:val="0563C1"/>
                  <w:sz w:val="20"/>
                  <w:szCs w:val="20"/>
                </w:rPr>
                <w:t>http://kiddley.com/2013/07/09/10-great-musical-instruments-to-make-at-home/</w:t>
              </w:r>
            </w:hyperlink>
            <w:r w:rsidRPr="00C64383">
              <w:rPr>
                <w:rFonts w:ascii="Calibri" w:eastAsia="Calibri" w:hAnsi="Calibri" w:cs="Calibri"/>
                <w:sz w:val="20"/>
                <w:szCs w:val="20"/>
              </w:rPr>
              <w:t xml:space="preserve"> </w:t>
            </w:r>
          </w:p>
          <w:p w14:paraId="0A1180C2" w14:textId="393B5373" w:rsidR="760696CA" w:rsidRDefault="7DC1A307" w:rsidP="1ACB1138">
            <w:pPr>
              <w:spacing w:beforeAutospacing="1" w:line="259" w:lineRule="auto"/>
              <w:rPr>
                <w:rFonts w:ascii="Calibri" w:eastAsia="Calibri" w:hAnsi="Calibri" w:cs="Calibri"/>
                <w:sz w:val="20"/>
                <w:szCs w:val="20"/>
              </w:rPr>
            </w:pPr>
            <w:r w:rsidRPr="1ACB1138">
              <w:rPr>
                <w:rFonts w:ascii="Calibri" w:eastAsia="Calibri" w:hAnsi="Calibri" w:cs="Calibri"/>
                <w:sz w:val="20"/>
                <w:szCs w:val="20"/>
              </w:rPr>
              <w:t>Use musical instruments available at home / instruments you have made or household objects to create water-like sound effects.</w:t>
            </w:r>
          </w:p>
        </w:tc>
      </w:tr>
      <w:tr w:rsidR="26C057CF" w14:paraId="732FA900" w14:textId="77777777" w:rsidTr="4199C135">
        <w:tc>
          <w:tcPr>
            <w:tcW w:w="1380" w:type="dxa"/>
            <w:shd w:val="clear" w:color="auto" w:fill="EDEDED" w:themeFill="accent3" w:themeFillTint="33"/>
          </w:tcPr>
          <w:p w14:paraId="74AA4D0B" w14:textId="7DADE460" w:rsidR="06AF41E1" w:rsidRDefault="06AF41E1" w:rsidP="26C057CF">
            <w:pPr>
              <w:spacing w:line="259" w:lineRule="auto"/>
              <w:rPr>
                <w:b/>
                <w:bCs/>
                <w:sz w:val="20"/>
                <w:szCs w:val="20"/>
              </w:rPr>
            </w:pPr>
            <w:r w:rsidRPr="1B72CCBD">
              <w:rPr>
                <w:b/>
                <w:bCs/>
                <w:sz w:val="20"/>
                <w:szCs w:val="20"/>
              </w:rPr>
              <w:lastRenderedPageBreak/>
              <w:t xml:space="preserve">Health and Fitness </w:t>
            </w:r>
          </w:p>
        </w:tc>
        <w:tc>
          <w:tcPr>
            <w:tcW w:w="14130" w:type="dxa"/>
            <w:gridSpan w:val="5"/>
            <w:shd w:val="clear" w:color="auto" w:fill="EDEDED" w:themeFill="accent3" w:themeFillTint="33"/>
          </w:tcPr>
          <w:p w14:paraId="6D0A519B" w14:textId="4AB5DE31" w:rsidR="2D338D6F" w:rsidRDefault="2D338D6F" w:rsidP="26C057CF">
            <w:pPr>
              <w:spacing w:line="291" w:lineRule="exact"/>
              <w:rPr>
                <w:sz w:val="20"/>
                <w:szCs w:val="20"/>
              </w:rPr>
            </w:pPr>
            <w:r w:rsidRPr="1B72CCBD">
              <w:rPr>
                <w:rFonts w:ascii="Calibri" w:eastAsia="Calibri" w:hAnsi="Calibri" w:cs="Calibri"/>
                <w:sz w:val="20"/>
                <w:szCs w:val="20"/>
                <w:lang w:val="en-US"/>
              </w:rPr>
              <w:t>A selection of Yoga stories to work through:</w:t>
            </w:r>
            <w:r w:rsidRPr="1B72CCBD">
              <w:rPr>
                <w:rFonts w:ascii="Calibri" w:eastAsia="Calibri" w:hAnsi="Calibri" w:cs="Calibri"/>
                <w:sz w:val="20"/>
                <w:szCs w:val="20"/>
              </w:rPr>
              <w:t xml:space="preserve">  </w:t>
            </w:r>
            <w:hyperlink r:id="rId24">
              <w:r w:rsidRPr="1B72CCBD">
                <w:rPr>
                  <w:rStyle w:val="Hyperlink"/>
                  <w:rFonts w:ascii="Calibri" w:eastAsia="Calibri" w:hAnsi="Calibri" w:cs="Calibri"/>
                  <w:color w:val="0563C1"/>
                  <w:sz w:val="20"/>
                  <w:szCs w:val="20"/>
                  <w:lang w:val="en-US"/>
                </w:rPr>
                <w:t>https://www.youtube.com/user/CosmicKidsYoga</w:t>
              </w:r>
            </w:hyperlink>
            <w:r w:rsidRPr="1B72CCBD">
              <w:rPr>
                <w:rFonts w:ascii="Calibri" w:eastAsia="Calibri" w:hAnsi="Calibri" w:cs="Calibri"/>
                <w:sz w:val="20"/>
                <w:szCs w:val="20"/>
                <w:lang w:val="en-US"/>
              </w:rPr>
              <w:t xml:space="preserve"> </w:t>
            </w:r>
            <w:r w:rsidRPr="1B72CCBD">
              <w:rPr>
                <w:rFonts w:ascii="Calibri" w:eastAsia="Calibri" w:hAnsi="Calibri" w:cs="Calibri"/>
                <w:sz w:val="20"/>
                <w:szCs w:val="20"/>
              </w:rPr>
              <w:t xml:space="preserve"> </w:t>
            </w:r>
          </w:p>
          <w:p w14:paraId="0CC907B8" w14:textId="34775BD7" w:rsidR="2D338D6F" w:rsidRDefault="2D338D6F" w:rsidP="1B72CCBD">
            <w:pPr>
              <w:spacing w:line="291" w:lineRule="exact"/>
              <w:rPr>
                <w:rFonts w:ascii="Calibri" w:eastAsia="Calibri" w:hAnsi="Calibri" w:cs="Calibri"/>
                <w:sz w:val="20"/>
                <w:szCs w:val="20"/>
              </w:rPr>
            </w:pPr>
            <w:r w:rsidRPr="1B72CCBD">
              <w:rPr>
                <w:rFonts w:ascii="Calibri" w:eastAsia="Calibri" w:hAnsi="Calibri" w:cs="Calibri"/>
                <w:sz w:val="20"/>
                <w:szCs w:val="20"/>
              </w:rPr>
              <w:t xml:space="preserve">A Tai Chi sequence for children you might like to try with your child: </w:t>
            </w:r>
            <w:hyperlink r:id="rId25">
              <w:r w:rsidRPr="1B72CCBD">
                <w:rPr>
                  <w:rStyle w:val="Hyperlink"/>
                  <w:rFonts w:ascii="Calibri" w:eastAsia="Calibri" w:hAnsi="Calibri" w:cs="Calibri"/>
                  <w:sz w:val="20"/>
                  <w:szCs w:val="20"/>
                </w:rPr>
                <w:t>https://www.youtube.com/watch?v=YMVg5diOiMs&amp;t=428s</w:t>
              </w:r>
            </w:hyperlink>
            <w:r w:rsidRPr="1B72CCBD">
              <w:rPr>
                <w:rFonts w:ascii="Calibri" w:eastAsia="Calibri" w:hAnsi="Calibri" w:cs="Calibri"/>
                <w:sz w:val="20"/>
                <w:szCs w:val="20"/>
              </w:rPr>
              <w:t xml:space="preserve">  </w:t>
            </w:r>
          </w:p>
          <w:p w14:paraId="227490EB" w14:textId="3CED3742" w:rsidR="049C7D81" w:rsidRDefault="049C7D81" w:rsidP="26C057CF">
            <w:pPr>
              <w:rPr>
                <w:sz w:val="20"/>
                <w:szCs w:val="20"/>
              </w:rPr>
            </w:pPr>
            <w:r w:rsidRPr="1B72CCBD">
              <w:rPr>
                <w:sz w:val="20"/>
                <w:szCs w:val="20"/>
              </w:rPr>
              <w:t xml:space="preserve">PE with Joe Wicks:  </w:t>
            </w:r>
            <w:hyperlink r:id="rId26">
              <w:r w:rsidRPr="1B72CCBD">
                <w:rPr>
                  <w:rStyle w:val="Hyperlink"/>
                  <w:rFonts w:ascii="Calibri" w:eastAsia="Calibri" w:hAnsi="Calibri" w:cs="Calibri"/>
                  <w:sz w:val="20"/>
                  <w:szCs w:val="20"/>
                </w:rPr>
                <w:t>https://www.youtube.com/watch?v=zKhGfdSvG3s</w:t>
              </w:r>
            </w:hyperlink>
          </w:p>
          <w:p w14:paraId="7C79D22F" w14:textId="02F8A306" w:rsidR="26C057CF" w:rsidRDefault="5BE7371A" w:rsidP="26C057CF">
            <w:pPr>
              <w:rPr>
                <w:rFonts w:ascii="Calibri" w:eastAsia="Calibri" w:hAnsi="Calibri" w:cs="Calibri"/>
                <w:sz w:val="20"/>
                <w:szCs w:val="20"/>
              </w:rPr>
            </w:pPr>
            <w:r w:rsidRPr="1AE782D2">
              <w:rPr>
                <w:rFonts w:ascii="Calibri" w:eastAsia="Calibri" w:hAnsi="Calibri" w:cs="Calibri"/>
                <w:sz w:val="20"/>
                <w:szCs w:val="20"/>
              </w:rPr>
              <w:t>Daily walk</w:t>
            </w:r>
            <w:r w:rsidR="4F890CAD" w:rsidRPr="1AE782D2">
              <w:rPr>
                <w:rFonts w:ascii="Calibri" w:eastAsia="Calibri" w:hAnsi="Calibri" w:cs="Calibri"/>
                <w:sz w:val="20"/>
                <w:szCs w:val="20"/>
              </w:rPr>
              <w:t>.</w:t>
            </w:r>
          </w:p>
        </w:tc>
      </w:tr>
    </w:tbl>
    <w:p w14:paraId="2CB0A7E6" w14:textId="00744D90" w:rsidR="760696CA" w:rsidRDefault="760696CA" w:rsidP="26C057CF">
      <w:pPr>
        <w:jc w:val="center"/>
        <w:rPr>
          <w:sz w:val="20"/>
          <w:szCs w:val="20"/>
        </w:rPr>
      </w:pPr>
    </w:p>
    <w:p w14:paraId="361C92C8" w14:textId="4F96E6A9" w:rsidR="1B72CCBD" w:rsidRDefault="1B72CCBD" w:rsidP="1B72CCBD">
      <w:pPr>
        <w:jc w:val="center"/>
        <w:rPr>
          <w:sz w:val="20"/>
          <w:szCs w:val="20"/>
        </w:rPr>
      </w:pPr>
    </w:p>
    <w:sectPr w:rsidR="1B72CCBD">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20133"/>
    <w:multiLevelType w:val="hybridMultilevel"/>
    <w:tmpl w:val="5CA6CC1C"/>
    <w:lvl w:ilvl="0" w:tplc="C804DEA8">
      <w:start w:val="1"/>
      <w:numFmt w:val="bullet"/>
      <w:lvlText w:val=""/>
      <w:lvlJc w:val="left"/>
      <w:pPr>
        <w:ind w:left="720" w:hanging="360"/>
      </w:pPr>
      <w:rPr>
        <w:rFonts w:ascii="Symbol" w:hAnsi="Symbol" w:hint="default"/>
      </w:rPr>
    </w:lvl>
    <w:lvl w:ilvl="1" w:tplc="72A6C5C0">
      <w:start w:val="1"/>
      <w:numFmt w:val="bullet"/>
      <w:lvlText w:val="o"/>
      <w:lvlJc w:val="left"/>
      <w:pPr>
        <w:ind w:left="1440" w:hanging="360"/>
      </w:pPr>
      <w:rPr>
        <w:rFonts w:ascii="Courier New" w:hAnsi="Courier New" w:hint="default"/>
      </w:rPr>
    </w:lvl>
    <w:lvl w:ilvl="2" w:tplc="00BA2E5A">
      <w:start w:val="1"/>
      <w:numFmt w:val="bullet"/>
      <w:lvlText w:val=""/>
      <w:lvlJc w:val="left"/>
      <w:pPr>
        <w:ind w:left="2160" w:hanging="360"/>
      </w:pPr>
      <w:rPr>
        <w:rFonts w:ascii="Wingdings" w:hAnsi="Wingdings" w:hint="default"/>
      </w:rPr>
    </w:lvl>
    <w:lvl w:ilvl="3" w:tplc="B336C94A">
      <w:start w:val="1"/>
      <w:numFmt w:val="bullet"/>
      <w:lvlText w:val=""/>
      <w:lvlJc w:val="left"/>
      <w:pPr>
        <w:ind w:left="2880" w:hanging="360"/>
      </w:pPr>
      <w:rPr>
        <w:rFonts w:ascii="Symbol" w:hAnsi="Symbol" w:hint="default"/>
      </w:rPr>
    </w:lvl>
    <w:lvl w:ilvl="4" w:tplc="CA221930">
      <w:start w:val="1"/>
      <w:numFmt w:val="bullet"/>
      <w:lvlText w:val="o"/>
      <w:lvlJc w:val="left"/>
      <w:pPr>
        <w:ind w:left="3600" w:hanging="360"/>
      </w:pPr>
      <w:rPr>
        <w:rFonts w:ascii="Courier New" w:hAnsi="Courier New" w:hint="default"/>
      </w:rPr>
    </w:lvl>
    <w:lvl w:ilvl="5" w:tplc="9D205C2A">
      <w:start w:val="1"/>
      <w:numFmt w:val="bullet"/>
      <w:lvlText w:val=""/>
      <w:lvlJc w:val="left"/>
      <w:pPr>
        <w:ind w:left="4320" w:hanging="360"/>
      </w:pPr>
      <w:rPr>
        <w:rFonts w:ascii="Wingdings" w:hAnsi="Wingdings" w:hint="default"/>
      </w:rPr>
    </w:lvl>
    <w:lvl w:ilvl="6" w:tplc="1F9026FC">
      <w:start w:val="1"/>
      <w:numFmt w:val="bullet"/>
      <w:lvlText w:val=""/>
      <w:lvlJc w:val="left"/>
      <w:pPr>
        <w:ind w:left="5040" w:hanging="360"/>
      </w:pPr>
      <w:rPr>
        <w:rFonts w:ascii="Symbol" w:hAnsi="Symbol" w:hint="default"/>
      </w:rPr>
    </w:lvl>
    <w:lvl w:ilvl="7" w:tplc="F132D0C2">
      <w:start w:val="1"/>
      <w:numFmt w:val="bullet"/>
      <w:lvlText w:val="o"/>
      <w:lvlJc w:val="left"/>
      <w:pPr>
        <w:ind w:left="5760" w:hanging="360"/>
      </w:pPr>
      <w:rPr>
        <w:rFonts w:ascii="Courier New" w:hAnsi="Courier New" w:hint="default"/>
      </w:rPr>
    </w:lvl>
    <w:lvl w:ilvl="8" w:tplc="28801972">
      <w:start w:val="1"/>
      <w:numFmt w:val="bullet"/>
      <w:lvlText w:val=""/>
      <w:lvlJc w:val="left"/>
      <w:pPr>
        <w:ind w:left="6480" w:hanging="360"/>
      </w:pPr>
      <w:rPr>
        <w:rFonts w:ascii="Wingdings" w:hAnsi="Wingdings" w:hint="default"/>
      </w:rPr>
    </w:lvl>
  </w:abstractNum>
  <w:abstractNum w:abstractNumId="1" w15:restartNumberingAfterBreak="0">
    <w:nsid w:val="0C5961C8"/>
    <w:multiLevelType w:val="hybridMultilevel"/>
    <w:tmpl w:val="12221FC4"/>
    <w:lvl w:ilvl="0" w:tplc="22F6AAB2">
      <w:start w:val="1"/>
      <w:numFmt w:val="decimal"/>
      <w:lvlText w:val="%1."/>
      <w:lvlJc w:val="left"/>
      <w:pPr>
        <w:ind w:left="720" w:hanging="360"/>
      </w:pPr>
    </w:lvl>
    <w:lvl w:ilvl="1" w:tplc="F16A2CE0">
      <w:start w:val="1"/>
      <w:numFmt w:val="lowerLetter"/>
      <w:lvlText w:val="%2."/>
      <w:lvlJc w:val="left"/>
      <w:pPr>
        <w:ind w:left="1440" w:hanging="360"/>
      </w:pPr>
    </w:lvl>
    <w:lvl w:ilvl="2" w:tplc="0CBCD7E2">
      <w:start w:val="1"/>
      <w:numFmt w:val="lowerRoman"/>
      <w:lvlText w:val="%3."/>
      <w:lvlJc w:val="right"/>
      <w:pPr>
        <w:ind w:left="2160" w:hanging="180"/>
      </w:pPr>
    </w:lvl>
    <w:lvl w:ilvl="3" w:tplc="8600246E">
      <w:start w:val="1"/>
      <w:numFmt w:val="decimal"/>
      <w:lvlText w:val="%4."/>
      <w:lvlJc w:val="left"/>
      <w:pPr>
        <w:ind w:left="2880" w:hanging="360"/>
      </w:pPr>
    </w:lvl>
    <w:lvl w:ilvl="4" w:tplc="07E401EA">
      <w:start w:val="1"/>
      <w:numFmt w:val="lowerLetter"/>
      <w:lvlText w:val="%5."/>
      <w:lvlJc w:val="left"/>
      <w:pPr>
        <w:ind w:left="3600" w:hanging="360"/>
      </w:pPr>
    </w:lvl>
    <w:lvl w:ilvl="5" w:tplc="CAFA84E0">
      <w:start w:val="1"/>
      <w:numFmt w:val="lowerRoman"/>
      <w:lvlText w:val="%6."/>
      <w:lvlJc w:val="right"/>
      <w:pPr>
        <w:ind w:left="4320" w:hanging="180"/>
      </w:pPr>
    </w:lvl>
    <w:lvl w:ilvl="6" w:tplc="2F24D2E0">
      <w:start w:val="1"/>
      <w:numFmt w:val="decimal"/>
      <w:lvlText w:val="%7."/>
      <w:lvlJc w:val="left"/>
      <w:pPr>
        <w:ind w:left="5040" w:hanging="360"/>
      </w:pPr>
    </w:lvl>
    <w:lvl w:ilvl="7" w:tplc="7EEC9558">
      <w:start w:val="1"/>
      <w:numFmt w:val="lowerLetter"/>
      <w:lvlText w:val="%8."/>
      <w:lvlJc w:val="left"/>
      <w:pPr>
        <w:ind w:left="5760" w:hanging="360"/>
      </w:pPr>
    </w:lvl>
    <w:lvl w:ilvl="8" w:tplc="FE6AC9C2">
      <w:start w:val="1"/>
      <w:numFmt w:val="lowerRoman"/>
      <w:lvlText w:val="%9."/>
      <w:lvlJc w:val="right"/>
      <w:pPr>
        <w:ind w:left="6480" w:hanging="180"/>
      </w:pPr>
    </w:lvl>
  </w:abstractNum>
  <w:abstractNum w:abstractNumId="2" w15:restartNumberingAfterBreak="0">
    <w:nsid w:val="12B848E0"/>
    <w:multiLevelType w:val="hybridMultilevel"/>
    <w:tmpl w:val="1A52246C"/>
    <w:lvl w:ilvl="0" w:tplc="8C24AD0A">
      <w:start w:val="1"/>
      <w:numFmt w:val="bullet"/>
      <w:lvlText w:val=""/>
      <w:lvlJc w:val="left"/>
      <w:pPr>
        <w:ind w:left="720" w:hanging="360"/>
      </w:pPr>
      <w:rPr>
        <w:rFonts w:ascii="Symbol" w:hAnsi="Symbol" w:hint="default"/>
      </w:rPr>
    </w:lvl>
    <w:lvl w:ilvl="1" w:tplc="CC86C3B0">
      <w:start w:val="1"/>
      <w:numFmt w:val="bullet"/>
      <w:lvlText w:val="o"/>
      <w:lvlJc w:val="left"/>
      <w:pPr>
        <w:ind w:left="1440" w:hanging="360"/>
      </w:pPr>
      <w:rPr>
        <w:rFonts w:ascii="Courier New" w:hAnsi="Courier New" w:hint="default"/>
      </w:rPr>
    </w:lvl>
    <w:lvl w:ilvl="2" w:tplc="CCFEE254">
      <w:start w:val="1"/>
      <w:numFmt w:val="bullet"/>
      <w:lvlText w:val=""/>
      <w:lvlJc w:val="left"/>
      <w:pPr>
        <w:ind w:left="2160" w:hanging="360"/>
      </w:pPr>
      <w:rPr>
        <w:rFonts w:ascii="Wingdings" w:hAnsi="Wingdings" w:hint="default"/>
      </w:rPr>
    </w:lvl>
    <w:lvl w:ilvl="3" w:tplc="54B2C95C">
      <w:start w:val="1"/>
      <w:numFmt w:val="bullet"/>
      <w:lvlText w:val=""/>
      <w:lvlJc w:val="left"/>
      <w:pPr>
        <w:ind w:left="2880" w:hanging="360"/>
      </w:pPr>
      <w:rPr>
        <w:rFonts w:ascii="Symbol" w:hAnsi="Symbol" w:hint="default"/>
      </w:rPr>
    </w:lvl>
    <w:lvl w:ilvl="4" w:tplc="64265AA8">
      <w:start w:val="1"/>
      <w:numFmt w:val="bullet"/>
      <w:lvlText w:val="o"/>
      <w:lvlJc w:val="left"/>
      <w:pPr>
        <w:ind w:left="3600" w:hanging="360"/>
      </w:pPr>
      <w:rPr>
        <w:rFonts w:ascii="Courier New" w:hAnsi="Courier New" w:hint="default"/>
      </w:rPr>
    </w:lvl>
    <w:lvl w:ilvl="5" w:tplc="3104AD46">
      <w:start w:val="1"/>
      <w:numFmt w:val="bullet"/>
      <w:lvlText w:val=""/>
      <w:lvlJc w:val="left"/>
      <w:pPr>
        <w:ind w:left="4320" w:hanging="360"/>
      </w:pPr>
      <w:rPr>
        <w:rFonts w:ascii="Wingdings" w:hAnsi="Wingdings" w:hint="default"/>
      </w:rPr>
    </w:lvl>
    <w:lvl w:ilvl="6" w:tplc="023E7AAC">
      <w:start w:val="1"/>
      <w:numFmt w:val="bullet"/>
      <w:lvlText w:val=""/>
      <w:lvlJc w:val="left"/>
      <w:pPr>
        <w:ind w:left="5040" w:hanging="360"/>
      </w:pPr>
      <w:rPr>
        <w:rFonts w:ascii="Symbol" w:hAnsi="Symbol" w:hint="default"/>
      </w:rPr>
    </w:lvl>
    <w:lvl w:ilvl="7" w:tplc="8640C078">
      <w:start w:val="1"/>
      <w:numFmt w:val="bullet"/>
      <w:lvlText w:val="o"/>
      <w:lvlJc w:val="left"/>
      <w:pPr>
        <w:ind w:left="5760" w:hanging="360"/>
      </w:pPr>
      <w:rPr>
        <w:rFonts w:ascii="Courier New" w:hAnsi="Courier New" w:hint="default"/>
      </w:rPr>
    </w:lvl>
    <w:lvl w:ilvl="8" w:tplc="52723690">
      <w:start w:val="1"/>
      <w:numFmt w:val="bullet"/>
      <w:lvlText w:val=""/>
      <w:lvlJc w:val="left"/>
      <w:pPr>
        <w:ind w:left="6480" w:hanging="360"/>
      </w:pPr>
      <w:rPr>
        <w:rFonts w:ascii="Wingdings" w:hAnsi="Wingdings" w:hint="default"/>
      </w:rPr>
    </w:lvl>
  </w:abstractNum>
  <w:abstractNum w:abstractNumId="3" w15:restartNumberingAfterBreak="0">
    <w:nsid w:val="15145B5E"/>
    <w:multiLevelType w:val="hybridMultilevel"/>
    <w:tmpl w:val="EC2848A4"/>
    <w:lvl w:ilvl="0" w:tplc="0CE4C97C">
      <w:start w:val="1"/>
      <w:numFmt w:val="bullet"/>
      <w:lvlText w:val=""/>
      <w:lvlJc w:val="left"/>
      <w:pPr>
        <w:ind w:left="720" w:hanging="360"/>
      </w:pPr>
      <w:rPr>
        <w:rFonts w:ascii="Symbol" w:hAnsi="Symbol" w:hint="default"/>
      </w:rPr>
    </w:lvl>
    <w:lvl w:ilvl="1" w:tplc="51B28190">
      <w:start w:val="1"/>
      <w:numFmt w:val="bullet"/>
      <w:lvlText w:val="o"/>
      <w:lvlJc w:val="left"/>
      <w:pPr>
        <w:ind w:left="1440" w:hanging="360"/>
      </w:pPr>
      <w:rPr>
        <w:rFonts w:ascii="Courier New" w:hAnsi="Courier New" w:hint="default"/>
      </w:rPr>
    </w:lvl>
    <w:lvl w:ilvl="2" w:tplc="E3E2E226">
      <w:start w:val="1"/>
      <w:numFmt w:val="bullet"/>
      <w:lvlText w:val=""/>
      <w:lvlJc w:val="left"/>
      <w:pPr>
        <w:ind w:left="2160" w:hanging="360"/>
      </w:pPr>
      <w:rPr>
        <w:rFonts w:ascii="Wingdings" w:hAnsi="Wingdings" w:hint="default"/>
      </w:rPr>
    </w:lvl>
    <w:lvl w:ilvl="3" w:tplc="4B08CDB6">
      <w:start w:val="1"/>
      <w:numFmt w:val="bullet"/>
      <w:lvlText w:val=""/>
      <w:lvlJc w:val="left"/>
      <w:pPr>
        <w:ind w:left="2880" w:hanging="360"/>
      </w:pPr>
      <w:rPr>
        <w:rFonts w:ascii="Symbol" w:hAnsi="Symbol" w:hint="default"/>
      </w:rPr>
    </w:lvl>
    <w:lvl w:ilvl="4" w:tplc="645C9D1C">
      <w:start w:val="1"/>
      <w:numFmt w:val="bullet"/>
      <w:lvlText w:val="o"/>
      <w:lvlJc w:val="left"/>
      <w:pPr>
        <w:ind w:left="3600" w:hanging="360"/>
      </w:pPr>
      <w:rPr>
        <w:rFonts w:ascii="Courier New" w:hAnsi="Courier New" w:hint="default"/>
      </w:rPr>
    </w:lvl>
    <w:lvl w:ilvl="5" w:tplc="C3981662">
      <w:start w:val="1"/>
      <w:numFmt w:val="bullet"/>
      <w:lvlText w:val=""/>
      <w:lvlJc w:val="left"/>
      <w:pPr>
        <w:ind w:left="4320" w:hanging="360"/>
      </w:pPr>
      <w:rPr>
        <w:rFonts w:ascii="Wingdings" w:hAnsi="Wingdings" w:hint="default"/>
      </w:rPr>
    </w:lvl>
    <w:lvl w:ilvl="6" w:tplc="F2344C70">
      <w:start w:val="1"/>
      <w:numFmt w:val="bullet"/>
      <w:lvlText w:val=""/>
      <w:lvlJc w:val="left"/>
      <w:pPr>
        <w:ind w:left="5040" w:hanging="360"/>
      </w:pPr>
      <w:rPr>
        <w:rFonts w:ascii="Symbol" w:hAnsi="Symbol" w:hint="default"/>
      </w:rPr>
    </w:lvl>
    <w:lvl w:ilvl="7" w:tplc="C8B2D6C6">
      <w:start w:val="1"/>
      <w:numFmt w:val="bullet"/>
      <w:lvlText w:val="o"/>
      <w:lvlJc w:val="left"/>
      <w:pPr>
        <w:ind w:left="5760" w:hanging="360"/>
      </w:pPr>
      <w:rPr>
        <w:rFonts w:ascii="Courier New" w:hAnsi="Courier New" w:hint="default"/>
      </w:rPr>
    </w:lvl>
    <w:lvl w:ilvl="8" w:tplc="FC6E9A2E">
      <w:start w:val="1"/>
      <w:numFmt w:val="bullet"/>
      <w:lvlText w:val=""/>
      <w:lvlJc w:val="left"/>
      <w:pPr>
        <w:ind w:left="6480" w:hanging="360"/>
      </w:pPr>
      <w:rPr>
        <w:rFonts w:ascii="Wingdings" w:hAnsi="Wingdings" w:hint="default"/>
      </w:rPr>
    </w:lvl>
  </w:abstractNum>
  <w:abstractNum w:abstractNumId="4" w15:restartNumberingAfterBreak="0">
    <w:nsid w:val="1733307E"/>
    <w:multiLevelType w:val="hybridMultilevel"/>
    <w:tmpl w:val="F8BCE068"/>
    <w:lvl w:ilvl="0" w:tplc="9BB606CC">
      <w:start w:val="1"/>
      <w:numFmt w:val="bullet"/>
      <w:lvlText w:val=""/>
      <w:lvlJc w:val="left"/>
      <w:pPr>
        <w:ind w:left="720" w:hanging="360"/>
      </w:pPr>
      <w:rPr>
        <w:rFonts w:ascii="Symbol" w:hAnsi="Symbol" w:hint="default"/>
      </w:rPr>
    </w:lvl>
    <w:lvl w:ilvl="1" w:tplc="3968B396">
      <w:start w:val="1"/>
      <w:numFmt w:val="bullet"/>
      <w:lvlText w:val="o"/>
      <w:lvlJc w:val="left"/>
      <w:pPr>
        <w:ind w:left="1440" w:hanging="360"/>
      </w:pPr>
      <w:rPr>
        <w:rFonts w:ascii="Courier New" w:hAnsi="Courier New" w:hint="default"/>
      </w:rPr>
    </w:lvl>
    <w:lvl w:ilvl="2" w:tplc="F5D8F5AE">
      <w:start w:val="1"/>
      <w:numFmt w:val="bullet"/>
      <w:lvlText w:val=""/>
      <w:lvlJc w:val="left"/>
      <w:pPr>
        <w:ind w:left="2160" w:hanging="360"/>
      </w:pPr>
      <w:rPr>
        <w:rFonts w:ascii="Wingdings" w:hAnsi="Wingdings" w:hint="default"/>
      </w:rPr>
    </w:lvl>
    <w:lvl w:ilvl="3" w:tplc="9E5234D4">
      <w:start w:val="1"/>
      <w:numFmt w:val="bullet"/>
      <w:lvlText w:val=""/>
      <w:lvlJc w:val="left"/>
      <w:pPr>
        <w:ind w:left="2880" w:hanging="360"/>
      </w:pPr>
      <w:rPr>
        <w:rFonts w:ascii="Symbol" w:hAnsi="Symbol" w:hint="default"/>
      </w:rPr>
    </w:lvl>
    <w:lvl w:ilvl="4" w:tplc="EF343748">
      <w:start w:val="1"/>
      <w:numFmt w:val="bullet"/>
      <w:lvlText w:val="o"/>
      <w:lvlJc w:val="left"/>
      <w:pPr>
        <w:ind w:left="3600" w:hanging="360"/>
      </w:pPr>
      <w:rPr>
        <w:rFonts w:ascii="Courier New" w:hAnsi="Courier New" w:hint="default"/>
      </w:rPr>
    </w:lvl>
    <w:lvl w:ilvl="5" w:tplc="2F6A7980">
      <w:start w:val="1"/>
      <w:numFmt w:val="bullet"/>
      <w:lvlText w:val=""/>
      <w:lvlJc w:val="left"/>
      <w:pPr>
        <w:ind w:left="4320" w:hanging="360"/>
      </w:pPr>
      <w:rPr>
        <w:rFonts w:ascii="Wingdings" w:hAnsi="Wingdings" w:hint="default"/>
      </w:rPr>
    </w:lvl>
    <w:lvl w:ilvl="6" w:tplc="9C062D92">
      <w:start w:val="1"/>
      <w:numFmt w:val="bullet"/>
      <w:lvlText w:val=""/>
      <w:lvlJc w:val="left"/>
      <w:pPr>
        <w:ind w:left="5040" w:hanging="360"/>
      </w:pPr>
      <w:rPr>
        <w:rFonts w:ascii="Symbol" w:hAnsi="Symbol" w:hint="default"/>
      </w:rPr>
    </w:lvl>
    <w:lvl w:ilvl="7" w:tplc="9084BF9C">
      <w:start w:val="1"/>
      <w:numFmt w:val="bullet"/>
      <w:lvlText w:val="o"/>
      <w:lvlJc w:val="left"/>
      <w:pPr>
        <w:ind w:left="5760" w:hanging="360"/>
      </w:pPr>
      <w:rPr>
        <w:rFonts w:ascii="Courier New" w:hAnsi="Courier New" w:hint="default"/>
      </w:rPr>
    </w:lvl>
    <w:lvl w:ilvl="8" w:tplc="35E62B84">
      <w:start w:val="1"/>
      <w:numFmt w:val="bullet"/>
      <w:lvlText w:val=""/>
      <w:lvlJc w:val="left"/>
      <w:pPr>
        <w:ind w:left="6480" w:hanging="360"/>
      </w:pPr>
      <w:rPr>
        <w:rFonts w:ascii="Wingdings" w:hAnsi="Wingdings" w:hint="default"/>
      </w:rPr>
    </w:lvl>
  </w:abstractNum>
  <w:abstractNum w:abstractNumId="5" w15:restartNumberingAfterBreak="0">
    <w:nsid w:val="1BA70F8D"/>
    <w:multiLevelType w:val="hybridMultilevel"/>
    <w:tmpl w:val="6CB60F88"/>
    <w:lvl w:ilvl="0" w:tplc="3DD8EC50">
      <w:start w:val="1"/>
      <w:numFmt w:val="bullet"/>
      <w:lvlText w:val=""/>
      <w:lvlJc w:val="left"/>
      <w:pPr>
        <w:ind w:left="720" w:hanging="360"/>
      </w:pPr>
      <w:rPr>
        <w:rFonts w:ascii="Symbol" w:hAnsi="Symbol" w:hint="default"/>
      </w:rPr>
    </w:lvl>
    <w:lvl w:ilvl="1" w:tplc="3F6A392E">
      <w:start w:val="1"/>
      <w:numFmt w:val="bullet"/>
      <w:lvlText w:val="o"/>
      <w:lvlJc w:val="left"/>
      <w:pPr>
        <w:ind w:left="1440" w:hanging="360"/>
      </w:pPr>
      <w:rPr>
        <w:rFonts w:ascii="Courier New" w:hAnsi="Courier New" w:hint="default"/>
      </w:rPr>
    </w:lvl>
    <w:lvl w:ilvl="2" w:tplc="FA52B87E">
      <w:start w:val="1"/>
      <w:numFmt w:val="bullet"/>
      <w:lvlText w:val=""/>
      <w:lvlJc w:val="left"/>
      <w:pPr>
        <w:ind w:left="2160" w:hanging="360"/>
      </w:pPr>
      <w:rPr>
        <w:rFonts w:ascii="Wingdings" w:hAnsi="Wingdings" w:hint="default"/>
      </w:rPr>
    </w:lvl>
    <w:lvl w:ilvl="3" w:tplc="3F9A45D6">
      <w:start w:val="1"/>
      <w:numFmt w:val="bullet"/>
      <w:lvlText w:val=""/>
      <w:lvlJc w:val="left"/>
      <w:pPr>
        <w:ind w:left="2880" w:hanging="360"/>
      </w:pPr>
      <w:rPr>
        <w:rFonts w:ascii="Symbol" w:hAnsi="Symbol" w:hint="default"/>
      </w:rPr>
    </w:lvl>
    <w:lvl w:ilvl="4" w:tplc="94249E24">
      <w:start w:val="1"/>
      <w:numFmt w:val="bullet"/>
      <w:lvlText w:val="o"/>
      <w:lvlJc w:val="left"/>
      <w:pPr>
        <w:ind w:left="3600" w:hanging="360"/>
      </w:pPr>
      <w:rPr>
        <w:rFonts w:ascii="Courier New" w:hAnsi="Courier New" w:hint="default"/>
      </w:rPr>
    </w:lvl>
    <w:lvl w:ilvl="5" w:tplc="58CAAAC6">
      <w:start w:val="1"/>
      <w:numFmt w:val="bullet"/>
      <w:lvlText w:val=""/>
      <w:lvlJc w:val="left"/>
      <w:pPr>
        <w:ind w:left="4320" w:hanging="360"/>
      </w:pPr>
      <w:rPr>
        <w:rFonts w:ascii="Wingdings" w:hAnsi="Wingdings" w:hint="default"/>
      </w:rPr>
    </w:lvl>
    <w:lvl w:ilvl="6" w:tplc="F528AC14">
      <w:start w:val="1"/>
      <w:numFmt w:val="bullet"/>
      <w:lvlText w:val=""/>
      <w:lvlJc w:val="left"/>
      <w:pPr>
        <w:ind w:left="5040" w:hanging="360"/>
      </w:pPr>
      <w:rPr>
        <w:rFonts w:ascii="Symbol" w:hAnsi="Symbol" w:hint="default"/>
      </w:rPr>
    </w:lvl>
    <w:lvl w:ilvl="7" w:tplc="FB3CD6D2">
      <w:start w:val="1"/>
      <w:numFmt w:val="bullet"/>
      <w:lvlText w:val="o"/>
      <w:lvlJc w:val="left"/>
      <w:pPr>
        <w:ind w:left="5760" w:hanging="360"/>
      </w:pPr>
      <w:rPr>
        <w:rFonts w:ascii="Courier New" w:hAnsi="Courier New" w:hint="default"/>
      </w:rPr>
    </w:lvl>
    <w:lvl w:ilvl="8" w:tplc="C9EE4A7E">
      <w:start w:val="1"/>
      <w:numFmt w:val="bullet"/>
      <w:lvlText w:val=""/>
      <w:lvlJc w:val="left"/>
      <w:pPr>
        <w:ind w:left="6480" w:hanging="360"/>
      </w:pPr>
      <w:rPr>
        <w:rFonts w:ascii="Wingdings" w:hAnsi="Wingdings" w:hint="default"/>
      </w:rPr>
    </w:lvl>
  </w:abstractNum>
  <w:abstractNum w:abstractNumId="6" w15:restartNumberingAfterBreak="0">
    <w:nsid w:val="21F7320D"/>
    <w:multiLevelType w:val="hybridMultilevel"/>
    <w:tmpl w:val="9DBCBBE8"/>
    <w:lvl w:ilvl="0" w:tplc="46C6B052">
      <w:start w:val="1"/>
      <w:numFmt w:val="bullet"/>
      <w:lvlText w:val=""/>
      <w:lvlJc w:val="left"/>
      <w:pPr>
        <w:ind w:left="720" w:hanging="360"/>
      </w:pPr>
      <w:rPr>
        <w:rFonts w:ascii="Symbol" w:hAnsi="Symbol" w:hint="default"/>
      </w:rPr>
    </w:lvl>
    <w:lvl w:ilvl="1" w:tplc="C802A696">
      <w:start w:val="1"/>
      <w:numFmt w:val="bullet"/>
      <w:lvlText w:val="o"/>
      <w:lvlJc w:val="left"/>
      <w:pPr>
        <w:ind w:left="1440" w:hanging="360"/>
      </w:pPr>
      <w:rPr>
        <w:rFonts w:ascii="Courier New" w:hAnsi="Courier New" w:hint="default"/>
      </w:rPr>
    </w:lvl>
    <w:lvl w:ilvl="2" w:tplc="6472C268">
      <w:start w:val="1"/>
      <w:numFmt w:val="bullet"/>
      <w:lvlText w:val=""/>
      <w:lvlJc w:val="left"/>
      <w:pPr>
        <w:ind w:left="2160" w:hanging="360"/>
      </w:pPr>
      <w:rPr>
        <w:rFonts w:ascii="Wingdings" w:hAnsi="Wingdings" w:hint="default"/>
      </w:rPr>
    </w:lvl>
    <w:lvl w:ilvl="3" w:tplc="817C0FDE">
      <w:start w:val="1"/>
      <w:numFmt w:val="bullet"/>
      <w:lvlText w:val=""/>
      <w:lvlJc w:val="left"/>
      <w:pPr>
        <w:ind w:left="2880" w:hanging="360"/>
      </w:pPr>
      <w:rPr>
        <w:rFonts w:ascii="Symbol" w:hAnsi="Symbol" w:hint="default"/>
      </w:rPr>
    </w:lvl>
    <w:lvl w:ilvl="4" w:tplc="FA202B9C">
      <w:start w:val="1"/>
      <w:numFmt w:val="bullet"/>
      <w:lvlText w:val="o"/>
      <w:lvlJc w:val="left"/>
      <w:pPr>
        <w:ind w:left="3600" w:hanging="360"/>
      </w:pPr>
      <w:rPr>
        <w:rFonts w:ascii="Courier New" w:hAnsi="Courier New" w:hint="default"/>
      </w:rPr>
    </w:lvl>
    <w:lvl w:ilvl="5" w:tplc="7B8655A4">
      <w:start w:val="1"/>
      <w:numFmt w:val="bullet"/>
      <w:lvlText w:val=""/>
      <w:lvlJc w:val="left"/>
      <w:pPr>
        <w:ind w:left="4320" w:hanging="360"/>
      </w:pPr>
      <w:rPr>
        <w:rFonts w:ascii="Wingdings" w:hAnsi="Wingdings" w:hint="default"/>
      </w:rPr>
    </w:lvl>
    <w:lvl w:ilvl="6" w:tplc="ECAADEF8">
      <w:start w:val="1"/>
      <w:numFmt w:val="bullet"/>
      <w:lvlText w:val=""/>
      <w:lvlJc w:val="left"/>
      <w:pPr>
        <w:ind w:left="5040" w:hanging="360"/>
      </w:pPr>
      <w:rPr>
        <w:rFonts w:ascii="Symbol" w:hAnsi="Symbol" w:hint="default"/>
      </w:rPr>
    </w:lvl>
    <w:lvl w:ilvl="7" w:tplc="5436F1C4">
      <w:start w:val="1"/>
      <w:numFmt w:val="bullet"/>
      <w:lvlText w:val="o"/>
      <w:lvlJc w:val="left"/>
      <w:pPr>
        <w:ind w:left="5760" w:hanging="360"/>
      </w:pPr>
      <w:rPr>
        <w:rFonts w:ascii="Courier New" w:hAnsi="Courier New" w:hint="default"/>
      </w:rPr>
    </w:lvl>
    <w:lvl w:ilvl="8" w:tplc="9D46FAF4">
      <w:start w:val="1"/>
      <w:numFmt w:val="bullet"/>
      <w:lvlText w:val=""/>
      <w:lvlJc w:val="left"/>
      <w:pPr>
        <w:ind w:left="6480" w:hanging="360"/>
      </w:pPr>
      <w:rPr>
        <w:rFonts w:ascii="Wingdings" w:hAnsi="Wingdings" w:hint="default"/>
      </w:rPr>
    </w:lvl>
  </w:abstractNum>
  <w:abstractNum w:abstractNumId="7" w15:restartNumberingAfterBreak="0">
    <w:nsid w:val="23524BE1"/>
    <w:multiLevelType w:val="hybridMultilevel"/>
    <w:tmpl w:val="6C30EB92"/>
    <w:lvl w:ilvl="0" w:tplc="E6ACF654">
      <w:start w:val="1"/>
      <w:numFmt w:val="bullet"/>
      <w:lvlText w:val=""/>
      <w:lvlJc w:val="left"/>
      <w:pPr>
        <w:ind w:left="720" w:hanging="360"/>
      </w:pPr>
      <w:rPr>
        <w:rFonts w:ascii="Symbol" w:hAnsi="Symbol" w:hint="default"/>
      </w:rPr>
    </w:lvl>
    <w:lvl w:ilvl="1" w:tplc="A3AEDB78">
      <w:start w:val="1"/>
      <w:numFmt w:val="bullet"/>
      <w:lvlText w:val="o"/>
      <w:lvlJc w:val="left"/>
      <w:pPr>
        <w:ind w:left="1440" w:hanging="360"/>
      </w:pPr>
      <w:rPr>
        <w:rFonts w:ascii="Courier New" w:hAnsi="Courier New" w:hint="default"/>
      </w:rPr>
    </w:lvl>
    <w:lvl w:ilvl="2" w:tplc="36C45CFE">
      <w:start w:val="1"/>
      <w:numFmt w:val="bullet"/>
      <w:lvlText w:val=""/>
      <w:lvlJc w:val="left"/>
      <w:pPr>
        <w:ind w:left="2160" w:hanging="360"/>
      </w:pPr>
      <w:rPr>
        <w:rFonts w:ascii="Wingdings" w:hAnsi="Wingdings" w:hint="default"/>
      </w:rPr>
    </w:lvl>
    <w:lvl w:ilvl="3" w:tplc="F24E3162">
      <w:start w:val="1"/>
      <w:numFmt w:val="bullet"/>
      <w:lvlText w:val=""/>
      <w:lvlJc w:val="left"/>
      <w:pPr>
        <w:ind w:left="2880" w:hanging="360"/>
      </w:pPr>
      <w:rPr>
        <w:rFonts w:ascii="Symbol" w:hAnsi="Symbol" w:hint="default"/>
      </w:rPr>
    </w:lvl>
    <w:lvl w:ilvl="4" w:tplc="C4E8810E">
      <w:start w:val="1"/>
      <w:numFmt w:val="bullet"/>
      <w:lvlText w:val="o"/>
      <w:lvlJc w:val="left"/>
      <w:pPr>
        <w:ind w:left="3600" w:hanging="360"/>
      </w:pPr>
      <w:rPr>
        <w:rFonts w:ascii="Courier New" w:hAnsi="Courier New" w:hint="default"/>
      </w:rPr>
    </w:lvl>
    <w:lvl w:ilvl="5" w:tplc="9A30CEFA">
      <w:start w:val="1"/>
      <w:numFmt w:val="bullet"/>
      <w:lvlText w:val=""/>
      <w:lvlJc w:val="left"/>
      <w:pPr>
        <w:ind w:left="4320" w:hanging="360"/>
      </w:pPr>
      <w:rPr>
        <w:rFonts w:ascii="Wingdings" w:hAnsi="Wingdings" w:hint="default"/>
      </w:rPr>
    </w:lvl>
    <w:lvl w:ilvl="6" w:tplc="CC5455EE">
      <w:start w:val="1"/>
      <w:numFmt w:val="bullet"/>
      <w:lvlText w:val=""/>
      <w:lvlJc w:val="left"/>
      <w:pPr>
        <w:ind w:left="5040" w:hanging="360"/>
      </w:pPr>
      <w:rPr>
        <w:rFonts w:ascii="Symbol" w:hAnsi="Symbol" w:hint="default"/>
      </w:rPr>
    </w:lvl>
    <w:lvl w:ilvl="7" w:tplc="E438C16C">
      <w:start w:val="1"/>
      <w:numFmt w:val="bullet"/>
      <w:lvlText w:val="o"/>
      <w:lvlJc w:val="left"/>
      <w:pPr>
        <w:ind w:left="5760" w:hanging="360"/>
      </w:pPr>
      <w:rPr>
        <w:rFonts w:ascii="Courier New" w:hAnsi="Courier New" w:hint="default"/>
      </w:rPr>
    </w:lvl>
    <w:lvl w:ilvl="8" w:tplc="0720D5FC">
      <w:start w:val="1"/>
      <w:numFmt w:val="bullet"/>
      <w:lvlText w:val=""/>
      <w:lvlJc w:val="left"/>
      <w:pPr>
        <w:ind w:left="6480" w:hanging="360"/>
      </w:pPr>
      <w:rPr>
        <w:rFonts w:ascii="Wingdings" w:hAnsi="Wingdings" w:hint="default"/>
      </w:rPr>
    </w:lvl>
  </w:abstractNum>
  <w:abstractNum w:abstractNumId="8" w15:restartNumberingAfterBreak="0">
    <w:nsid w:val="2C4E71FB"/>
    <w:multiLevelType w:val="hybridMultilevel"/>
    <w:tmpl w:val="150E32BA"/>
    <w:lvl w:ilvl="0" w:tplc="611263BC">
      <w:start w:val="1"/>
      <w:numFmt w:val="bullet"/>
      <w:lvlText w:val=""/>
      <w:lvlJc w:val="left"/>
      <w:pPr>
        <w:ind w:left="720" w:hanging="360"/>
      </w:pPr>
      <w:rPr>
        <w:rFonts w:ascii="Symbol" w:hAnsi="Symbol" w:hint="default"/>
      </w:rPr>
    </w:lvl>
    <w:lvl w:ilvl="1" w:tplc="7CC4CFD2">
      <w:start w:val="1"/>
      <w:numFmt w:val="bullet"/>
      <w:lvlText w:val="o"/>
      <w:lvlJc w:val="left"/>
      <w:pPr>
        <w:ind w:left="1440" w:hanging="360"/>
      </w:pPr>
      <w:rPr>
        <w:rFonts w:ascii="Courier New" w:hAnsi="Courier New" w:hint="default"/>
      </w:rPr>
    </w:lvl>
    <w:lvl w:ilvl="2" w:tplc="5CF2334A">
      <w:start w:val="1"/>
      <w:numFmt w:val="bullet"/>
      <w:lvlText w:val=""/>
      <w:lvlJc w:val="left"/>
      <w:pPr>
        <w:ind w:left="2160" w:hanging="360"/>
      </w:pPr>
      <w:rPr>
        <w:rFonts w:ascii="Wingdings" w:hAnsi="Wingdings" w:hint="default"/>
      </w:rPr>
    </w:lvl>
    <w:lvl w:ilvl="3" w:tplc="049880A2">
      <w:start w:val="1"/>
      <w:numFmt w:val="bullet"/>
      <w:lvlText w:val=""/>
      <w:lvlJc w:val="left"/>
      <w:pPr>
        <w:ind w:left="2880" w:hanging="360"/>
      </w:pPr>
      <w:rPr>
        <w:rFonts w:ascii="Symbol" w:hAnsi="Symbol" w:hint="default"/>
      </w:rPr>
    </w:lvl>
    <w:lvl w:ilvl="4" w:tplc="5CE2BA0C">
      <w:start w:val="1"/>
      <w:numFmt w:val="bullet"/>
      <w:lvlText w:val="o"/>
      <w:lvlJc w:val="left"/>
      <w:pPr>
        <w:ind w:left="3600" w:hanging="360"/>
      </w:pPr>
      <w:rPr>
        <w:rFonts w:ascii="Courier New" w:hAnsi="Courier New" w:hint="default"/>
      </w:rPr>
    </w:lvl>
    <w:lvl w:ilvl="5" w:tplc="D04A5976">
      <w:start w:val="1"/>
      <w:numFmt w:val="bullet"/>
      <w:lvlText w:val=""/>
      <w:lvlJc w:val="left"/>
      <w:pPr>
        <w:ind w:left="4320" w:hanging="360"/>
      </w:pPr>
      <w:rPr>
        <w:rFonts w:ascii="Wingdings" w:hAnsi="Wingdings" w:hint="default"/>
      </w:rPr>
    </w:lvl>
    <w:lvl w:ilvl="6" w:tplc="7E481FD6">
      <w:start w:val="1"/>
      <w:numFmt w:val="bullet"/>
      <w:lvlText w:val=""/>
      <w:lvlJc w:val="left"/>
      <w:pPr>
        <w:ind w:left="5040" w:hanging="360"/>
      </w:pPr>
      <w:rPr>
        <w:rFonts w:ascii="Symbol" w:hAnsi="Symbol" w:hint="default"/>
      </w:rPr>
    </w:lvl>
    <w:lvl w:ilvl="7" w:tplc="D7243D22">
      <w:start w:val="1"/>
      <w:numFmt w:val="bullet"/>
      <w:lvlText w:val="o"/>
      <w:lvlJc w:val="left"/>
      <w:pPr>
        <w:ind w:left="5760" w:hanging="360"/>
      </w:pPr>
      <w:rPr>
        <w:rFonts w:ascii="Courier New" w:hAnsi="Courier New" w:hint="default"/>
      </w:rPr>
    </w:lvl>
    <w:lvl w:ilvl="8" w:tplc="B1801852">
      <w:start w:val="1"/>
      <w:numFmt w:val="bullet"/>
      <w:lvlText w:val=""/>
      <w:lvlJc w:val="left"/>
      <w:pPr>
        <w:ind w:left="6480" w:hanging="360"/>
      </w:pPr>
      <w:rPr>
        <w:rFonts w:ascii="Wingdings" w:hAnsi="Wingdings" w:hint="default"/>
      </w:rPr>
    </w:lvl>
  </w:abstractNum>
  <w:abstractNum w:abstractNumId="9" w15:restartNumberingAfterBreak="0">
    <w:nsid w:val="2EC20D21"/>
    <w:multiLevelType w:val="hybridMultilevel"/>
    <w:tmpl w:val="9C0E706E"/>
    <w:lvl w:ilvl="0" w:tplc="8D662B52">
      <w:start w:val="1"/>
      <w:numFmt w:val="decimal"/>
      <w:lvlText w:val="%1."/>
      <w:lvlJc w:val="left"/>
      <w:pPr>
        <w:ind w:left="720" w:hanging="360"/>
      </w:pPr>
    </w:lvl>
    <w:lvl w:ilvl="1" w:tplc="65F01742">
      <w:start w:val="1"/>
      <w:numFmt w:val="lowerLetter"/>
      <w:lvlText w:val="%2."/>
      <w:lvlJc w:val="left"/>
      <w:pPr>
        <w:ind w:left="1440" w:hanging="360"/>
      </w:pPr>
    </w:lvl>
    <w:lvl w:ilvl="2" w:tplc="B892631C">
      <w:start w:val="1"/>
      <w:numFmt w:val="lowerRoman"/>
      <w:lvlText w:val="%3."/>
      <w:lvlJc w:val="right"/>
      <w:pPr>
        <w:ind w:left="2160" w:hanging="180"/>
      </w:pPr>
    </w:lvl>
    <w:lvl w:ilvl="3" w:tplc="8FA40780">
      <w:start w:val="1"/>
      <w:numFmt w:val="decimal"/>
      <w:lvlText w:val="%4."/>
      <w:lvlJc w:val="left"/>
      <w:pPr>
        <w:ind w:left="2880" w:hanging="360"/>
      </w:pPr>
    </w:lvl>
    <w:lvl w:ilvl="4" w:tplc="193C7E26">
      <w:start w:val="1"/>
      <w:numFmt w:val="lowerLetter"/>
      <w:lvlText w:val="%5."/>
      <w:lvlJc w:val="left"/>
      <w:pPr>
        <w:ind w:left="3600" w:hanging="360"/>
      </w:pPr>
    </w:lvl>
    <w:lvl w:ilvl="5" w:tplc="DAD853F0">
      <w:start w:val="1"/>
      <w:numFmt w:val="lowerRoman"/>
      <w:lvlText w:val="%6."/>
      <w:lvlJc w:val="right"/>
      <w:pPr>
        <w:ind w:left="4320" w:hanging="180"/>
      </w:pPr>
    </w:lvl>
    <w:lvl w:ilvl="6" w:tplc="B4C440D2">
      <w:start w:val="1"/>
      <w:numFmt w:val="decimal"/>
      <w:lvlText w:val="%7."/>
      <w:lvlJc w:val="left"/>
      <w:pPr>
        <w:ind w:left="5040" w:hanging="360"/>
      </w:pPr>
    </w:lvl>
    <w:lvl w:ilvl="7" w:tplc="4984CA26">
      <w:start w:val="1"/>
      <w:numFmt w:val="lowerLetter"/>
      <w:lvlText w:val="%8."/>
      <w:lvlJc w:val="left"/>
      <w:pPr>
        <w:ind w:left="5760" w:hanging="360"/>
      </w:pPr>
    </w:lvl>
    <w:lvl w:ilvl="8" w:tplc="AA1EB1C4">
      <w:start w:val="1"/>
      <w:numFmt w:val="lowerRoman"/>
      <w:lvlText w:val="%9."/>
      <w:lvlJc w:val="right"/>
      <w:pPr>
        <w:ind w:left="6480" w:hanging="180"/>
      </w:pPr>
    </w:lvl>
  </w:abstractNum>
  <w:abstractNum w:abstractNumId="10" w15:restartNumberingAfterBreak="0">
    <w:nsid w:val="30C52173"/>
    <w:multiLevelType w:val="hybridMultilevel"/>
    <w:tmpl w:val="F7E011E4"/>
    <w:lvl w:ilvl="0" w:tplc="AA10AB5A">
      <w:start w:val="1"/>
      <w:numFmt w:val="bullet"/>
      <w:lvlText w:val=""/>
      <w:lvlJc w:val="left"/>
      <w:pPr>
        <w:ind w:left="720" w:hanging="360"/>
      </w:pPr>
      <w:rPr>
        <w:rFonts w:ascii="Symbol" w:hAnsi="Symbol" w:hint="default"/>
      </w:rPr>
    </w:lvl>
    <w:lvl w:ilvl="1" w:tplc="499AF3A6">
      <w:start w:val="1"/>
      <w:numFmt w:val="bullet"/>
      <w:lvlText w:val="o"/>
      <w:lvlJc w:val="left"/>
      <w:pPr>
        <w:ind w:left="1440" w:hanging="360"/>
      </w:pPr>
      <w:rPr>
        <w:rFonts w:ascii="Courier New" w:hAnsi="Courier New" w:hint="default"/>
      </w:rPr>
    </w:lvl>
    <w:lvl w:ilvl="2" w:tplc="C8E6B7FA">
      <w:start w:val="1"/>
      <w:numFmt w:val="bullet"/>
      <w:lvlText w:val=""/>
      <w:lvlJc w:val="left"/>
      <w:pPr>
        <w:ind w:left="2160" w:hanging="360"/>
      </w:pPr>
      <w:rPr>
        <w:rFonts w:ascii="Wingdings" w:hAnsi="Wingdings" w:hint="default"/>
      </w:rPr>
    </w:lvl>
    <w:lvl w:ilvl="3" w:tplc="6F663A04">
      <w:start w:val="1"/>
      <w:numFmt w:val="bullet"/>
      <w:lvlText w:val=""/>
      <w:lvlJc w:val="left"/>
      <w:pPr>
        <w:ind w:left="2880" w:hanging="360"/>
      </w:pPr>
      <w:rPr>
        <w:rFonts w:ascii="Symbol" w:hAnsi="Symbol" w:hint="default"/>
      </w:rPr>
    </w:lvl>
    <w:lvl w:ilvl="4" w:tplc="1CA67466">
      <w:start w:val="1"/>
      <w:numFmt w:val="bullet"/>
      <w:lvlText w:val="o"/>
      <w:lvlJc w:val="left"/>
      <w:pPr>
        <w:ind w:left="3600" w:hanging="360"/>
      </w:pPr>
      <w:rPr>
        <w:rFonts w:ascii="Courier New" w:hAnsi="Courier New" w:hint="default"/>
      </w:rPr>
    </w:lvl>
    <w:lvl w:ilvl="5" w:tplc="1136C6E6">
      <w:start w:val="1"/>
      <w:numFmt w:val="bullet"/>
      <w:lvlText w:val=""/>
      <w:lvlJc w:val="left"/>
      <w:pPr>
        <w:ind w:left="4320" w:hanging="360"/>
      </w:pPr>
      <w:rPr>
        <w:rFonts w:ascii="Wingdings" w:hAnsi="Wingdings" w:hint="default"/>
      </w:rPr>
    </w:lvl>
    <w:lvl w:ilvl="6" w:tplc="E2DA4E38">
      <w:start w:val="1"/>
      <w:numFmt w:val="bullet"/>
      <w:lvlText w:val=""/>
      <w:lvlJc w:val="left"/>
      <w:pPr>
        <w:ind w:left="5040" w:hanging="360"/>
      </w:pPr>
      <w:rPr>
        <w:rFonts w:ascii="Symbol" w:hAnsi="Symbol" w:hint="default"/>
      </w:rPr>
    </w:lvl>
    <w:lvl w:ilvl="7" w:tplc="208E5C54">
      <w:start w:val="1"/>
      <w:numFmt w:val="bullet"/>
      <w:lvlText w:val="o"/>
      <w:lvlJc w:val="left"/>
      <w:pPr>
        <w:ind w:left="5760" w:hanging="360"/>
      </w:pPr>
      <w:rPr>
        <w:rFonts w:ascii="Courier New" w:hAnsi="Courier New" w:hint="default"/>
      </w:rPr>
    </w:lvl>
    <w:lvl w:ilvl="8" w:tplc="8736A0C8">
      <w:start w:val="1"/>
      <w:numFmt w:val="bullet"/>
      <w:lvlText w:val=""/>
      <w:lvlJc w:val="left"/>
      <w:pPr>
        <w:ind w:left="6480" w:hanging="360"/>
      </w:pPr>
      <w:rPr>
        <w:rFonts w:ascii="Wingdings" w:hAnsi="Wingdings" w:hint="default"/>
      </w:rPr>
    </w:lvl>
  </w:abstractNum>
  <w:abstractNum w:abstractNumId="11" w15:restartNumberingAfterBreak="0">
    <w:nsid w:val="317D4F93"/>
    <w:multiLevelType w:val="hybridMultilevel"/>
    <w:tmpl w:val="E788CC10"/>
    <w:lvl w:ilvl="0" w:tplc="3CFA9F36">
      <w:start w:val="1"/>
      <w:numFmt w:val="bullet"/>
      <w:lvlText w:val=""/>
      <w:lvlJc w:val="left"/>
      <w:pPr>
        <w:ind w:left="720" w:hanging="360"/>
      </w:pPr>
      <w:rPr>
        <w:rFonts w:ascii="Symbol" w:hAnsi="Symbol" w:hint="default"/>
      </w:rPr>
    </w:lvl>
    <w:lvl w:ilvl="1" w:tplc="8B6667A4">
      <w:start w:val="1"/>
      <w:numFmt w:val="bullet"/>
      <w:lvlText w:val="o"/>
      <w:lvlJc w:val="left"/>
      <w:pPr>
        <w:ind w:left="1440" w:hanging="360"/>
      </w:pPr>
      <w:rPr>
        <w:rFonts w:ascii="Courier New" w:hAnsi="Courier New" w:hint="default"/>
      </w:rPr>
    </w:lvl>
    <w:lvl w:ilvl="2" w:tplc="6944ABBA">
      <w:start w:val="1"/>
      <w:numFmt w:val="bullet"/>
      <w:lvlText w:val=""/>
      <w:lvlJc w:val="left"/>
      <w:pPr>
        <w:ind w:left="2160" w:hanging="360"/>
      </w:pPr>
      <w:rPr>
        <w:rFonts w:ascii="Wingdings" w:hAnsi="Wingdings" w:hint="default"/>
      </w:rPr>
    </w:lvl>
    <w:lvl w:ilvl="3" w:tplc="6BECC588">
      <w:start w:val="1"/>
      <w:numFmt w:val="bullet"/>
      <w:lvlText w:val=""/>
      <w:lvlJc w:val="left"/>
      <w:pPr>
        <w:ind w:left="2880" w:hanging="360"/>
      </w:pPr>
      <w:rPr>
        <w:rFonts w:ascii="Symbol" w:hAnsi="Symbol" w:hint="default"/>
      </w:rPr>
    </w:lvl>
    <w:lvl w:ilvl="4" w:tplc="AFCEE410">
      <w:start w:val="1"/>
      <w:numFmt w:val="bullet"/>
      <w:lvlText w:val="o"/>
      <w:lvlJc w:val="left"/>
      <w:pPr>
        <w:ind w:left="3600" w:hanging="360"/>
      </w:pPr>
      <w:rPr>
        <w:rFonts w:ascii="Courier New" w:hAnsi="Courier New" w:hint="default"/>
      </w:rPr>
    </w:lvl>
    <w:lvl w:ilvl="5" w:tplc="E0F0FB64">
      <w:start w:val="1"/>
      <w:numFmt w:val="bullet"/>
      <w:lvlText w:val=""/>
      <w:lvlJc w:val="left"/>
      <w:pPr>
        <w:ind w:left="4320" w:hanging="360"/>
      </w:pPr>
      <w:rPr>
        <w:rFonts w:ascii="Wingdings" w:hAnsi="Wingdings" w:hint="default"/>
      </w:rPr>
    </w:lvl>
    <w:lvl w:ilvl="6" w:tplc="F41C618A">
      <w:start w:val="1"/>
      <w:numFmt w:val="bullet"/>
      <w:lvlText w:val=""/>
      <w:lvlJc w:val="left"/>
      <w:pPr>
        <w:ind w:left="5040" w:hanging="360"/>
      </w:pPr>
      <w:rPr>
        <w:rFonts w:ascii="Symbol" w:hAnsi="Symbol" w:hint="default"/>
      </w:rPr>
    </w:lvl>
    <w:lvl w:ilvl="7" w:tplc="64F8F398">
      <w:start w:val="1"/>
      <w:numFmt w:val="bullet"/>
      <w:lvlText w:val="o"/>
      <w:lvlJc w:val="left"/>
      <w:pPr>
        <w:ind w:left="5760" w:hanging="360"/>
      </w:pPr>
      <w:rPr>
        <w:rFonts w:ascii="Courier New" w:hAnsi="Courier New" w:hint="default"/>
      </w:rPr>
    </w:lvl>
    <w:lvl w:ilvl="8" w:tplc="BBC85EDA">
      <w:start w:val="1"/>
      <w:numFmt w:val="bullet"/>
      <w:lvlText w:val=""/>
      <w:lvlJc w:val="left"/>
      <w:pPr>
        <w:ind w:left="6480" w:hanging="360"/>
      </w:pPr>
      <w:rPr>
        <w:rFonts w:ascii="Wingdings" w:hAnsi="Wingdings" w:hint="default"/>
      </w:rPr>
    </w:lvl>
  </w:abstractNum>
  <w:abstractNum w:abstractNumId="12" w15:restartNumberingAfterBreak="0">
    <w:nsid w:val="31E43304"/>
    <w:multiLevelType w:val="hybridMultilevel"/>
    <w:tmpl w:val="A1C0BCF6"/>
    <w:lvl w:ilvl="0" w:tplc="9BB60718">
      <w:start w:val="1"/>
      <w:numFmt w:val="bullet"/>
      <w:lvlText w:val=""/>
      <w:lvlJc w:val="left"/>
      <w:pPr>
        <w:ind w:left="720" w:hanging="360"/>
      </w:pPr>
      <w:rPr>
        <w:rFonts w:ascii="Symbol" w:hAnsi="Symbol" w:hint="default"/>
      </w:rPr>
    </w:lvl>
    <w:lvl w:ilvl="1" w:tplc="7F7C4D14">
      <w:start w:val="1"/>
      <w:numFmt w:val="bullet"/>
      <w:lvlText w:val="o"/>
      <w:lvlJc w:val="left"/>
      <w:pPr>
        <w:ind w:left="1440" w:hanging="360"/>
      </w:pPr>
      <w:rPr>
        <w:rFonts w:ascii="Courier New" w:hAnsi="Courier New" w:hint="default"/>
      </w:rPr>
    </w:lvl>
    <w:lvl w:ilvl="2" w:tplc="5AC6F75A">
      <w:start w:val="1"/>
      <w:numFmt w:val="bullet"/>
      <w:lvlText w:val=""/>
      <w:lvlJc w:val="left"/>
      <w:pPr>
        <w:ind w:left="2160" w:hanging="360"/>
      </w:pPr>
      <w:rPr>
        <w:rFonts w:ascii="Wingdings" w:hAnsi="Wingdings" w:hint="default"/>
      </w:rPr>
    </w:lvl>
    <w:lvl w:ilvl="3" w:tplc="EFEA6F0E">
      <w:start w:val="1"/>
      <w:numFmt w:val="bullet"/>
      <w:lvlText w:val=""/>
      <w:lvlJc w:val="left"/>
      <w:pPr>
        <w:ind w:left="2880" w:hanging="360"/>
      </w:pPr>
      <w:rPr>
        <w:rFonts w:ascii="Symbol" w:hAnsi="Symbol" w:hint="default"/>
      </w:rPr>
    </w:lvl>
    <w:lvl w:ilvl="4" w:tplc="E5582566">
      <w:start w:val="1"/>
      <w:numFmt w:val="bullet"/>
      <w:lvlText w:val="o"/>
      <w:lvlJc w:val="left"/>
      <w:pPr>
        <w:ind w:left="3600" w:hanging="360"/>
      </w:pPr>
      <w:rPr>
        <w:rFonts w:ascii="Courier New" w:hAnsi="Courier New" w:hint="default"/>
      </w:rPr>
    </w:lvl>
    <w:lvl w:ilvl="5" w:tplc="2A1A9740">
      <w:start w:val="1"/>
      <w:numFmt w:val="bullet"/>
      <w:lvlText w:val=""/>
      <w:lvlJc w:val="left"/>
      <w:pPr>
        <w:ind w:left="4320" w:hanging="360"/>
      </w:pPr>
      <w:rPr>
        <w:rFonts w:ascii="Wingdings" w:hAnsi="Wingdings" w:hint="default"/>
      </w:rPr>
    </w:lvl>
    <w:lvl w:ilvl="6" w:tplc="FD4E4C20">
      <w:start w:val="1"/>
      <w:numFmt w:val="bullet"/>
      <w:lvlText w:val=""/>
      <w:lvlJc w:val="left"/>
      <w:pPr>
        <w:ind w:left="5040" w:hanging="360"/>
      </w:pPr>
      <w:rPr>
        <w:rFonts w:ascii="Symbol" w:hAnsi="Symbol" w:hint="default"/>
      </w:rPr>
    </w:lvl>
    <w:lvl w:ilvl="7" w:tplc="CA968CD4">
      <w:start w:val="1"/>
      <w:numFmt w:val="bullet"/>
      <w:lvlText w:val="o"/>
      <w:lvlJc w:val="left"/>
      <w:pPr>
        <w:ind w:left="5760" w:hanging="360"/>
      </w:pPr>
      <w:rPr>
        <w:rFonts w:ascii="Courier New" w:hAnsi="Courier New" w:hint="default"/>
      </w:rPr>
    </w:lvl>
    <w:lvl w:ilvl="8" w:tplc="3306B646">
      <w:start w:val="1"/>
      <w:numFmt w:val="bullet"/>
      <w:lvlText w:val=""/>
      <w:lvlJc w:val="left"/>
      <w:pPr>
        <w:ind w:left="6480" w:hanging="360"/>
      </w:pPr>
      <w:rPr>
        <w:rFonts w:ascii="Wingdings" w:hAnsi="Wingdings" w:hint="default"/>
      </w:rPr>
    </w:lvl>
  </w:abstractNum>
  <w:abstractNum w:abstractNumId="13" w15:restartNumberingAfterBreak="0">
    <w:nsid w:val="34375D4D"/>
    <w:multiLevelType w:val="hybridMultilevel"/>
    <w:tmpl w:val="488440F0"/>
    <w:lvl w:ilvl="0" w:tplc="BD002F40">
      <w:start w:val="1"/>
      <w:numFmt w:val="bullet"/>
      <w:lvlText w:val=""/>
      <w:lvlJc w:val="left"/>
      <w:pPr>
        <w:ind w:left="720" w:hanging="360"/>
      </w:pPr>
      <w:rPr>
        <w:rFonts w:ascii="Symbol" w:hAnsi="Symbol" w:hint="default"/>
      </w:rPr>
    </w:lvl>
    <w:lvl w:ilvl="1" w:tplc="2B805506">
      <w:start w:val="1"/>
      <w:numFmt w:val="bullet"/>
      <w:lvlText w:val="o"/>
      <w:lvlJc w:val="left"/>
      <w:pPr>
        <w:ind w:left="1440" w:hanging="360"/>
      </w:pPr>
      <w:rPr>
        <w:rFonts w:ascii="Courier New" w:hAnsi="Courier New" w:hint="default"/>
      </w:rPr>
    </w:lvl>
    <w:lvl w:ilvl="2" w:tplc="319EFC3C">
      <w:start w:val="1"/>
      <w:numFmt w:val="bullet"/>
      <w:lvlText w:val=""/>
      <w:lvlJc w:val="left"/>
      <w:pPr>
        <w:ind w:left="2160" w:hanging="360"/>
      </w:pPr>
      <w:rPr>
        <w:rFonts w:ascii="Wingdings" w:hAnsi="Wingdings" w:hint="default"/>
      </w:rPr>
    </w:lvl>
    <w:lvl w:ilvl="3" w:tplc="306634DA">
      <w:start w:val="1"/>
      <w:numFmt w:val="bullet"/>
      <w:lvlText w:val=""/>
      <w:lvlJc w:val="left"/>
      <w:pPr>
        <w:ind w:left="2880" w:hanging="360"/>
      </w:pPr>
      <w:rPr>
        <w:rFonts w:ascii="Symbol" w:hAnsi="Symbol" w:hint="default"/>
      </w:rPr>
    </w:lvl>
    <w:lvl w:ilvl="4" w:tplc="E8CA3380">
      <w:start w:val="1"/>
      <w:numFmt w:val="bullet"/>
      <w:lvlText w:val="o"/>
      <w:lvlJc w:val="left"/>
      <w:pPr>
        <w:ind w:left="3600" w:hanging="360"/>
      </w:pPr>
      <w:rPr>
        <w:rFonts w:ascii="Courier New" w:hAnsi="Courier New" w:hint="default"/>
      </w:rPr>
    </w:lvl>
    <w:lvl w:ilvl="5" w:tplc="26C4AD0C">
      <w:start w:val="1"/>
      <w:numFmt w:val="bullet"/>
      <w:lvlText w:val=""/>
      <w:lvlJc w:val="left"/>
      <w:pPr>
        <w:ind w:left="4320" w:hanging="360"/>
      </w:pPr>
      <w:rPr>
        <w:rFonts w:ascii="Wingdings" w:hAnsi="Wingdings" w:hint="default"/>
      </w:rPr>
    </w:lvl>
    <w:lvl w:ilvl="6" w:tplc="4DE0E662">
      <w:start w:val="1"/>
      <w:numFmt w:val="bullet"/>
      <w:lvlText w:val=""/>
      <w:lvlJc w:val="left"/>
      <w:pPr>
        <w:ind w:left="5040" w:hanging="360"/>
      </w:pPr>
      <w:rPr>
        <w:rFonts w:ascii="Symbol" w:hAnsi="Symbol" w:hint="default"/>
      </w:rPr>
    </w:lvl>
    <w:lvl w:ilvl="7" w:tplc="FE721E7A">
      <w:start w:val="1"/>
      <w:numFmt w:val="bullet"/>
      <w:lvlText w:val="o"/>
      <w:lvlJc w:val="left"/>
      <w:pPr>
        <w:ind w:left="5760" w:hanging="360"/>
      </w:pPr>
      <w:rPr>
        <w:rFonts w:ascii="Courier New" w:hAnsi="Courier New" w:hint="default"/>
      </w:rPr>
    </w:lvl>
    <w:lvl w:ilvl="8" w:tplc="8A1CE118">
      <w:start w:val="1"/>
      <w:numFmt w:val="bullet"/>
      <w:lvlText w:val=""/>
      <w:lvlJc w:val="left"/>
      <w:pPr>
        <w:ind w:left="6480" w:hanging="360"/>
      </w:pPr>
      <w:rPr>
        <w:rFonts w:ascii="Wingdings" w:hAnsi="Wingdings" w:hint="default"/>
      </w:rPr>
    </w:lvl>
  </w:abstractNum>
  <w:abstractNum w:abstractNumId="14" w15:restartNumberingAfterBreak="0">
    <w:nsid w:val="369F1D93"/>
    <w:multiLevelType w:val="hybridMultilevel"/>
    <w:tmpl w:val="9192014E"/>
    <w:lvl w:ilvl="0" w:tplc="4C1C58B0">
      <w:start w:val="1"/>
      <w:numFmt w:val="bullet"/>
      <w:lvlText w:val=""/>
      <w:lvlJc w:val="left"/>
      <w:pPr>
        <w:ind w:left="720" w:hanging="360"/>
      </w:pPr>
      <w:rPr>
        <w:rFonts w:ascii="Symbol" w:hAnsi="Symbol" w:hint="default"/>
      </w:rPr>
    </w:lvl>
    <w:lvl w:ilvl="1" w:tplc="D986AC30">
      <w:start w:val="1"/>
      <w:numFmt w:val="bullet"/>
      <w:lvlText w:val="o"/>
      <w:lvlJc w:val="left"/>
      <w:pPr>
        <w:ind w:left="1440" w:hanging="360"/>
      </w:pPr>
      <w:rPr>
        <w:rFonts w:ascii="Courier New" w:hAnsi="Courier New" w:hint="default"/>
      </w:rPr>
    </w:lvl>
    <w:lvl w:ilvl="2" w:tplc="36047F66">
      <w:start w:val="1"/>
      <w:numFmt w:val="bullet"/>
      <w:lvlText w:val=""/>
      <w:lvlJc w:val="left"/>
      <w:pPr>
        <w:ind w:left="2160" w:hanging="360"/>
      </w:pPr>
      <w:rPr>
        <w:rFonts w:ascii="Wingdings" w:hAnsi="Wingdings" w:hint="default"/>
      </w:rPr>
    </w:lvl>
    <w:lvl w:ilvl="3" w:tplc="D264011A">
      <w:start w:val="1"/>
      <w:numFmt w:val="bullet"/>
      <w:lvlText w:val=""/>
      <w:lvlJc w:val="left"/>
      <w:pPr>
        <w:ind w:left="2880" w:hanging="360"/>
      </w:pPr>
      <w:rPr>
        <w:rFonts w:ascii="Symbol" w:hAnsi="Symbol" w:hint="default"/>
      </w:rPr>
    </w:lvl>
    <w:lvl w:ilvl="4" w:tplc="B8762C04">
      <w:start w:val="1"/>
      <w:numFmt w:val="bullet"/>
      <w:lvlText w:val="o"/>
      <w:lvlJc w:val="left"/>
      <w:pPr>
        <w:ind w:left="3600" w:hanging="360"/>
      </w:pPr>
      <w:rPr>
        <w:rFonts w:ascii="Courier New" w:hAnsi="Courier New" w:hint="default"/>
      </w:rPr>
    </w:lvl>
    <w:lvl w:ilvl="5" w:tplc="180CE1EC">
      <w:start w:val="1"/>
      <w:numFmt w:val="bullet"/>
      <w:lvlText w:val=""/>
      <w:lvlJc w:val="left"/>
      <w:pPr>
        <w:ind w:left="4320" w:hanging="360"/>
      </w:pPr>
      <w:rPr>
        <w:rFonts w:ascii="Wingdings" w:hAnsi="Wingdings" w:hint="default"/>
      </w:rPr>
    </w:lvl>
    <w:lvl w:ilvl="6" w:tplc="BAB2D30E">
      <w:start w:val="1"/>
      <w:numFmt w:val="bullet"/>
      <w:lvlText w:val=""/>
      <w:lvlJc w:val="left"/>
      <w:pPr>
        <w:ind w:left="5040" w:hanging="360"/>
      </w:pPr>
      <w:rPr>
        <w:rFonts w:ascii="Symbol" w:hAnsi="Symbol" w:hint="default"/>
      </w:rPr>
    </w:lvl>
    <w:lvl w:ilvl="7" w:tplc="39C2282E">
      <w:start w:val="1"/>
      <w:numFmt w:val="bullet"/>
      <w:lvlText w:val="o"/>
      <w:lvlJc w:val="left"/>
      <w:pPr>
        <w:ind w:left="5760" w:hanging="360"/>
      </w:pPr>
      <w:rPr>
        <w:rFonts w:ascii="Courier New" w:hAnsi="Courier New" w:hint="default"/>
      </w:rPr>
    </w:lvl>
    <w:lvl w:ilvl="8" w:tplc="D45E94F4">
      <w:start w:val="1"/>
      <w:numFmt w:val="bullet"/>
      <w:lvlText w:val=""/>
      <w:lvlJc w:val="left"/>
      <w:pPr>
        <w:ind w:left="6480" w:hanging="360"/>
      </w:pPr>
      <w:rPr>
        <w:rFonts w:ascii="Wingdings" w:hAnsi="Wingdings" w:hint="default"/>
      </w:rPr>
    </w:lvl>
  </w:abstractNum>
  <w:abstractNum w:abstractNumId="15" w15:restartNumberingAfterBreak="0">
    <w:nsid w:val="40372EBB"/>
    <w:multiLevelType w:val="hybridMultilevel"/>
    <w:tmpl w:val="CE60EB46"/>
    <w:lvl w:ilvl="0" w:tplc="869C77E0">
      <w:start w:val="1"/>
      <w:numFmt w:val="bullet"/>
      <w:lvlText w:val=""/>
      <w:lvlJc w:val="left"/>
      <w:pPr>
        <w:ind w:left="720" w:hanging="360"/>
      </w:pPr>
      <w:rPr>
        <w:rFonts w:ascii="Symbol" w:hAnsi="Symbol" w:hint="default"/>
      </w:rPr>
    </w:lvl>
    <w:lvl w:ilvl="1" w:tplc="28D2843E">
      <w:start w:val="1"/>
      <w:numFmt w:val="bullet"/>
      <w:lvlText w:val="o"/>
      <w:lvlJc w:val="left"/>
      <w:pPr>
        <w:ind w:left="1440" w:hanging="360"/>
      </w:pPr>
      <w:rPr>
        <w:rFonts w:ascii="Courier New" w:hAnsi="Courier New" w:hint="default"/>
      </w:rPr>
    </w:lvl>
    <w:lvl w:ilvl="2" w:tplc="D876D5AE">
      <w:start w:val="1"/>
      <w:numFmt w:val="bullet"/>
      <w:lvlText w:val=""/>
      <w:lvlJc w:val="left"/>
      <w:pPr>
        <w:ind w:left="2160" w:hanging="360"/>
      </w:pPr>
      <w:rPr>
        <w:rFonts w:ascii="Wingdings" w:hAnsi="Wingdings" w:hint="default"/>
      </w:rPr>
    </w:lvl>
    <w:lvl w:ilvl="3" w:tplc="32BA74AA">
      <w:start w:val="1"/>
      <w:numFmt w:val="bullet"/>
      <w:lvlText w:val=""/>
      <w:lvlJc w:val="left"/>
      <w:pPr>
        <w:ind w:left="2880" w:hanging="360"/>
      </w:pPr>
      <w:rPr>
        <w:rFonts w:ascii="Symbol" w:hAnsi="Symbol" w:hint="default"/>
      </w:rPr>
    </w:lvl>
    <w:lvl w:ilvl="4" w:tplc="1286EA06">
      <w:start w:val="1"/>
      <w:numFmt w:val="bullet"/>
      <w:lvlText w:val="o"/>
      <w:lvlJc w:val="left"/>
      <w:pPr>
        <w:ind w:left="3600" w:hanging="360"/>
      </w:pPr>
      <w:rPr>
        <w:rFonts w:ascii="Courier New" w:hAnsi="Courier New" w:hint="default"/>
      </w:rPr>
    </w:lvl>
    <w:lvl w:ilvl="5" w:tplc="6EF2C1DC">
      <w:start w:val="1"/>
      <w:numFmt w:val="bullet"/>
      <w:lvlText w:val=""/>
      <w:lvlJc w:val="left"/>
      <w:pPr>
        <w:ind w:left="4320" w:hanging="360"/>
      </w:pPr>
      <w:rPr>
        <w:rFonts w:ascii="Wingdings" w:hAnsi="Wingdings" w:hint="default"/>
      </w:rPr>
    </w:lvl>
    <w:lvl w:ilvl="6" w:tplc="D0E4435C">
      <w:start w:val="1"/>
      <w:numFmt w:val="bullet"/>
      <w:lvlText w:val=""/>
      <w:lvlJc w:val="left"/>
      <w:pPr>
        <w:ind w:left="5040" w:hanging="360"/>
      </w:pPr>
      <w:rPr>
        <w:rFonts w:ascii="Symbol" w:hAnsi="Symbol" w:hint="default"/>
      </w:rPr>
    </w:lvl>
    <w:lvl w:ilvl="7" w:tplc="79563C9C">
      <w:start w:val="1"/>
      <w:numFmt w:val="bullet"/>
      <w:lvlText w:val="o"/>
      <w:lvlJc w:val="left"/>
      <w:pPr>
        <w:ind w:left="5760" w:hanging="360"/>
      </w:pPr>
      <w:rPr>
        <w:rFonts w:ascii="Courier New" w:hAnsi="Courier New" w:hint="default"/>
      </w:rPr>
    </w:lvl>
    <w:lvl w:ilvl="8" w:tplc="A8BA7956">
      <w:start w:val="1"/>
      <w:numFmt w:val="bullet"/>
      <w:lvlText w:val=""/>
      <w:lvlJc w:val="left"/>
      <w:pPr>
        <w:ind w:left="6480" w:hanging="360"/>
      </w:pPr>
      <w:rPr>
        <w:rFonts w:ascii="Wingdings" w:hAnsi="Wingdings" w:hint="default"/>
      </w:rPr>
    </w:lvl>
  </w:abstractNum>
  <w:abstractNum w:abstractNumId="16" w15:restartNumberingAfterBreak="0">
    <w:nsid w:val="43566E31"/>
    <w:multiLevelType w:val="hybridMultilevel"/>
    <w:tmpl w:val="4828AF68"/>
    <w:lvl w:ilvl="0" w:tplc="A8880224">
      <w:start w:val="1"/>
      <w:numFmt w:val="bullet"/>
      <w:lvlText w:val=""/>
      <w:lvlJc w:val="left"/>
      <w:pPr>
        <w:ind w:left="720" w:hanging="360"/>
      </w:pPr>
      <w:rPr>
        <w:rFonts w:ascii="Symbol" w:hAnsi="Symbol" w:hint="default"/>
      </w:rPr>
    </w:lvl>
    <w:lvl w:ilvl="1" w:tplc="6D0C05B6">
      <w:start w:val="1"/>
      <w:numFmt w:val="bullet"/>
      <w:lvlText w:val="o"/>
      <w:lvlJc w:val="left"/>
      <w:pPr>
        <w:ind w:left="1440" w:hanging="360"/>
      </w:pPr>
      <w:rPr>
        <w:rFonts w:ascii="Courier New" w:hAnsi="Courier New" w:hint="default"/>
      </w:rPr>
    </w:lvl>
    <w:lvl w:ilvl="2" w:tplc="94B6A11C">
      <w:start w:val="1"/>
      <w:numFmt w:val="bullet"/>
      <w:lvlText w:val=""/>
      <w:lvlJc w:val="left"/>
      <w:pPr>
        <w:ind w:left="2160" w:hanging="360"/>
      </w:pPr>
      <w:rPr>
        <w:rFonts w:ascii="Wingdings" w:hAnsi="Wingdings" w:hint="default"/>
      </w:rPr>
    </w:lvl>
    <w:lvl w:ilvl="3" w:tplc="39AAA8C6">
      <w:start w:val="1"/>
      <w:numFmt w:val="bullet"/>
      <w:lvlText w:val=""/>
      <w:lvlJc w:val="left"/>
      <w:pPr>
        <w:ind w:left="2880" w:hanging="360"/>
      </w:pPr>
      <w:rPr>
        <w:rFonts w:ascii="Symbol" w:hAnsi="Symbol" w:hint="default"/>
      </w:rPr>
    </w:lvl>
    <w:lvl w:ilvl="4" w:tplc="5DC492A0">
      <w:start w:val="1"/>
      <w:numFmt w:val="bullet"/>
      <w:lvlText w:val="o"/>
      <w:lvlJc w:val="left"/>
      <w:pPr>
        <w:ind w:left="3600" w:hanging="360"/>
      </w:pPr>
      <w:rPr>
        <w:rFonts w:ascii="Courier New" w:hAnsi="Courier New" w:hint="default"/>
      </w:rPr>
    </w:lvl>
    <w:lvl w:ilvl="5" w:tplc="8084A78E">
      <w:start w:val="1"/>
      <w:numFmt w:val="bullet"/>
      <w:lvlText w:val=""/>
      <w:lvlJc w:val="left"/>
      <w:pPr>
        <w:ind w:left="4320" w:hanging="360"/>
      </w:pPr>
      <w:rPr>
        <w:rFonts w:ascii="Wingdings" w:hAnsi="Wingdings" w:hint="default"/>
      </w:rPr>
    </w:lvl>
    <w:lvl w:ilvl="6" w:tplc="77461D2A">
      <w:start w:val="1"/>
      <w:numFmt w:val="bullet"/>
      <w:lvlText w:val=""/>
      <w:lvlJc w:val="left"/>
      <w:pPr>
        <w:ind w:left="5040" w:hanging="360"/>
      </w:pPr>
      <w:rPr>
        <w:rFonts w:ascii="Symbol" w:hAnsi="Symbol" w:hint="default"/>
      </w:rPr>
    </w:lvl>
    <w:lvl w:ilvl="7" w:tplc="3C5E66A2">
      <w:start w:val="1"/>
      <w:numFmt w:val="bullet"/>
      <w:lvlText w:val="o"/>
      <w:lvlJc w:val="left"/>
      <w:pPr>
        <w:ind w:left="5760" w:hanging="360"/>
      </w:pPr>
      <w:rPr>
        <w:rFonts w:ascii="Courier New" w:hAnsi="Courier New" w:hint="default"/>
      </w:rPr>
    </w:lvl>
    <w:lvl w:ilvl="8" w:tplc="F4B425CC">
      <w:start w:val="1"/>
      <w:numFmt w:val="bullet"/>
      <w:lvlText w:val=""/>
      <w:lvlJc w:val="left"/>
      <w:pPr>
        <w:ind w:left="6480" w:hanging="360"/>
      </w:pPr>
      <w:rPr>
        <w:rFonts w:ascii="Wingdings" w:hAnsi="Wingdings" w:hint="default"/>
      </w:rPr>
    </w:lvl>
  </w:abstractNum>
  <w:abstractNum w:abstractNumId="17" w15:restartNumberingAfterBreak="0">
    <w:nsid w:val="456864FF"/>
    <w:multiLevelType w:val="hybridMultilevel"/>
    <w:tmpl w:val="98D48666"/>
    <w:lvl w:ilvl="0" w:tplc="77B4C69A">
      <w:start w:val="1"/>
      <w:numFmt w:val="bullet"/>
      <w:lvlText w:val=""/>
      <w:lvlJc w:val="left"/>
      <w:pPr>
        <w:ind w:left="720" w:hanging="360"/>
      </w:pPr>
      <w:rPr>
        <w:rFonts w:ascii="Symbol" w:hAnsi="Symbol" w:hint="default"/>
      </w:rPr>
    </w:lvl>
    <w:lvl w:ilvl="1" w:tplc="B2481D96">
      <w:start w:val="1"/>
      <w:numFmt w:val="bullet"/>
      <w:lvlText w:val="o"/>
      <w:lvlJc w:val="left"/>
      <w:pPr>
        <w:ind w:left="1440" w:hanging="360"/>
      </w:pPr>
      <w:rPr>
        <w:rFonts w:ascii="Courier New" w:hAnsi="Courier New" w:hint="default"/>
      </w:rPr>
    </w:lvl>
    <w:lvl w:ilvl="2" w:tplc="541E7268">
      <w:start w:val="1"/>
      <w:numFmt w:val="bullet"/>
      <w:lvlText w:val=""/>
      <w:lvlJc w:val="left"/>
      <w:pPr>
        <w:ind w:left="2160" w:hanging="360"/>
      </w:pPr>
      <w:rPr>
        <w:rFonts w:ascii="Wingdings" w:hAnsi="Wingdings" w:hint="default"/>
      </w:rPr>
    </w:lvl>
    <w:lvl w:ilvl="3" w:tplc="61683A60">
      <w:start w:val="1"/>
      <w:numFmt w:val="bullet"/>
      <w:lvlText w:val=""/>
      <w:lvlJc w:val="left"/>
      <w:pPr>
        <w:ind w:left="2880" w:hanging="360"/>
      </w:pPr>
      <w:rPr>
        <w:rFonts w:ascii="Symbol" w:hAnsi="Symbol" w:hint="default"/>
      </w:rPr>
    </w:lvl>
    <w:lvl w:ilvl="4" w:tplc="E2F0BE16">
      <w:start w:val="1"/>
      <w:numFmt w:val="bullet"/>
      <w:lvlText w:val="o"/>
      <w:lvlJc w:val="left"/>
      <w:pPr>
        <w:ind w:left="3600" w:hanging="360"/>
      </w:pPr>
      <w:rPr>
        <w:rFonts w:ascii="Courier New" w:hAnsi="Courier New" w:hint="default"/>
      </w:rPr>
    </w:lvl>
    <w:lvl w:ilvl="5" w:tplc="DF3C9A1E">
      <w:start w:val="1"/>
      <w:numFmt w:val="bullet"/>
      <w:lvlText w:val=""/>
      <w:lvlJc w:val="left"/>
      <w:pPr>
        <w:ind w:left="4320" w:hanging="360"/>
      </w:pPr>
      <w:rPr>
        <w:rFonts w:ascii="Wingdings" w:hAnsi="Wingdings" w:hint="default"/>
      </w:rPr>
    </w:lvl>
    <w:lvl w:ilvl="6" w:tplc="D74282BC">
      <w:start w:val="1"/>
      <w:numFmt w:val="bullet"/>
      <w:lvlText w:val=""/>
      <w:lvlJc w:val="left"/>
      <w:pPr>
        <w:ind w:left="5040" w:hanging="360"/>
      </w:pPr>
      <w:rPr>
        <w:rFonts w:ascii="Symbol" w:hAnsi="Symbol" w:hint="default"/>
      </w:rPr>
    </w:lvl>
    <w:lvl w:ilvl="7" w:tplc="E0E2FE9E">
      <w:start w:val="1"/>
      <w:numFmt w:val="bullet"/>
      <w:lvlText w:val="o"/>
      <w:lvlJc w:val="left"/>
      <w:pPr>
        <w:ind w:left="5760" w:hanging="360"/>
      </w:pPr>
      <w:rPr>
        <w:rFonts w:ascii="Courier New" w:hAnsi="Courier New" w:hint="default"/>
      </w:rPr>
    </w:lvl>
    <w:lvl w:ilvl="8" w:tplc="96C0DF3E">
      <w:start w:val="1"/>
      <w:numFmt w:val="bullet"/>
      <w:lvlText w:val=""/>
      <w:lvlJc w:val="left"/>
      <w:pPr>
        <w:ind w:left="6480" w:hanging="360"/>
      </w:pPr>
      <w:rPr>
        <w:rFonts w:ascii="Wingdings" w:hAnsi="Wingdings" w:hint="default"/>
      </w:rPr>
    </w:lvl>
  </w:abstractNum>
  <w:abstractNum w:abstractNumId="18" w15:restartNumberingAfterBreak="0">
    <w:nsid w:val="4A085124"/>
    <w:multiLevelType w:val="hybridMultilevel"/>
    <w:tmpl w:val="1402E254"/>
    <w:lvl w:ilvl="0" w:tplc="2E7CB086">
      <w:start w:val="1"/>
      <w:numFmt w:val="decimal"/>
      <w:lvlText w:val="%1."/>
      <w:lvlJc w:val="left"/>
      <w:pPr>
        <w:ind w:left="720" w:hanging="360"/>
      </w:pPr>
    </w:lvl>
    <w:lvl w:ilvl="1" w:tplc="A39AF96C">
      <w:start w:val="1"/>
      <w:numFmt w:val="lowerLetter"/>
      <w:lvlText w:val="%2."/>
      <w:lvlJc w:val="left"/>
      <w:pPr>
        <w:ind w:left="1440" w:hanging="360"/>
      </w:pPr>
    </w:lvl>
    <w:lvl w:ilvl="2" w:tplc="55228CA0">
      <w:start w:val="1"/>
      <w:numFmt w:val="lowerRoman"/>
      <w:lvlText w:val="%3."/>
      <w:lvlJc w:val="right"/>
      <w:pPr>
        <w:ind w:left="2160" w:hanging="180"/>
      </w:pPr>
    </w:lvl>
    <w:lvl w:ilvl="3" w:tplc="7B5026BA">
      <w:start w:val="1"/>
      <w:numFmt w:val="decimal"/>
      <w:lvlText w:val="%4."/>
      <w:lvlJc w:val="left"/>
      <w:pPr>
        <w:ind w:left="2880" w:hanging="360"/>
      </w:pPr>
    </w:lvl>
    <w:lvl w:ilvl="4" w:tplc="1E981936">
      <w:start w:val="1"/>
      <w:numFmt w:val="lowerLetter"/>
      <w:lvlText w:val="%5."/>
      <w:lvlJc w:val="left"/>
      <w:pPr>
        <w:ind w:left="3600" w:hanging="360"/>
      </w:pPr>
    </w:lvl>
    <w:lvl w:ilvl="5" w:tplc="7B2EFB6E">
      <w:start w:val="1"/>
      <w:numFmt w:val="lowerRoman"/>
      <w:lvlText w:val="%6."/>
      <w:lvlJc w:val="right"/>
      <w:pPr>
        <w:ind w:left="4320" w:hanging="180"/>
      </w:pPr>
    </w:lvl>
    <w:lvl w:ilvl="6" w:tplc="5676439E">
      <w:start w:val="1"/>
      <w:numFmt w:val="decimal"/>
      <w:lvlText w:val="%7."/>
      <w:lvlJc w:val="left"/>
      <w:pPr>
        <w:ind w:left="5040" w:hanging="360"/>
      </w:pPr>
    </w:lvl>
    <w:lvl w:ilvl="7" w:tplc="98384AE6">
      <w:start w:val="1"/>
      <w:numFmt w:val="lowerLetter"/>
      <w:lvlText w:val="%8."/>
      <w:lvlJc w:val="left"/>
      <w:pPr>
        <w:ind w:left="5760" w:hanging="360"/>
      </w:pPr>
    </w:lvl>
    <w:lvl w:ilvl="8" w:tplc="B51ECC40">
      <w:start w:val="1"/>
      <w:numFmt w:val="lowerRoman"/>
      <w:lvlText w:val="%9."/>
      <w:lvlJc w:val="right"/>
      <w:pPr>
        <w:ind w:left="6480" w:hanging="180"/>
      </w:pPr>
    </w:lvl>
  </w:abstractNum>
  <w:abstractNum w:abstractNumId="19" w15:restartNumberingAfterBreak="0">
    <w:nsid w:val="5C365710"/>
    <w:multiLevelType w:val="hybridMultilevel"/>
    <w:tmpl w:val="6DBE6AE6"/>
    <w:lvl w:ilvl="0" w:tplc="89B69BE2">
      <w:start w:val="1"/>
      <w:numFmt w:val="bullet"/>
      <w:lvlText w:val=""/>
      <w:lvlJc w:val="left"/>
      <w:pPr>
        <w:ind w:left="720" w:hanging="360"/>
      </w:pPr>
      <w:rPr>
        <w:rFonts w:ascii="Symbol" w:hAnsi="Symbol" w:hint="default"/>
      </w:rPr>
    </w:lvl>
    <w:lvl w:ilvl="1" w:tplc="9516F4CA">
      <w:start w:val="1"/>
      <w:numFmt w:val="bullet"/>
      <w:lvlText w:val="o"/>
      <w:lvlJc w:val="left"/>
      <w:pPr>
        <w:ind w:left="1440" w:hanging="360"/>
      </w:pPr>
      <w:rPr>
        <w:rFonts w:ascii="Courier New" w:hAnsi="Courier New" w:hint="default"/>
      </w:rPr>
    </w:lvl>
    <w:lvl w:ilvl="2" w:tplc="9F96E684">
      <w:start w:val="1"/>
      <w:numFmt w:val="bullet"/>
      <w:lvlText w:val=""/>
      <w:lvlJc w:val="left"/>
      <w:pPr>
        <w:ind w:left="2160" w:hanging="360"/>
      </w:pPr>
      <w:rPr>
        <w:rFonts w:ascii="Wingdings" w:hAnsi="Wingdings" w:hint="default"/>
      </w:rPr>
    </w:lvl>
    <w:lvl w:ilvl="3" w:tplc="D960DFB0">
      <w:start w:val="1"/>
      <w:numFmt w:val="bullet"/>
      <w:lvlText w:val=""/>
      <w:lvlJc w:val="left"/>
      <w:pPr>
        <w:ind w:left="2880" w:hanging="360"/>
      </w:pPr>
      <w:rPr>
        <w:rFonts w:ascii="Symbol" w:hAnsi="Symbol" w:hint="default"/>
      </w:rPr>
    </w:lvl>
    <w:lvl w:ilvl="4" w:tplc="0C7A0CA2">
      <w:start w:val="1"/>
      <w:numFmt w:val="bullet"/>
      <w:lvlText w:val="o"/>
      <w:lvlJc w:val="left"/>
      <w:pPr>
        <w:ind w:left="3600" w:hanging="360"/>
      </w:pPr>
      <w:rPr>
        <w:rFonts w:ascii="Courier New" w:hAnsi="Courier New" w:hint="default"/>
      </w:rPr>
    </w:lvl>
    <w:lvl w:ilvl="5" w:tplc="E682CC2C">
      <w:start w:val="1"/>
      <w:numFmt w:val="bullet"/>
      <w:lvlText w:val=""/>
      <w:lvlJc w:val="left"/>
      <w:pPr>
        <w:ind w:left="4320" w:hanging="360"/>
      </w:pPr>
      <w:rPr>
        <w:rFonts w:ascii="Wingdings" w:hAnsi="Wingdings" w:hint="default"/>
      </w:rPr>
    </w:lvl>
    <w:lvl w:ilvl="6" w:tplc="34506006">
      <w:start w:val="1"/>
      <w:numFmt w:val="bullet"/>
      <w:lvlText w:val=""/>
      <w:lvlJc w:val="left"/>
      <w:pPr>
        <w:ind w:left="5040" w:hanging="360"/>
      </w:pPr>
      <w:rPr>
        <w:rFonts w:ascii="Symbol" w:hAnsi="Symbol" w:hint="default"/>
      </w:rPr>
    </w:lvl>
    <w:lvl w:ilvl="7" w:tplc="4C3E4756">
      <w:start w:val="1"/>
      <w:numFmt w:val="bullet"/>
      <w:lvlText w:val="o"/>
      <w:lvlJc w:val="left"/>
      <w:pPr>
        <w:ind w:left="5760" w:hanging="360"/>
      </w:pPr>
      <w:rPr>
        <w:rFonts w:ascii="Courier New" w:hAnsi="Courier New" w:hint="default"/>
      </w:rPr>
    </w:lvl>
    <w:lvl w:ilvl="8" w:tplc="119AAD00">
      <w:start w:val="1"/>
      <w:numFmt w:val="bullet"/>
      <w:lvlText w:val=""/>
      <w:lvlJc w:val="left"/>
      <w:pPr>
        <w:ind w:left="6480" w:hanging="360"/>
      </w:pPr>
      <w:rPr>
        <w:rFonts w:ascii="Wingdings" w:hAnsi="Wingdings" w:hint="default"/>
      </w:rPr>
    </w:lvl>
  </w:abstractNum>
  <w:abstractNum w:abstractNumId="20" w15:restartNumberingAfterBreak="0">
    <w:nsid w:val="5C697510"/>
    <w:multiLevelType w:val="hybridMultilevel"/>
    <w:tmpl w:val="80E2FD00"/>
    <w:lvl w:ilvl="0" w:tplc="96D4AC62">
      <w:start w:val="1"/>
      <w:numFmt w:val="bullet"/>
      <w:lvlText w:val=""/>
      <w:lvlJc w:val="left"/>
      <w:pPr>
        <w:ind w:left="720" w:hanging="360"/>
      </w:pPr>
      <w:rPr>
        <w:rFonts w:ascii="Symbol" w:hAnsi="Symbol" w:hint="default"/>
      </w:rPr>
    </w:lvl>
    <w:lvl w:ilvl="1" w:tplc="D16CA820">
      <w:start w:val="1"/>
      <w:numFmt w:val="bullet"/>
      <w:lvlText w:val="o"/>
      <w:lvlJc w:val="left"/>
      <w:pPr>
        <w:ind w:left="1440" w:hanging="360"/>
      </w:pPr>
      <w:rPr>
        <w:rFonts w:ascii="Courier New" w:hAnsi="Courier New" w:hint="default"/>
      </w:rPr>
    </w:lvl>
    <w:lvl w:ilvl="2" w:tplc="828A9094">
      <w:start w:val="1"/>
      <w:numFmt w:val="bullet"/>
      <w:lvlText w:val=""/>
      <w:lvlJc w:val="left"/>
      <w:pPr>
        <w:ind w:left="2160" w:hanging="360"/>
      </w:pPr>
      <w:rPr>
        <w:rFonts w:ascii="Wingdings" w:hAnsi="Wingdings" w:hint="default"/>
      </w:rPr>
    </w:lvl>
    <w:lvl w:ilvl="3" w:tplc="E3BC4262">
      <w:start w:val="1"/>
      <w:numFmt w:val="bullet"/>
      <w:lvlText w:val=""/>
      <w:lvlJc w:val="left"/>
      <w:pPr>
        <w:ind w:left="2880" w:hanging="360"/>
      </w:pPr>
      <w:rPr>
        <w:rFonts w:ascii="Symbol" w:hAnsi="Symbol" w:hint="default"/>
      </w:rPr>
    </w:lvl>
    <w:lvl w:ilvl="4" w:tplc="3BFA5E12">
      <w:start w:val="1"/>
      <w:numFmt w:val="bullet"/>
      <w:lvlText w:val="o"/>
      <w:lvlJc w:val="left"/>
      <w:pPr>
        <w:ind w:left="3600" w:hanging="360"/>
      </w:pPr>
      <w:rPr>
        <w:rFonts w:ascii="Courier New" w:hAnsi="Courier New" w:hint="default"/>
      </w:rPr>
    </w:lvl>
    <w:lvl w:ilvl="5" w:tplc="66682774">
      <w:start w:val="1"/>
      <w:numFmt w:val="bullet"/>
      <w:lvlText w:val=""/>
      <w:lvlJc w:val="left"/>
      <w:pPr>
        <w:ind w:left="4320" w:hanging="360"/>
      </w:pPr>
      <w:rPr>
        <w:rFonts w:ascii="Wingdings" w:hAnsi="Wingdings" w:hint="default"/>
      </w:rPr>
    </w:lvl>
    <w:lvl w:ilvl="6" w:tplc="EC645A30">
      <w:start w:val="1"/>
      <w:numFmt w:val="bullet"/>
      <w:lvlText w:val=""/>
      <w:lvlJc w:val="left"/>
      <w:pPr>
        <w:ind w:left="5040" w:hanging="360"/>
      </w:pPr>
      <w:rPr>
        <w:rFonts w:ascii="Symbol" w:hAnsi="Symbol" w:hint="default"/>
      </w:rPr>
    </w:lvl>
    <w:lvl w:ilvl="7" w:tplc="49360D2E">
      <w:start w:val="1"/>
      <w:numFmt w:val="bullet"/>
      <w:lvlText w:val="o"/>
      <w:lvlJc w:val="left"/>
      <w:pPr>
        <w:ind w:left="5760" w:hanging="360"/>
      </w:pPr>
      <w:rPr>
        <w:rFonts w:ascii="Courier New" w:hAnsi="Courier New" w:hint="default"/>
      </w:rPr>
    </w:lvl>
    <w:lvl w:ilvl="8" w:tplc="E8DA80DE">
      <w:start w:val="1"/>
      <w:numFmt w:val="bullet"/>
      <w:lvlText w:val=""/>
      <w:lvlJc w:val="left"/>
      <w:pPr>
        <w:ind w:left="6480" w:hanging="360"/>
      </w:pPr>
      <w:rPr>
        <w:rFonts w:ascii="Wingdings" w:hAnsi="Wingdings" w:hint="default"/>
      </w:rPr>
    </w:lvl>
  </w:abstractNum>
  <w:abstractNum w:abstractNumId="21" w15:restartNumberingAfterBreak="0">
    <w:nsid w:val="601012E7"/>
    <w:multiLevelType w:val="hybridMultilevel"/>
    <w:tmpl w:val="A1B661C8"/>
    <w:lvl w:ilvl="0" w:tplc="ACC0EF18">
      <w:start w:val="1"/>
      <w:numFmt w:val="bullet"/>
      <w:lvlText w:val=""/>
      <w:lvlJc w:val="left"/>
      <w:pPr>
        <w:ind w:left="720" w:hanging="360"/>
      </w:pPr>
      <w:rPr>
        <w:rFonts w:ascii="Symbol" w:hAnsi="Symbol" w:hint="default"/>
      </w:rPr>
    </w:lvl>
    <w:lvl w:ilvl="1" w:tplc="1E82D5F4">
      <w:start w:val="1"/>
      <w:numFmt w:val="bullet"/>
      <w:lvlText w:val="o"/>
      <w:lvlJc w:val="left"/>
      <w:pPr>
        <w:ind w:left="1440" w:hanging="360"/>
      </w:pPr>
      <w:rPr>
        <w:rFonts w:ascii="Courier New" w:hAnsi="Courier New" w:hint="default"/>
      </w:rPr>
    </w:lvl>
    <w:lvl w:ilvl="2" w:tplc="8CEE1D14">
      <w:start w:val="1"/>
      <w:numFmt w:val="bullet"/>
      <w:lvlText w:val=""/>
      <w:lvlJc w:val="left"/>
      <w:pPr>
        <w:ind w:left="2160" w:hanging="360"/>
      </w:pPr>
      <w:rPr>
        <w:rFonts w:ascii="Wingdings" w:hAnsi="Wingdings" w:hint="default"/>
      </w:rPr>
    </w:lvl>
    <w:lvl w:ilvl="3" w:tplc="E2DE2256">
      <w:start w:val="1"/>
      <w:numFmt w:val="bullet"/>
      <w:lvlText w:val=""/>
      <w:lvlJc w:val="left"/>
      <w:pPr>
        <w:ind w:left="2880" w:hanging="360"/>
      </w:pPr>
      <w:rPr>
        <w:rFonts w:ascii="Symbol" w:hAnsi="Symbol" w:hint="default"/>
      </w:rPr>
    </w:lvl>
    <w:lvl w:ilvl="4" w:tplc="82E4D850">
      <w:start w:val="1"/>
      <w:numFmt w:val="bullet"/>
      <w:lvlText w:val="o"/>
      <w:lvlJc w:val="left"/>
      <w:pPr>
        <w:ind w:left="3600" w:hanging="360"/>
      </w:pPr>
      <w:rPr>
        <w:rFonts w:ascii="Courier New" w:hAnsi="Courier New" w:hint="default"/>
      </w:rPr>
    </w:lvl>
    <w:lvl w:ilvl="5" w:tplc="3184E3A0">
      <w:start w:val="1"/>
      <w:numFmt w:val="bullet"/>
      <w:lvlText w:val=""/>
      <w:lvlJc w:val="left"/>
      <w:pPr>
        <w:ind w:left="4320" w:hanging="360"/>
      </w:pPr>
      <w:rPr>
        <w:rFonts w:ascii="Wingdings" w:hAnsi="Wingdings" w:hint="default"/>
      </w:rPr>
    </w:lvl>
    <w:lvl w:ilvl="6" w:tplc="FD0ECBFE">
      <w:start w:val="1"/>
      <w:numFmt w:val="bullet"/>
      <w:lvlText w:val=""/>
      <w:lvlJc w:val="left"/>
      <w:pPr>
        <w:ind w:left="5040" w:hanging="360"/>
      </w:pPr>
      <w:rPr>
        <w:rFonts w:ascii="Symbol" w:hAnsi="Symbol" w:hint="default"/>
      </w:rPr>
    </w:lvl>
    <w:lvl w:ilvl="7" w:tplc="825688CA">
      <w:start w:val="1"/>
      <w:numFmt w:val="bullet"/>
      <w:lvlText w:val="o"/>
      <w:lvlJc w:val="left"/>
      <w:pPr>
        <w:ind w:left="5760" w:hanging="360"/>
      </w:pPr>
      <w:rPr>
        <w:rFonts w:ascii="Courier New" w:hAnsi="Courier New" w:hint="default"/>
      </w:rPr>
    </w:lvl>
    <w:lvl w:ilvl="8" w:tplc="12B4C45A">
      <w:start w:val="1"/>
      <w:numFmt w:val="bullet"/>
      <w:lvlText w:val=""/>
      <w:lvlJc w:val="left"/>
      <w:pPr>
        <w:ind w:left="6480" w:hanging="360"/>
      </w:pPr>
      <w:rPr>
        <w:rFonts w:ascii="Wingdings" w:hAnsi="Wingdings" w:hint="default"/>
      </w:rPr>
    </w:lvl>
  </w:abstractNum>
  <w:abstractNum w:abstractNumId="22" w15:restartNumberingAfterBreak="0">
    <w:nsid w:val="69F65966"/>
    <w:multiLevelType w:val="hybridMultilevel"/>
    <w:tmpl w:val="C9BE3946"/>
    <w:lvl w:ilvl="0" w:tplc="B0B82092">
      <w:start w:val="1"/>
      <w:numFmt w:val="bullet"/>
      <w:lvlText w:val=""/>
      <w:lvlJc w:val="left"/>
      <w:pPr>
        <w:ind w:left="720" w:hanging="360"/>
      </w:pPr>
      <w:rPr>
        <w:rFonts w:ascii="Symbol" w:hAnsi="Symbol" w:hint="default"/>
      </w:rPr>
    </w:lvl>
    <w:lvl w:ilvl="1" w:tplc="C7405D48">
      <w:start w:val="1"/>
      <w:numFmt w:val="bullet"/>
      <w:lvlText w:val="o"/>
      <w:lvlJc w:val="left"/>
      <w:pPr>
        <w:ind w:left="1440" w:hanging="360"/>
      </w:pPr>
      <w:rPr>
        <w:rFonts w:ascii="Courier New" w:hAnsi="Courier New" w:hint="default"/>
      </w:rPr>
    </w:lvl>
    <w:lvl w:ilvl="2" w:tplc="10FAA690">
      <w:start w:val="1"/>
      <w:numFmt w:val="bullet"/>
      <w:lvlText w:val=""/>
      <w:lvlJc w:val="left"/>
      <w:pPr>
        <w:ind w:left="2160" w:hanging="360"/>
      </w:pPr>
      <w:rPr>
        <w:rFonts w:ascii="Wingdings" w:hAnsi="Wingdings" w:hint="default"/>
      </w:rPr>
    </w:lvl>
    <w:lvl w:ilvl="3" w:tplc="4B5C714A">
      <w:start w:val="1"/>
      <w:numFmt w:val="bullet"/>
      <w:lvlText w:val=""/>
      <w:lvlJc w:val="left"/>
      <w:pPr>
        <w:ind w:left="2880" w:hanging="360"/>
      </w:pPr>
      <w:rPr>
        <w:rFonts w:ascii="Symbol" w:hAnsi="Symbol" w:hint="default"/>
      </w:rPr>
    </w:lvl>
    <w:lvl w:ilvl="4" w:tplc="8A56AEFE">
      <w:start w:val="1"/>
      <w:numFmt w:val="bullet"/>
      <w:lvlText w:val="o"/>
      <w:lvlJc w:val="left"/>
      <w:pPr>
        <w:ind w:left="3600" w:hanging="360"/>
      </w:pPr>
      <w:rPr>
        <w:rFonts w:ascii="Courier New" w:hAnsi="Courier New" w:hint="default"/>
      </w:rPr>
    </w:lvl>
    <w:lvl w:ilvl="5" w:tplc="C5585BC6">
      <w:start w:val="1"/>
      <w:numFmt w:val="bullet"/>
      <w:lvlText w:val=""/>
      <w:lvlJc w:val="left"/>
      <w:pPr>
        <w:ind w:left="4320" w:hanging="360"/>
      </w:pPr>
      <w:rPr>
        <w:rFonts w:ascii="Wingdings" w:hAnsi="Wingdings" w:hint="default"/>
      </w:rPr>
    </w:lvl>
    <w:lvl w:ilvl="6" w:tplc="11BA7FDE">
      <w:start w:val="1"/>
      <w:numFmt w:val="bullet"/>
      <w:lvlText w:val=""/>
      <w:lvlJc w:val="left"/>
      <w:pPr>
        <w:ind w:left="5040" w:hanging="360"/>
      </w:pPr>
      <w:rPr>
        <w:rFonts w:ascii="Symbol" w:hAnsi="Symbol" w:hint="default"/>
      </w:rPr>
    </w:lvl>
    <w:lvl w:ilvl="7" w:tplc="C9881B98">
      <w:start w:val="1"/>
      <w:numFmt w:val="bullet"/>
      <w:lvlText w:val="o"/>
      <w:lvlJc w:val="left"/>
      <w:pPr>
        <w:ind w:left="5760" w:hanging="360"/>
      </w:pPr>
      <w:rPr>
        <w:rFonts w:ascii="Courier New" w:hAnsi="Courier New" w:hint="default"/>
      </w:rPr>
    </w:lvl>
    <w:lvl w:ilvl="8" w:tplc="FE465760">
      <w:start w:val="1"/>
      <w:numFmt w:val="bullet"/>
      <w:lvlText w:val=""/>
      <w:lvlJc w:val="left"/>
      <w:pPr>
        <w:ind w:left="6480" w:hanging="360"/>
      </w:pPr>
      <w:rPr>
        <w:rFonts w:ascii="Wingdings" w:hAnsi="Wingdings" w:hint="default"/>
      </w:rPr>
    </w:lvl>
  </w:abstractNum>
  <w:abstractNum w:abstractNumId="23" w15:restartNumberingAfterBreak="0">
    <w:nsid w:val="74437126"/>
    <w:multiLevelType w:val="hybridMultilevel"/>
    <w:tmpl w:val="23AA7D08"/>
    <w:lvl w:ilvl="0" w:tplc="26829932">
      <w:start w:val="1"/>
      <w:numFmt w:val="bullet"/>
      <w:lvlText w:val=""/>
      <w:lvlJc w:val="left"/>
      <w:pPr>
        <w:ind w:left="720" w:hanging="360"/>
      </w:pPr>
      <w:rPr>
        <w:rFonts w:ascii="Symbol" w:hAnsi="Symbol" w:hint="default"/>
      </w:rPr>
    </w:lvl>
    <w:lvl w:ilvl="1" w:tplc="AC444B8A">
      <w:start w:val="1"/>
      <w:numFmt w:val="bullet"/>
      <w:lvlText w:val="o"/>
      <w:lvlJc w:val="left"/>
      <w:pPr>
        <w:ind w:left="1440" w:hanging="360"/>
      </w:pPr>
      <w:rPr>
        <w:rFonts w:ascii="Courier New" w:hAnsi="Courier New" w:hint="default"/>
      </w:rPr>
    </w:lvl>
    <w:lvl w:ilvl="2" w:tplc="6212CFD2">
      <w:start w:val="1"/>
      <w:numFmt w:val="bullet"/>
      <w:lvlText w:val=""/>
      <w:lvlJc w:val="left"/>
      <w:pPr>
        <w:ind w:left="2160" w:hanging="360"/>
      </w:pPr>
      <w:rPr>
        <w:rFonts w:ascii="Wingdings" w:hAnsi="Wingdings" w:hint="default"/>
      </w:rPr>
    </w:lvl>
    <w:lvl w:ilvl="3" w:tplc="20663910">
      <w:start w:val="1"/>
      <w:numFmt w:val="bullet"/>
      <w:lvlText w:val=""/>
      <w:lvlJc w:val="left"/>
      <w:pPr>
        <w:ind w:left="2880" w:hanging="360"/>
      </w:pPr>
      <w:rPr>
        <w:rFonts w:ascii="Symbol" w:hAnsi="Symbol" w:hint="default"/>
      </w:rPr>
    </w:lvl>
    <w:lvl w:ilvl="4" w:tplc="8AAA17EC">
      <w:start w:val="1"/>
      <w:numFmt w:val="bullet"/>
      <w:lvlText w:val="o"/>
      <w:lvlJc w:val="left"/>
      <w:pPr>
        <w:ind w:left="3600" w:hanging="360"/>
      </w:pPr>
      <w:rPr>
        <w:rFonts w:ascii="Courier New" w:hAnsi="Courier New" w:hint="default"/>
      </w:rPr>
    </w:lvl>
    <w:lvl w:ilvl="5" w:tplc="F6D6159A">
      <w:start w:val="1"/>
      <w:numFmt w:val="bullet"/>
      <w:lvlText w:val=""/>
      <w:lvlJc w:val="left"/>
      <w:pPr>
        <w:ind w:left="4320" w:hanging="360"/>
      </w:pPr>
      <w:rPr>
        <w:rFonts w:ascii="Wingdings" w:hAnsi="Wingdings" w:hint="default"/>
      </w:rPr>
    </w:lvl>
    <w:lvl w:ilvl="6" w:tplc="3BF23062">
      <w:start w:val="1"/>
      <w:numFmt w:val="bullet"/>
      <w:lvlText w:val=""/>
      <w:lvlJc w:val="left"/>
      <w:pPr>
        <w:ind w:left="5040" w:hanging="360"/>
      </w:pPr>
      <w:rPr>
        <w:rFonts w:ascii="Symbol" w:hAnsi="Symbol" w:hint="default"/>
      </w:rPr>
    </w:lvl>
    <w:lvl w:ilvl="7" w:tplc="6EB45BD2">
      <w:start w:val="1"/>
      <w:numFmt w:val="bullet"/>
      <w:lvlText w:val="o"/>
      <w:lvlJc w:val="left"/>
      <w:pPr>
        <w:ind w:left="5760" w:hanging="360"/>
      </w:pPr>
      <w:rPr>
        <w:rFonts w:ascii="Courier New" w:hAnsi="Courier New" w:hint="default"/>
      </w:rPr>
    </w:lvl>
    <w:lvl w:ilvl="8" w:tplc="06B49858">
      <w:start w:val="1"/>
      <w:numFmt w:val="bullet"/>
      <w:lvlText w:val=""/>
      <w:lvlJc w:val="left"/>
      <w:pPr>
        <w:ind w:left="6480" w:hanging="360"/>
      </w:pPr>
      <w:rPr>
        <w:rFonts w:ascii="Wingdings" w:hAnsi="Wingdings" w:hint="default"/>
      </w:rPr>
    </w:lvl>
  </w:abstractNum>
  <w:abstractNum w:abstractNumId="24" w15:restartNumberingAfterBreak="0">
    <w:nsid w:val="77442D4E"/>
    <w:multiLevelType w:val="hybridMultilevel"/>
    <w:tmpl w:val="9D5C4114"/>
    <w:lvl w:ilvl="0" w:tplc="1E4250AA">
      <w:start w:val="1"/>
      <w:numFmt w:val="bullet"/>
      <w:lvlText w:val=""/>
      <w:lvlJc w:val="left"/>
      <w:pPr>
        <w:ind w:left="720" w:hanging="360"/>
      </w:pPr>
      <w:rPr>
        <w:rFonts w:ascii="Symbol" w:hAnsi="Symbol" w:hint="default"/>
      </w:rPr>
    </w:lvl>
    <w:lvl w:ilvl="1" w:tplc="1E56104A">
      <w:start w:val="1"/>
      <w:numFmt w:val="bullet"/>
      <w:lvlText w:val="o"/>
      <w:lvlJc w:val="left"/>
      <w:pPr>
        <w:ind w:left="1440" w:hanging="360"/>
      </w:pPr>
      <w:rPr>
        <w:rFonts w:ascii="Courier New" w:hAnsi="Courier New" w:hint="default"/>
      </w:rPr>
    </w:lvl>
    <w:lvl w:ilvl="2" w:tplc="31B8C304">
      <w:start w:val="1"/>
      <w:numFmt w:val="bullet"/>
      <w:lvlText w:val=""/>
      <w:lvlJc w:val="left"/>
      <w:pPr>
        <w:ind w:left="2160" w:hanging="360"/>
      </w:pPr>
      <w:rPr>
        <w:rFonts w:ascii="Wingdings" w:hAnsi="Wingdings" w:hint="default"/>
      </w:rPr>
    </w:lvl>
    <w:lvl w:ilvl="3" w:tplc="F7AAD5F8">
      <w:start w:val="1"/>
      <w:numFmt w:val="bullet"/>
      <w:lvlText w:val=""/>
      <w:lvlJc w:val="left"/>
      <w:pPr>
        <w:ind w:left="2880" w:hanging="360"/>
      </w:pPr>
      <w:rPr>
        <w:rFonts w:ascii="Symbol" w:hAnsi="Symbol" w:hint="default"/>
      </w:rPr>
    </w:lvl>
    <w:lvl w:ilvl="4" w:tplc="07C68096">
      <w:start w:val="1"/>
      <w:numFmt w:val="bullet"/>
      <w:lvlText w:val="o"/>
      <w:lvlJc w:val="left"/>
      <w:pPr>
        <w:ind w:left="3600" w:hanging="360"/>
      </w:pPr>
      <w:rPr>
        <w:rFonts w:ascii="Courier New" w:hAnsi="Courier New" w:hint="default"/>
      </w:rPr>
    </w:lvl>
    <w:lvl w:ilvl="5" w:tplc="7FBA6BCC">
      <w:start w:val="1"/>
      <w:numFmt w:val="bullet"/>
      <w:lvlText w:val=""/>
      <w:lvlJc w:val="left"/>
      <w:pPr>
        <w:ind w:left="4320" w:hanging="360"/>
      </w:pPr>
      <w:rPr>
        <w:rFonts w:ascii="Wingdings" w:hAnsi="Wingdings" w:hint="default"/>
      </w:rPr>
    </w:lvl>
    <w:lvl w:ilvl="6" w:tplc="CC1E4D38">
      <w:start w:val="1"/>
      <w:numFmt w:val="bullet"/>
      <w:lvlText w:val=""/>
      <w:lvlJc w:val="left"/>
      <w:pPr>
        <w:ind w:left="5040" w:hanging="360"/>
      </w:pPr>
      <w:rPr>
        <w:rFonts w:ascii="Symbol" w:hAnsi="Symbol" w:hint="default"/>
      </w:rPr>
    </w:lvl>
    <w:lvl w:ilvl="7" w:tplc="C0D4F5E8">
      <w:start w:val="1"/>
      <w:numFmt w:val="bullet"/>
      <w:lvlText w:val="o"/>
      <w:lvlJc w:val="left"/>
      <w:pPr>
        <w:ind w:left="5760" w:hanging="360"/>
      </w:pPr>
      <w:rPr>
        <w:rFonts w:ascii="Courier New" w:hAnsi="Courier New" w:hint="default"/>
      </w:rPr>
    </w:lvl>
    <w:lvl w:ilvl="8" w:tplc="506CB564">
      <w:start w:val="1"/>
      <w:numFmt w:val="bullet"/>
      <w:lvlText w:val=""/>
      <w:lvlJc w:val="left"/>
      <w:pPr>
        <w:ind w:left="6480" w:hanging="360"/>
      </w:pPr>
      <w:rPr>
        <w:rFonts w:ascii="Wingdings" w:hAnsi="Wingdings" w:hint="default"/>
      </w:rPr>
    </w:lvl>
  </w:abstractNum>
  <w:abstractNum w:abstractNumId="25" w15:restartNumberingAfterBreak="0">
    <w:nsid w:val="7BE00310"/>
    <w:multiLevelType w:val="hybridMultilevel"/>
    <w:tmpl w:val="43BAB884"/>
    <w:lvl w:ilvl="0" w:tplc="3E48D48A">
      <w:start w:val="1"/>
      <w:numFmt w:val="bullet"/>
      <w:lvlText w:val=""/>
      <w:lvlJc w:val="left"/>
      <w:pPr>
        <w:ind w:left="720" w:hanging="360"/>
      </w:pPr>
      <w:rPr>
        <w:rFonts w:ascii="Symbol" w:hAnsi="Symbol" w:hint="default"/>
      </w:rPr>
    </w:lvl>
    <w:lvl w:ilvl="1" w:tplc="6C706DDC">
      <w:start w:val="1"/>
      <w:numFmt w:val="bullet"/>
      <w:lvlText w:val="o"/>
      <w:lvlJc w:val="left"/>
      <w:pPr>
        <w:ind w:left="1440" w:hanging="360"/>
      </w:pPr>
      <w:rPr>
        <w:rFonts w:ascii="Courier New" w:hAnsi="Courier New" w:hint="default"/>
      </w:rPr>
    </w:lvl>
    <w:lvl w:ilvl="2" w:tplc="2A7663EC">
      <w:start w:val="1"/>
      <w:numFmt w:val="bullet"/>
      <w:lvlText w:val=""/>
      <w:lvlJc w:val="left"/>
      <w:pPr>
        <w:ind w:left="2160" w:hanging="360"/>
      </w:pPr>
      <w:rPr>
        <w:rFonts w:ascii="Wingdings" w:hAnsi="Wingdings" w:hint="default"/>
      </w:rPr>
    </w:lvl>
    <w:lvl w:ilvl="3" w:tplc="BC907882">
      <w:start w:val="1"/>
      <w:numFmt w:val="bullet"/>
      <w:lvlText w:val=""/>
      <w:lvlJc w:val="left"/>
      <w:pPr>
        <w:ind w:left="2880" w:hanging="360"/>
      </w:pPr>
      <w:rPr>
        <w:rFonts w:ascii="Symbol" w:hAnsi="Symbol" w:hint="default"/>
      </w:rPr>
    </w:lvl>
    <w:lvl w:ilvl="4" w:tplc="9B7C6088">
      <w:start w:val="1"/>
      <w:numFmt w:val="bullet"/>
      <w:lvlText w:val="o"/>
      <w:lvlJc w:val="left"/>
      <w:pPr>
        <w:ind w:left="3600" w:hanging="360"/>
      </w:pPr>
      <w:rPr>
        <w:rFonts w:ascii="Courier New" w:hAnsi="Courier New" w:hint="default"/>
      </w:rPr>
    </w:lvl>
    <w:lvl w:ilvl="5" w:tplc="B7C6B730">
      <w:start w:val="1"/>
      <w:numFmt w:val="bullet"/>
      <w:lvlText w:val=""/>
      <w:lvlJc w:val="left"/>
      <w:pPr>
        <w:ind w:left="4320" w:hanging="360"/>
      </w:pPr>
      <w:rPr>
        <w:rFonts w:ascii="Wingdings" w:hAnsi="Wingdings" w:hint="default"/>
      </w:rPr>
    </w:lvl>
    <w:lvl w:ilvl="6" w:tplc="62D2946C">
      <w:start w:val="1"/>
      <w:numFmt w:val="bullet"/>
      <w:lvlText w:val=""/>
      <w:lvlJc w:val="left"/>
      <w:pPr>
        <w:ind w:left="5040" w:hanging="360"/>
      </w:pPr>
      <w:rPr>
        <w:rFonts w:ascii="Symbol" w:hAnsi="Symbol" w:hint="default"/>
      </w:rPr>
    </w:lvl>
    <w:lvl w:ilvl="7" w:tplc="71040BA8">
      <w:start w:val="1"/>
      <w:numFmt w:val="bullet"/>
      <w:lvlText w:val="o"/>
      <w:lvlJc w:val="left"/>
      <w:pPr>
        <w:ind w:left="5760" w:hanging="360"/>
      </w:pPr>
      <w:rPr>
        <w:rFonts w:ascii="Courier New" w:hAnsi="Courier New" w:hint="default"/>
      </w:rPr>
    </w:lvl>
    <w:lvl w:ilvl="8" w:tplc="6F4409B6">
      <w:start w:val="1"/>
      <w:numFmt w:val="bullet"/>
      <w:lvlText w:val=""/>
      <w:lvlJc w:val="left"/>
      <w:pPr>
        <w:ind w:left="6480" w:hanging="360"/>
      </w:pPr>
      <w:rPr>
        <w:rFonts w:ascii="Wingdings" w:hAnsi="Wingdings" w:hint="default"/>
      </w:rPr>
    </w:lvl>
  </w:abstractNum>
  <w:abstractNum w:abstractNumId="26" w15:restartNumberingAfterBreak="0">
    <w:nsid w:val="7DD82515"/>
    <w:multiLevelType w:val="hybridMultilevel"/>
    <w:tmpl w:val="A3E8A0B0"/>
    <w:lvl w:ilvl="0" w:tplc="EAA2F5D0">
      <w:start w:val="1"/>
      <w:numFmt w:val="bullet"/>
      <w:lvlText w:val=""/>
      <w:lvlJc w:val="left"/>
      <w:pPr>
        <w:ind w:left="720" w:hanging="360"/>
      </w:pPr>
      <w:rPr>
        <w:rFonts w:ascii="Symbol" w:hAnsi="Symbol" w:hint="default"/>
      </w:rPr>
    </w:lvl>
    <w:lvl w:ilvl="1" w:tplc="B254F576">
      <w:start w:val="1"/>
      <w:numFmt w:val="bullet"/>
      <w:lvlText w:val="o"/>
      <w:lvlJc w:val="left"/>
      <w:pPr>
        <w:ind w:left="1440" w:hanging="360"/>
      </w:pPr>
      <w:rPr>
        <w:rFonts w:ascii="Courier New" w:hAnsi="Courier New" w:hint="default"/>
      </w:rPr>
    </w:lvl>
    <w:lvl w:ilvl="2" w:tplc="6EF05E7C">
      <w:start w:val="1"/>
      <w:numFmt w:val="bullet"/>
      <w:lvlText w:val=""/>
      <w:lvlJc w:val="left"/>
      <w:pPr>
        <w:ind w:left="2160" w:hanging="360"/>
      </w:pPr>
      <w:rPr>
        <w:rFonts w:ascii="Wingdings" w:hAnsi="Wingdings" w:hint="default"/>
      </w:rPr>
    </w:lvl>
    <w:lvl w:ilvl="3" w:tplc="5192B06C">
      <w:start w:val="1"/>
      <w:numFmt w:val="bullet"/>
      <w:lvlText w:val=""/>
      <w:lvlJc w:val="left"/>
      <w:pPr>
        <w:ind w:left="2880" w:hanging="360"/>
      </w:pPr>
      <w:rPr>
        <w:rFonts w:ascii="Symbol" w:hAnsi="Symbol" w:hint="default"/>
      </w:rPr>
    </w:lvl>
    <w:lvl w:ilvl="4" w:tplc="A2A03E9A">
      <w:start w:val="1"/>
      <w:numFmt w:val="bullet"/>
      <w:lvlText w:val="o"/>
      <w:lvlJc w:val="left"/>
      <w:pPr>
        <w:ind w:left="3600" w:hanging="360"/>
      </w:pPr>
      <w:rPr>
        <w:rFonts w:ascii="Courier New" w:hAnsi="Courier New" w:hint="default"/>
      </w:rPr>
    </w:lvl>
    <w:lvl w:ilvl="5" w:tplc="F950FD76">
      <w:start w:val="1"/>
      <w:numFmt w:val="bullet"/>
      <w:lvlText w:val=""/>
      <w:lvlJc w:val="left"/>
      <w:pPr>
        <w:ind w:left="4320" w:hanging="360"/>
      </w:pPr>
      <w:rPr>
        <w:rFonts w:ascii="Wingdings" w:hAnsi="Wingdings" w:hint="default"/>
      </w:rPr>
    </w:lvl>
    <w:lvl w:ilvl="6" w:tplc="2342F98C">
      <w:start w:val="1"/>
      <w:numFmt w:val="bullet"/>
      <w:lvlText w:val=""/>
      <w:lvlJc w:val="left"/>
      <w:pPr>
        <w:ind w:left="5040" w:hanging="360"/>
      </w:pPr>
      <w:rPr>
        <w:rFonts w:ascii="Symbol" w:hAnsi="Symbol" w:hint="default"/>
      </w:rPr>
    </w:lvl>
    <w:lvl w:ilvl="7" w:tplc="2D1E6780">
      <w:start w:val="1"/>
      <w:numFmt w:val="bullet"/>
      <w:lvlText w:val="o"/>
      <w:lvlJc w:val="left"/>
      <w:pPr>
        <w:ind w:left="5760" w:hanging="360"/>
      </w:pPr>
      <w:rPr>
        <w:rFonts w:ascii="Courier New" w:hAnsi="Courier New" w:hint="default"/>
      </w:rPr>
    </w:lvl>
    <w:lvl w:ilvl="8" w:tplc="099026F0">
      <w:start w:val="1"/>
      <w:numFmt w:val="bullet"/>
      <w:lvlText w:val=""/>
      <w:lvlJc w:val="left"/>
      <w:pPr>
        <w:ind w:left="6480" w:hanging="360"/>
      </w:pPr>
      <w:rPr>
        <w:rFonts w:ascii="Wingdings" w:hAnsi="Wingdings" w:hint="default"/>
      </w:rPr>
    </w:lvl>
  </w:abstractNum>
  <w:abstractNum w:abstractNumId="27" w15:restartNumberingAfterBreak="0">
    <w:nsid w:val="7EFE21E0"/>
    <w:multiLevelType w:val="hybridMultilevel"/>
    <w:tmpl w:val="8D4C2B22"/>
    <w:lvl w:ilvl="0" w:tplc="FD00AAF4">
      <w:start w:val="1"/>
      <w:numFmt w:val="bullet"/>
      <w:lvlText w:val=""/>
      <w:lvlJc w:val="left"/>
      <w:pPr>
        <w:ind w:left="720" w:hanging="360"/>
      </w:pPr>
      <w:rPr>
        <w:rFonts w:ascii="Symbol" w:hAnsi="Symbol" w:hint="default"/>
      </w:rPr>
    </w:lvl>
    <w:lvl w:ilvl="1" w:tplc="E7902D56">
      <w:start w:val="1"/>
      <w:numFmt w:val="bullet"/>
      <w:lvlText w:val="o"/>
      <w:lvlJc w:val="left"/>
      <w:pPr>
        <w:ind w:left="1440" w:hanging="360"/>
      </w:pPr>
      <w:rPr>
        <w:rFonts w:ascii="Courier New" w:hAnsi="Courier New" w:hint="default"/>
      </w:rPr>
    </w:lvl>
    <w:lvl w:ilvl="2" w:tplc="9976E004">
      <w:start w:val="1"/>
      <w:numFmt w:val="bullet"/>
      <w:lvlText w:val=""/>
      <w:lvlJc w:val="left"/>
      <w:pPr>
        <w:ind w:left="2160" w:hanging="360"/>
      </w:pPr>
      <w:rPr>
        <w:rFonts w:ascii="Wingdings" w:hAnsi="Wingdings" w:hint="default"/>
      </w:rPr>
    </w:lvl>
    <w:lvl w:ilvl="3" w:tplc="B6788962">
      <w:start w:val="1"/>
      <w:numFmt w:val="bullet"/>
      <w:lvlText w:val=""/>
      <w:lvlJc w:val="left"/>
      <w:pPr>
        <w:ind w:left="2880" w:hanging="360"/>
      </w:pPr>
      <w:rPr>
        <w:rFonts w:ascii="Symbol" w:hAnsi="Symbol" w:hint="default"/>
      </w:rPr>
    </w:lvl>
    <w:lvl w:ilvl="4" w:tplc="1272EAF8">
      <w:start w:val="1"/>
      <w:numFmt w:val="bullet"/>
      <w:lvlText w:val="o"/>
      <w:lvlJc w:val="left"/>
      <w:pPr>
        <w:ind w:left="3600" w:hanging="360"/>
      </w:pPr>
      <w:rPr>
        <w:rFonts w:ascii="Courier New" w:hAnsi="Courier New" w:hint="default"/>
      </w:rPr>
    </w:lvl>
    <w:lvl w:ilvl="5" w:tplc="AFF0FC30">
      <w:start w:val="1"/>
      <w:numFmt w:val="bullet"/>
      <w:lvlText w:val=""/>
      <w:lvlJc w:val="left"/>
      <w:pPr>
        <w:ind w:left="4320" w:hanging="360"/>
      </w:pPr>
      <w:rPr>
        <w:rFonts w:ascii="Wingdings" w:hAnsi="Wingdings" w:hint="default"/>
      </w:rPr>
    </w:lvl>
    <w:lvl w:ilvl="6" w:tplc="41246AE4">
      <w:start w:val="1"/>
      <w:numFmt w:val="bullet"/>
      <w:lvlText w:val=""/>
      <w:lvlJc w:val="left"/>
      <w:pPr>
        <w:ind w:left="5040" w:hanging="360"/>
      </w:pPr>
      <w:rPr>
        <w:rFonts w:ascii="Symbol" w:hAnsi="Symbol" w:hint="default"/>
      </w:rPr>
    </w:lvl>
    <w:lvl w:ilvl="7" w:tplc="1F3EDC34">
      <w:start w:val="1"/>
      <w:numFmt w:val="bullet"/>
      <w:lvlText w:val="o"/>
      <w:lvlJc w:val="left"/>
      <w:pPr>
        <w:ind w:left="5760" w:hanging="360"/>
      </w:pPr>
      <w:rPr>
        <w:rFonts w:ascii="Courier New" w:hAnsi="Courier New" w:hint="default"/>
      </w:rPr>
    </w:lvl>
    <w:lvl w:ilvl="8" w:tplc="6024DE3A">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5"/>
  </w:num>
  <w:num w:numId="4">
    <w:abstractNumId w:val="7"/>
  </w:num>
  <w:num w:numId="5">
    <w:abstractNumId w:val="19"/>
  </w:num>
  <w:num w:numId="6">
    <w:abstractNumId w:val="8"/>
  </w:num>
  <w:num w:numId="7">
    <w:abstractNumId w:val="6"/>
  </w:num>
  <w:num w:numId="8">
    <w:abstractNumId w:val="1"/>
  </w:num>
  <w:num w:numId="9">
    <w:abstractNumId w:val="20"/>
  </w:num>
  <w:num w:numId="10">
    <w:abstractNumId w:val="9"/>
  </w:num>
  <w:num w:numId="11">
    <w:abstractNumId w:val="10"/>
  </w:num>
  <w:num w:numId="12">
    <w:abstractNumId w:val="16"/>
  </w:num>
  <w:num w:numId="13">
    <w:abstractNumId w:val="17"/>
  </w:num>
  <w:num w:numId="14">
    <w:abstractNumId w:val="25"/>
  </w:num>
  <w:num w:numId="15">
    <w:abstractNumId w:val="27"/>
  </w:num>
  <w:num w:numId="16">
    <w:abstractNumId w:val="0"/>
  </w:num>
  <w:num w:numId="17">
    <w:abstractNumId w:val="18"/>
  </w:num>
  <w:num w:numId="18">
    <w:abstractNumId w:val="4"/>
  </w:num>
  <w:num w:numId="19">
    <w:abstractNumId w:val="23"/>
  </w:num>
  <w:num w:numId="20">
    <w:abstractNumId w:val="24"/>
  </w:num>
  <w:num w:numId="21">
    <w:abstractNumId w:val="14"/>
  </w:num>
  <w:num w:numId="22">
    <w:abstractNumId w:val="22"/>
  </w:num>
  <w:num w:numId="23">
    <w:abstractNumId w:val="11"/>
  </w:num>
  <w:num w:numId="24">
    <w:abstractNumId w:val="3"/>
  </w:num>
  <w:num w:numId="25">
    <w:abstractNumId w:val="13"/>
  </w:num>
  <w:num w:numId="26">
    <w:abstractNumId w:val="26"/>
  </w:num>
  <w:num w:numId="27">
    <w:abstractNumId w:val="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2CFFB8"/>
    <w:rsid w:val="00001544"/>
    <w:rsid w:val="00004D84"/>
    <w:rsid w:val="001CC461"/>
    <w:rsid w:val="001DC235"/>
    <w:rsid w:val="00219888"/>
    <w:rsid w:val="00337AFC"/>
    <w:rsid w:val="00352856"/>
    <w:rsid w:val="00505F11"/>
    <w:rsid w:val="005DDE45"/>
    <w:rsid w:val="006AC675"/>
    <w:rsid w:val="008DAA40"/>
    <w:rsid w:val="00A9249C"/>
    <w:rsid w:val="00AD52B0"/>
    <w:rsid w:val="00B77B79"/>
    <w:rsid w:val="00C64383"/>
    <w:rsid w:val="00CEE550"/>
    <w:rsid w:val="00DA7C10"/>
    <w:rsid w:val="00FE033F"/>
    <w:rsid w:val="00FEB2C5"/>
    <w:rsid w:val="0134144B"/>
    <w:rsid w:val="0146ECB4"/>
    <w:rsid w:val="0167EB71"/>
    <w:rsid w:val="016E18C8"/>
    <w:rsid w:val="017592D6"/>
    <w:rsid w:val="0191D723"/>
    <w:rsid w:val="01EEF8FD"/>
    <w:rsid w:val="01FE3293"/>
    <w:rsid w:val="020817E5"/>
    <w:rsid w:val="020DE652"/>
    <w:rsid w:val="0214A62B"/>
    <w:rsid w:val="022C8B2F"/>
    <w:rsid w:val="0230E03D"/>
    <w:rsid w:val="02335CC6"/>
    <w:rsid w:val="0268D73F"/>
    <w:rsid w:val="0282913B"/>
    <w:rsid w:val="02ADF699"/>
    <w:rsid w:val="02CF35F5"/>
    <w:rsid w:val="02D60910"/>
    <w:rsid w:val="02DEBE58"/>
    <w:rsid w:val="030A57FD"/>
    <w:rsid w:val="032B40D2"/>
    <w:rsid w:val="03331DC6"/>
    <w:rsid w:val="033DDD0B"/>
    <w:rsid w:val="033F8C98"/>
    <w:rsid w:val="034B5E14"/>
    <w:rsid w:val="036651FD"/>
    <w:rsid w:val="0374B839"/>
    <w:rsid w:val="037BE7AB"/>
    <w:rsid w:val="03888CD4"/>
    <w:rsid w:val="038C7C05"/>
    <w:rsid w:val="038EB417"/>
    <w:rsid w:val="0395D956"/>
    <w:rsid w:val="03C02DC6"/>
    <w:rsid w:val="0408B632"/>
    <w:rsid w:val="040D342A"/>
    <w:rsid w:val="0423DA4E"/>
    <w:rsid w:val="043DA10B"/>
    <w:rsid w:val="04865196"/>
    <w:rsid w:val="049C7D81"/>
    <w:rsid w:val="04A06B29"/>
    <w:rsid w:val="04A5FDFA"/>
    <w:rsid w:val="04AD4008"/>
    <w:rsid w:val="04D00745"/>
    <w:rsid w:val="04F07CDF"/>
    <w:rsid w:val="04FE47C7"/>
    <w:rsid w:val="05180C11"/>
    <w:rsid w:val="0520BF90"/>
    <w:rsid w:val="0529B82D"/>
    <w:rsid w:val="052D9A7C"/>
    <w:rsid w:val="055AC816"/>
    <w:rsid w:val="056D469D"/>
    <w:rsid w:val="056E0C14"/>
    <w:rsid w:val="05722A1F"/>
    <w:rsid w:val="05A3E860"/>
    <w:rsid w:val="05B7971D"/>
    <w:rsid w:val="05BD6A9A"/>
    <w:rsid w:val="05BDFDF5"/>
    <w:rsid w:val="05C70FCB"/>
    <w:rsid w:val="05CB3159"/>
    <w:rsid w:val="05D0BECB"/>
    <w:rsid w:val="05D7CECE"/>
    <w:rsid w:val="05DE454D"/>
    <w:rsid w:val="05EDAD65"/>
    <w:rsid w:val="05FE5397"/>
    <w:rsid w:val="063C40F6"/>
    <w:rsid w:val="0651EC6E"/>
    <w:rsid w:val="066444CE"/>
    <w:rsid w:val="0689B8E4"/>
    <w:rsid w:val="068B1349"/>
    <w:rsid w:val="0691EECE"/>
    <w:rsid w:val="069ABF96"/>
    <w:rsid w:val="06A65618"/>
    <w:rsid w:val="06AF41E1"/>
    <w:rsid w:val="06B0531A"/>
    <w:rsid w:val="06C88C9B"/>
    <w:rsid w:val="06F10861"/>
    <w:rsid w:val="07079870"/>
    <w:rsid w:val="0720C17D"/>
    <w:rsid w:val="07234A1E"/>
    <w:rsid w:val="0725C237"/>
    <w:rsid w:val="072CC7C5"/>
    <w:rsid w:val="07352868"/>
    <w:rsid w:val="073EC980"/>
    <w:rsid w:val="07402F07"/>
    <w:rsid w:val="0757ED7C"/>
    <w:rsid w:val="075E1B48"/>
    <w:rsid w:val="076287E4"/>
    <w:rsid w:val="077EA31D"/>
    <w:rsid w:val="07881ACF"/>
    <w:rsid w:val="078F3BD9"/>
    <w:rsid w:val="07AEFEED"/>
    <w:rsid w:val="07C137B3"/>
    <w:rsid w:val="07C8F28B"/>
    <w:rsid w:val="07D20EC5"/>
    <w:rsid w:val="07D3F5AD"/>
    <w:rsid w:val="07DDF7F1"/>
    <w:rsid w:val="07E7A550"/>
    <w:rsid w:val="07EA1FC0"/>
    <w:rsid w:val="0802B05F"/>
    <w:rsid w:val="080A34AF"/>
    <w:rsid w:val="08358F5A"/>
    <w:rsid w:val="0870DB51"/>
    <w:rsid w:val="0873E4DA"/>
    <w:rsid w:val="087EE5C2"/>
    <w:rsid w:val="0883FE22"/>
    <w:rsid w:val="089F8A74"/>
    <w:rsid w:val="08DCD727"/>
    <w:rsid w:val="08E36B12"/>
    <w:rsid w:val="08F79451"/>
    <w:rsid w:val="0909A543"/>
    <w:rsid w:val="0915BFFD"/>
    <w:rsid w:val="091B73FB"/>
    <w:rsid w:val="09200C6A"/>
    <w:rsid w:val="092F24AD"/>
    <w:rsid w:val="0930FCE2"/>
    <w:rsid w:val="0933C868"/>
    <w:rsid w:val="094F8BA0"/>
    <w:rsid w:val="0968513C"/>
    <w:rsid w:val="0969A53E"/>
    <w:rsid w:val="09737F13"/>
    <w:rsid w:val="0973914B"/>
    <w:rsid w:val="09B885F5"/>
    <w:rsid w:val="09C0131E"/>
    <w:rsid w:val="09E16C97"/>
    <w:rsid w:val="09FA1BB7"/>
    <w:rsid w:val="0A0D3E28"/>
    <w:rsid w:val="0A159675"/>
    <w:rsid w:val="0A1AB299"/>
    <w:rsid w:val="0A3D73CE"/>
    <w:rsid w:val="0A47A93B"/>
    <w:rsid w:val="0A5975EE"/>
    <w:rsid w:val="0A5A9752"/>
    <w:rsid w:val="0A6C5B0C"/>
    <w:rsid w:val="0A754E48"/>
    <w:rsid w:val="0A7AE5F5"/>
    <w:rsid w:val="0A81A34F"/>
    <w:rsid w:val="0A969AAE"/>
    <w:rsid w:val="0A990031"/>
    <w:rsid w:val="0A9A1BEE"/>
    <w:rsid w:val="0AB794E1"/>
    <w:rsid w:val="0AB84F8E"/>
    <w:rsid w:val="0AC83D1C"/>
    <w:rsid w:val="0AC88752"/>
    <w:rsid w:val="0ADB5519"/>
    <w:rsid w:val="0AE23B5E"/>
    <w:rsid w:val="0B393617"/>
    <w:rsid w:val="0B3B231E"/>
    <w:rsid w:val="0B4FC429"/>
    <w:rsid w:val="0B5FCB3B"/>
    <w:rsid w:val="0B6E48B5"/>
    <w:rsid w:val="0B7A81E7"/>
    <w:rsid w:val="0B9C7C16"/>
    <w:rsid w:val="0BA3497A"/>
    <w:rsid w:val="0BAE5024"/>
    <w:rsid w:val="0BB1A6C7"/>
    <w:rsid w:val="0BE9BD76"/>
    <w:rsid w:val="0C164605"/>
    <w:rsid w:val="0C2BE5C5"/>
    <w:rsid w:val="0C34BF58"/>
    <w:rsid w:val="0C4C21C5"/>
    <w:rsid w:val="0C5FDD1C"/>
    <w:rsid w:val="0C7501CD"/>
    <w:rsid w:val="0C80D6CE"/>
    <w:rsid w:val="0C87402D"/>
    <w:rsid w:val="0CA3816A"/>
    <w:rsid w:val="0CF9A937"/>
    <w:rsid w:val="0D00E8B3"/>
    <w:rsid w:val="0D0D7C2F"/>
    <w:rsid w:val="0D237AAF"/>
    <w:rsid w:val="0D39819C"/>
    <w:rsid w:val="0D457933"/>
    <w:rsid w:val="0D468264"/>
    <w:rsid w:val="0D5EB2A1"/>
    <w:rsid w:val="0D7FD57A"/>
    <w:rsid w:val="0D9652C5"/>
    <w:rsid w:val="0D9F7F88"/>
    <w:rsid w:val="0DA669D2"/>
    <w:rsid w:val="0DAA78DD"/>
    <w:rsid w:val="0DAAA887"/>
    <w:rsid w:val="0DB63B20"/>
    <w:rsid w:val="0DCFA41C"/>
    <w:rsid w:val="0DD3DCE4"/>
    <w:rsid w:val="0DDA5498"/>
    <w:rsid w:val="0DE0CF9D"/>
    <w:rsid w:val="0DF387A6"/>
    <w:rsid w:val="0DF4D3BB"/>
    <w:rsid w:val="0DFFDE98"/>
    <w:rsid w:val="0E12835C"/>
    <w:rsid w:val="0E191B0E"/>
    <w:rsid w:val="0E22F68B"/>
    <w:rsid w:val="0E3D6286"/>
    <w:rsid w:val="0E4C89B0"/>
    <w:rsid w:val="0E73AEA4"/>
    <w:rsid w:val="0E78EAA5"/>
    <w:rsid w:val="0E9AFCD2"/>
    <w:rsid w:val="0EA2F652"/>
    <w:rsid w:val="0EF5888F"/>
    <w:rsid w:val="0F137EDC"/>
    <w:rsid w:val="0F14DBE6"/>
    <w:rsid w:val="0F2FD552"/>
    <w:rsid w:val="0F36EAFA"/>
    <w:rsid w:val="0F590D76"/>
    <w:rsid w:val="0F68DC4A"/>
    <w:rsid w:val="0F98597B"/>
    <w:rsid w:val="0FBC4A64"/>
    <w:rsid w:val="0FBF8FD2"/>
    <w:rsid w:val="0FDD9AB0"/>
    <w:rsid w:val="0FEDBE84"/>
    <w:rsid w:val="10095395"/>
    <w:rsid w:val="101C2FA3"/>
    <w:rsid w:val="101D47B3"/>
    <w:rsid w:val="101EEE58"/>
    <w:rsid w:val="102C3C9F"/>
    <w:rsid w:val="103BDBB2"/>
    <w:rsid w:val="104A2EA0"/>
    <w:rsid w:val="10536396"/>
    <w:rsid w:val="10715A80"/>
    <w:rsid w:val="1088F6E9"/>
    <w:rsid w:val="10C920EA"/>
    <w:rsid w:val="10CC837F"/>
    <w:rsid w:val="10ECB3C1"/>
    <w:rsid w:val="1101EDA5"/>
    <w:rsid w:val="1102C390"/>
    <w:rsid w:val="11176932"/>
    <w:rsid w:val="11194BA4"/>
    <w:rsid w:val="112CC543"/>
    <w:rsid w:val="11336936"/>
    <w:rsid w:val="116A7A37"/>
    <w:rsid w:val="117C2731"/>
    <w:rsid w:val="1184C41C"/>
    <w:rsid w:val="11BFEB7D"/>
    <w:rsid w:val="11CCD0F9"/>
    <w:rsid w:val="11D3D897"/>
    <w:rsid w:val="11D6E798"/>
    <w:rsid w:val="11EBED0B"/>
    <w:rsid w:val="11F73024"/>
    <w:rsid w:val="1202F8D5"/>
    <w:rsid w:val="121CA780"/>
    <w:rsid w:val="121E5D27"/>
    <w:rsid w:val="1235D9BB"/>
    <w:rsid w:val="124C49FF"/>
    <w:rsid w:val="126BE37D"/>
    <w:rsid w:val="126CF0C8"/>
    <w:rsid w:val="12774343"/>
    <w:rsid w:val="128A951C"/>
    <w:rsid w:val="12B171D3"/>
    <w:rsid w:val="12B889EA"/>
    <w:rsid w:val="12C6DC40"/>
    <w:rsid w:val="12CA924A"/>
    <w:rsid w:val="12EB0438"/>
    <w:rsid w:val="130A8843"/>
    <w:rsid w:val="131ADFA6"/>
    <w:rsid w:val="13267E8C"/>
    <w:rsid w:val="1339B237"/>
    <w:rsid w:val="1348254D"/>
    <w:rsid w:val="1349516A"/>
    <w:rsid w:val="1356DB33"/>
    <w:rsid w:val="13756505"/>
    <w:rsid w:val="1389954D"/>
    <w:rsid w:val="139AC570"/>
    <w:rsid w:val="139E7700"/>
    <w:rsid w:val="13A3450F"/>
    <w:rsid w:val="13A679F2"/>
    <w:rsid w:val="13AD5A53"/>
    <w:rsid w:val="13B1A910"/>
    <w:rsid w:val="13CD6986"/>
    <w:rsid w:val="13FFF1E5"/>
    <w:rsid w:val="14065D25"/>
    <w:rsid w:val="141AF283"/>
    <w:rsid w:val="142706C2"/>
    <w:rsid w:val="1456C3B6"/>
    <w:rsid w:val="14677966"/>
    <w:rsid w:val="1471F037"/>
    <w:rsid w:val="149224E1"/>
    <w:rsid w:val="1497DD53"/>
    <w:rsid w:val="14ABF1C5"/>
    <w:rsid w:val="14B3315D"/>
    <w:rsid w:val="14E143C2"/>
    <w:rsid w:val="14FD16C8"/>
    <w:rsid w:val="1508A4F3"/>
    <w:rsid w:val="153BB275"/>
    <w:rsid w:val="153D3F6B"/>
    <w:rsid w:val="154506F6"/>
    <w:rsid w:val="156177C8"/>
    <w:rsid w:val="1568E471"/>
    <w:rsid w:val="156BC5F9"/>
    <w:rsid w:val="156EC61A"/>
    <w:rsid w:val="15744BFE"/>
    <w:rsid w:val="1575EC77"/>
    <w:rsid w:val="1580BCF3"/>
    <w:rsid w:val="15955397"/>
    <w:rsid w:val="15967E58"/>
    <w:rsid w:val="159D8018"/>
    <w:rsid w:val="15A6F812"/>
    <w:rsid w:val="15B5B3D5"/>
    <w:rsid w:val="15C58C40"/>
    <w:rsid w:val="15F6D392"/>
    <w:rsid w:val="160F5C19"/>
    <w:rsid w:val="163AAD1D"/>
    <w:rsid w:val="166715C3"/>
    <w:rsid w:val="166C79D2"/>
    <w:rsid w:val="16741757"/>
    <w:rsid w:val="1682EF55"/>
    <w:rsid w:val="16A5A30E"/>
    <w:rsid w:val="16DB85AB"/>
    <w:rsid w:val="16E1C128"/>
    <w:rsid w:val="16E5A38F"/>
    <w:rsid w:val="16E91F70"/>
    <w:rsid w:val="16FFCE17"/>
    <w:rsid w:val="17244FFB"/>
    <w:rsid w:val="17479155"/>
    <w:rsid w:val="174EDCF5"/>
    <w:rsid w:val="176FD8D9"/>
    <w:rsid w:val="178FF934"/>
    <w:rsid w:val="179C2DDB"/>
    <w:rsid w:val="17AAFFB5"/>
    <w:rsid w:val="17AFBFFE"/>
    <w:rsid w:val="17B1B194"/>
    <w:rsid w:val="17B2D9EB"/>
    <w:rsid w:val="17D04302"/>
    <w:rsid w:val="1808F147"/>
    <w:rsid w:val="1839A23A"/>
    <w:rsid w:val="185D1475"/>
    <w:rsid w:val="186E5A6A"/>
    <w:rsid w:val="18743C9B"/>
    <w:rsid w:val="18781395"/>
    <w:rsid w:val="1884D25C"/>
    <w:rsid w:val="18865C59"/>
    <w:rsid w:val="189721B4"/>
    <w:rsid w:val="18974FBB"/>
    <w:rsid w:val="18A0251E"/>
    <w:rsid w:val="18A7A5E2"/>
    <w:rsid w:val="18AFF343"/>
    <w:rsid w:val="18BF4FD8"/>
    <w:rsid w:val="18E21F95"/>
    <w:rsid w:val="18E45E71"/>
    <w:rsid w:val="18FBC066"/>
    <w:rsid w:val="18FBFCD1"/>
    <w:rsid w:val="18FEF0B3"/>
    <w:rsid w:val="18FF6DA0"/>
    <w:rsid w:val="18FFBCED"/>
    <w:rsid w:val="1906A8C7"/>
    <w:rsid w:val="191226D6"/>
    <w:rsid w:val="19339A46"/>
    <w:rsid w:val="193FE64E"/>
    <w:rsid w:val="19422CBD"/>
    <w:rsid w:val="194C1C33"/>
    <w:rsid w:val="195866A9"/>
    <w:rsid w:val="196263E3"/>
    <w:rsid w:val="197C9CD9"/>
    <w:rsid w:val="19A76024"/>
    <w:rsid w:val="19BA5CE2"/>
    <w:rsid w:val="19BD471E"/>
    <w:rsid w:val="19C6DF5C"/>
    <w:rsid w:val="19D8BF83"/>
    <w:rsid w:val="19E6E239"/>
    <w:rsid w:val="1A0AA4B7"/>
    <w:rsid w:val="1A1790EA"/>
    <w:rsid w:val="1A376BD7"/>
    <w:rsid w:val="1A47073B"/>
    <w:rsid w:val="1A4E6C63"/>
    <w:rsid w:val="1A51C5EE"/>
    <w:rsid w:val="1A560E22"/>
    <w:rsid w:val="1A760772"/>
    <w:rsid w:val="1A7D8EF3"/>
    <w:rsid w:val="1A9B044E"/>
    <w:rsid w:val="1AA513D2"/>
    <w:rsid w:val="1AC9F6F4"/>
    <w:rsid w:val="1ACB1138"/>
    <w:rsid w:val="1AE782D2"/>
    <w:rsid w:val="1AF75772"/>
    <w:rsid w:val="1AFF6272"/>
    <w:rsid w:val="1B1107B8"/>
    <w:rsid w:val="1B2BA040"/>
    <w:rsid w:val="1B3D340D"/>
    <w:rsid w:val="1B3E91F6"/>
    <w:rsid w:val="1B6BA672"/>
    <w:rsid w:val="1B72CCBD"/>
    <w:rsid w:val="1B81E0FE"/>
    <w:rsid w:val="1B99DEA0"/>
    <w:rsid w:val="1B9E89E0"/>
    <w:rsid w:val="1BCCBDF2"/>
    <w:rsid w:val="1BCEF1AE"/>
    <w:rsid w:val="1BE7B960"/>
    <w:rsid w:val="1BE7CEC7"/>
    <w:rsid w:val="1BEB0F79"/>
    <w:rsid w:val="1BFF6D8B"/>
    <w:rsid w:val="1C03AFB9"/>
    <w:rsid w:val="1C329082"/>
    <w:rsid w:val="1C331D61"/>
    <w:rsid w:val="1C3AA276"/>
    <w:rsid w:val="1C47149A"/>
    <w:rsid w:val="1C48DF9F"/>
    <w:rsid w:val="1C4A4240"/>
    <w:rsid w:val="1C4B8D37"/>
    <w:rsid w:val="1C6C57E8"/>
    <w:rsid w:val="1C72A2C7"/>
    <w:rsid w:val="1C772A45"/>
    <w:rsid w:val="1C7A014E"/>
    <w:rsid w:val="1C87B1F8"/>
    <w:rsid w:val="1CA5903F"/>
    <w:rsid w:val="1CA6620D"/>
    <w:rsid w:val="1CAA5C57"/>
    <w:rsid w:val="1CACC4F4"/>
    <w:rsid w:val="1CB7FAB1"/>
    <w:rsid w:val="1CCF8E0C"/>
    <w:rsid w:val="1CD74C7F"/>
    <w:rsid w:val="1D0B27AB"/>
    <w:rsid w:val="1D0CDC22"/>
    <w:rsid w:val="1D19CADC"/>
    <w:rsid w:val="1D2850E5"/>
    <w:rsid w:val="1D2979EE"/>
    <w:rsid w:val="1D2AE82D"/>
    <w:rsid w:val="1D2C0EE1"/>
    <w:rsid w:val="1D331EC7"/>
    <w:rsid w:val="1D34B2A1"/>
    <w:rsid w:val="1D381A59"/>
    <w:rsid w:val="1D4CA51D"/>
    <w:rsid w:val="1D5DE419"/>
    <w:rsid w:val="1D67DD46"/>
    <w:rsid w:val="1D7C5318"/>
    <w:rsid w:val="1D82A256"/>
    <w:rsid w:val="1D8444E2"/>
    <w:rsid w:val="1D848E08"/>
    <w:rsid w:val="1D8BD48D"/>
    <w:rsid w:val="1D8E51BD"/>
    <w:rsid w:val="1D8FD389"/>
    <w:rsid w:val="1DB5B5DE"/>
    <w:rsid w:val="1DB914D9"/>
    <w:rsid w:val="1DCC5F98"/>
    <w:rsid w:val="1DD455DE"/>
    <w:rsid w:val="1DD589AD"/>
    <w:rsid w:val="1E04904C"/>
    <w:rsid w:val="1E156108"/>
    <w:rsid w:val="1E1FAA2F"/>
    <w:rsid w:val="1E2B9692"/>
    <w:rsid w:val="1E2E1906"/>
    <w:rsid w:val="1E37A0D5"/>
    <w:rsid w:val="1E3889EC"/>
    <w:rsid w:val="1E412048"/>
    <w:rsid w:val="1E415E29"/>
    <w:rsid w:val="1E535040"/>
    <w:rsid w:val="1E8EFA5F"/>
    <w:rsid w:val="1E995CF5"/>
    <w:rsid w:val="1E9F57B0"/>
    <w:rsid w:val="1EB336FB"/>
    <w:rsid w:val="1ECF4445"/>
    <w:rsid w:val="1EDED0E6"/>
    <w:rsid w:val="1EE0BDF3"/>
    <w:rsid w:val="1EEC1F4A"/>
    <w:rsid w:val="1EF359BD"/>
    <w:rsid w:val="1F043C1C"/>
    <w:rsid w:val="1F0580AB"/>
    <w:rsid w:val="1F0C186E"/>
    <w:rsid w:val="1F1415E4"/>
    <w:rsid w:val="1F1916F8"/>
    <w:rsid w:val="1F1B60D2"/>
    <w:rsid w:val="1F44A70B"/>
    <w:rsid w:val="1F458175"/>
    <w:rsid w:val="1F4925B9"/>
    <w:rsid w:val="1F643F70"/>
    <w:rsid w:val="1F69E48B"/>
    <w:rsid w:val="1FAFD0E3"/>
    <w:rsid w:val="1FAFE46D"/>
    <w:rsid w:val="1FBB3A37"/>
    <w:rsid w:val="1FBFD519"/>
    <w:rsid w:val="1FE4895B"/>
    <w:rsid w:val="1FEC165C"/>
    <w:rsid w:val="1FF410BF"/>
    <w:rsid w:val="200DDDDE"/>
    <w:rsid w:val="201C802E"/>
    <w:rsid w:val="202A66DE"/>
    <w:rsid w:val="202B060B"/>
    <w:rsid w:val="20401A59"/>
    <w:rsid w:val="205B02AB"/>
    <w:rsid w:val="20615A77"/>
    <w:rsid w:val="2062D1FF"/>
    <w:rsid w:val="2064823C"/>
    <w:rsid w:val="207D6890"/>
    <w:rsid w:val="2084AD16"/>
    <w:rsid w:val="20B69DAE"/>
    <w:rsid w:val="20C46C67"/>
    <w:rsid w:val="20E8521F"/>
    <w:rsid w:val="20E8DDF6"/>
    <w:rsid w:val="20F19907"/>
    <w:rsid w:val="210B706D"/>
    <w:rsid w:val="2118A27F"/>
    <w:rsid w:val="215711C9"/>
    <w:rsid w:val="21601E38"/>
    <w:rsid w:val="217A21BC"/>
    <w:rsid w:val="21872BE0"/>
    <w:rsid w:val="2196447F"/>
    <w:rsid w:val="21A5CE69"/>
    <w:rsid w:val="21AAF426"/>
    <w:rsid w:val="21B8CA23"/>
    <w:rsid w:val="21C43EA9"/>
    <w:rsid w:val="21D25AD1"/>
    <w:rsid w:val="21FFBF42"/>
    <w:rsid w:val="2216CEF8"/>
    <w:rsid w:val="2218D65D"/>
    <w:rsid w:val="22218AA9"/>
    <w:rsid w:val="22267FD5"/>
    <w:rsid w:val="22420369"/>
    <w:rsid w:val="2252B76F"/>
    <w:rsid w:val="225F69E6"/>
    <w:rsid w:val="2281890B"/>
    <w:rsid w:val="228A3D00"/>
    <w:rsid w:val="228BD819"/>
    <w:rsid w:val="228E86E9"/>
    <w:rsid w:val="22943D74"/>
    <w:rsid w:val="22990290"/>
    <w:rsid w:val="229932AA"/>
    <w:rsid w:val="2313F1D2"/>
    <w:rsid w:val="232B6D84"/>
    <w:rsid w:val="23332B07"/>
    <w:rsid w:val="234A43EC"/>
    <w:rsid w:val="234DACE3"/>
    <w:rsid w:val="235895B6"/>
    <w:rsid w:val="23699A85"/>
    <w:rsid w:val="237AC58C"/>
    <w:rsid w:val="2388F4D2"/>
    <w:rsid w:val="238FDB0A"/>
    <w:rsid w:val="23A15961"/>
    <w:rsid w:val="23AC4DA9"/>
    <w:rsid w:val="23B8F1B5"/>
    <w:rsid w:val="23D51613"/>
    <w:rsid w:val="23D92E88"/>
    <w:rsid w:val="23F9FD0D"/>
    <w:rsid w:val="2406E9BC"/>
    <w:rsid w:val="240B41F6"/>
    <w:rsid w:val="240BAC45"/>
    <w:rsid w:val="244057C4"/>
    <w:rsid w:val="2443D89F"/>
    <w:rsid w:val="244AD6E9"/>
    <w:rsid w:val="2480A9D6"/>
    <w:rsid w:val="24B2C8DF"/>
    <w:rsid w:val="24B9F6FC"/>
    <w:rsid w:val="24BA9FDE"/>
    <w:rsid w:val="24BD7B3D"/>
    <w:rsid w:val="24C5CF31"/>
    <w:rsid w:val="24DC89A1"/>
    <w:rsid w:val="24F3AE1A"/>
    <w:rsid w:val="25093B5E"/>
    <w:rsid w:val="250B3B1C"/>
    <w:rsid w:val="2510FBC3"/>
    <w:rsid w:val="254C8B92"/>
    <w:rsid w:val="2583B865"/>
    <w:rsid w:val="2588BCFE"/>
    <w:rsid w:val="25A658C3"/>
    <w:rsid w:val="25BB9996"/>
    <w:rsid w:val="25C2592B"/>
    <w:rsid w:val="25E7F99E"/>
    <w:rsid w:val="25F25DA1"/>
    <w:rsid w:val="261462E8"/>
    <w:rsid w:val="261A27E7"/>
    <w:rsid w:val="2627994E"/>
    <w:rsid w:val="2629E777"/>
    <w:rsid w:val="264DD99D"/>
    <w:rsid w:val="2672A583"/>
    <w:rsid w:val="268CECC0"/>
    <w:rsid w:val="26AFEAB2"/>
    <w:rsid w:val="26B28DD2"/>
    <w:rsid w:val="26C057CF"/>
    <w:rsid w:val="26C96736"/>
    <w:rsid w:val="26EAC62C"/>
    <w:rsid w:val="26F7A59A"/>
    <w:rsid w:val="272E3252"/>
    <w:rsid w:val="2734183B"/>
    <w:rsid w:val="2735A43D"/>
    <w:rsid w:val="274E89E1"/>
    <w:rsid w:val="27639D12"/>
    <w:rsid w:val="27649193"/>
    <w:rsid w:val="277C36A1"/>
    <w:rsid w:val="278293E9"/>
    <w:rsid w:val="27B3C2F8"/>
    <w:rsid w:val="27C2BA23"/>
    <w:rsid w:val="27C96A85"/>
    <w:rsid w:val="27D7BE80"/>
    <w:rsid w:val="27DE8673"/>
    <w:rsid w:val="27DEABD2"/>
    <w:rsid w:val="280A3A93"/>
    <w:rsid w:val="281B7E35"/>
    <w:rsid w:val="282CFFB8"/>
    <w:rsid w:val="286B3BA8"/>
    <w:rsid w:val="28A9977E"/>
    <w:rsid w:val="28A9C805"/>
    <w:rsid w:val="28BAF905"/>
    <w:rsid w:val="28BB09E2"/>
    <w:rsid w:val="28DFA467"/>
    <w:rsid w:val="28E7A86E"/>
    <w:rsid w:val="29181E70"/>
    <w:rsid w:val="291D5D59"/>
    <w:rsid w:val="2931888C"/>
    <w:rsid w:val="2970EEB5"/>
    <w:rsid w:val="297C4BA5"/>
    <w:rsid w:val="299FE8AE"/>
    <w:rsid w:val="29AAA45C"/>
    <w:rsid w:val="29AB8A2F"/>
    <w:rsid w:val="29B4E5C9"/>
    <w:rsid w:val="29BA4A90"/>
    <w:rsid w:val="29DFDAE8"/>
    <w:rsid w:val="29FC2C4A"/>
    <w:rsid w:val="2A024C75"/>
    <w:rsid w:val="2A043D33"/>
    <w:rsid w:val="2A3EDBBB"/>
    <w:rsid w:val="2A473EC8"/>
    <w:rsid w:val="2A542CFC"/>
    <w:rsid w:val="2A6B3DDD"/>
    <w:rsid w:val="2A702A2F"/>
    <w:rsid w:val="2A89D7FE"/>
    <w:rsid w:val="2AAD4308"/>
    <w:rsid w:val="2AB081CD"/>
    <w:rsid w:val="2ADF08FD"/>
    <w:rsid w:val="2AFBF9DD"/>
    <w:rsid w:val="2B0E4694"/>
    <w:rsid w:val="2B1F3709"/>
    <w:rsid w:val="2B33DA36"/>
    <w:rsid w:val="2B4386BD"/>
    <w:rsid w:val="2B5227EA"/>
    <w:rsid w:val="2B6FA148"/>
    <w:rsid w:val="2B73DDE1"/>
    <w:rsid w:val="2B881F47"/>
    <w:rsid w:val="2B9E8C5C"/>
    <w:rsid w:val="2BA520E8"/>
    <w:rsid w:val="2BA80246"/>
    <w:rsid w:val="2BACFC6D"/>
    <w:rsid w:val="2BB0E44D"/>
    <w:rsid w:val="2BDA1344"/>
    <w:rsid w:val="2C032EE6"/>
    <w:rsid w:val="2C05944E"/>
    <w:rsid w:val="2C0D0D8A"/>
    <w:rsid w:val="2C0D9EBC"/>
    <w:rsid w:val="2C145422"/>
    <w:rsid w:val="2C1733A1"/>
    <w:rsid w:val="2C2747DB"/>
    <w:rsid w:val="2C628ADE"/>
    <w:rsid w:val="2C67AA8D"/>
    <w:rsid w:val="2C726CE9"/>
    <w:rsid w:val="2C75DBEE"/>
    <w:rsid w:val="2C855ED4"/>
    <w:rsid w:val="2C904C45"/>
    <w:rsid w:val="2CDE857A"/>
    <w:rsid w:val="2CE1A186"/>
    <w:rsid w:val="2CE28CF5"/>
    <w:rsid w:val="2D01CA35"/>
    <w:rsid w:val="2D033F4E"/>
    <w:rsid w:val="2D19CFF4"/>
    <w:rsid w:val="2D1F1724"/>
    <w:rsid w:val="2D23ACCF"/>
    <w:rsid w:val="2D285424"/>
    <w:rsid w:val="2D2F0668"/>
    <w:rsid w:val="2D326860"/>
    <w:rsid w:val="2D3303DF"/>
    <w:rsid w:val="2D338D6F"/>
    <w:rsid w:val="2D373738"/>
    <w:rsid w:val="2D3F0DC8"/>
    <w:rsid w:val="2D4B567E"/>
    <w:rsid w:val="2D8317CA"/>
    <w:rsid w:val="2D974613"/>
    <w:rsid w:val="2DA078F2"/>
    <w:rsid w:val="2DA3B024"/>
    <w:rsid w:val="2DA3CE45"/>
    <w:rsid w:val="2DAB0983"/>
    <w:rsid w:val="2DAD9EEE"/>
    <w:rsid w:val="2DB0649C"/>
    <w:rsid w:val="2DB687B0"/>
    <w:rsid w:val="2DC650D9"/>
    <w:rsid w:val="2DF53222"/>
    <w:rsid w:val="2DFAAC24"/>
    <w:rsid w:val="2E03096D"/>
    <w:rsid w:val="2E1E1636"/>
    <w:rsid w:val="2E275380"/>
    <w:rsid w:val="2E2D06E2"/>
    <w:rsid w:val="2E3484CE"/>
    <w:rsid w:val="2E47B046"/>
    <w:rsid w:val="2E4B4DE6"/>
    <w:rsid w:val="2E50948F"/>
    <w:rsid w:val="2E8042FD"/>
    <w:rsid w:val="2E915452"/>
    <w:rsid w:val="2EBD2A11"/>
    <w:rsid w:val="2ED30499"/>
    <w:rsid w:val="2EDC828A"/>
    <w:rsid w:val="2EF82E9F"/>
    <w:rsid w:val="2F184934"/>
    <w:rsid w:val="2F2D3D09"/>
    <w:rsid w:val="2F31D9B7"/>
    <w:rsid w:val="2F333120"/>
    <w:rsid w:val="2F78DE61"/>
    <w:rsid w:val="2F7EC6C5"/>
    <w:rsid w:val="2F84F1B6"/>
    <w:rsid w:val="2F85CE4B"/>
    <w:rsid w:val="2F8CF95A"/>
    <w:rsid w:val="2F93F398"/>
    <w:rsid w:val="2F9B4E07"/>
    <w:rsid w:val="2FA650F3"/>
    <w:rsid w:val="2FAABEBA"/>
    <w:rsid w:val="2FAF2C91"/>
    <w:rsid w:val="2FB703EC"/>
    <w:rsid w:val="2FBB4C33"/>
    <w:rsid w:val="2FBFB4CB"/>
    <w:rsid w:val="2FCCC9F7"/>
    <w:rsid w:val="2FCE74DE"/>
    <w:rsid w:val="2FD6FE7A"/>
    <w:rsid w:val="2FE00387"/>
    <w:rsid w:val="2FE12E5A"/>
    <w:rsid w:val="2FEAC761"/>
    <w:rsid w:val="2FEB3815"/>
    <w:rsid w:val="2FEE22C3"/>
    <w:rsid w:val="2FFAA46A"/>
    <w:rsid w:val="30041153"/>
    <w:rsid w:val="300E7C03"/>
    <w:rsid w:val="30264123"/>
    <w:rsid w:val="3029EA0E"/>
    <w:rsid w:val="302B1081"/>
    <w:rsid w:val="304FCD4F"/>
    <w:rsid w:val="30550A12"/>
    <w:rsid w:val="3079EC63"/>
    <w:rsid w:val="30861B12"/>
    <w:rsid w:val="308D82EB"/>
    <w:rsid w:val="30935A2C"/>
    <w:rsid w:val="3093DC01"/>
    <w:rsid w:val="30A7E055"/>
    <w:rsid w:val="30EEA6B6"/>
    <w:rsid w:val="30F4A4DF"/>
    <w:rsid w:val="30F5D298"/>
    <w:rsid w:val="30F878A7"/>
    <w:rsid w:val="30FD5606"/>
    <w:rsid w:val="31393E18"/>
    <w:rsid w:val="3145D2D9"/>
    <w:rsid w:val="3158ADD8"/>
    <w:rsid w:val="317655AE"/>
    <w:rsid w:val="31817C17"/>
    <w:rsid w:val="318B0056"/>
    <w:rsid w:val="3190AB3F"/>
    <w:rsid w:val="319A21A6"/>
    <w:rsid w:val="31A4CEFE"/>
    <w:rsid w:val="31B4EC4C"/>
    <w:rsid w:val="3218754F"/>
    <w:rsid w:val="321A4A3F"/>
    <w:rsid w:val="323F89D2"/>
    <w:rsid w:val="325FBCCA"/>
    <w:rsid w:val="32651E9E"/>
    <w:rsid w:val="327251AB"/>
    <w:rsid w:val="32768A4A"/>
    <w:rsid w:val="32B27CEA"/>
    <w:rsid w:val="32C94BE0"/>
    <w:rsid w:val="32CDBDD8"/>
    <w:rsid w:val="32DEA866"/>
    <w:rsid w:val="32F67D82"/>
    <w:rsid w:val="32F7DAB4"/>
    <w:rsid w:val="331395D2"/>
    <w:rsid w:val="332FEE66"/>
    <w:rsid w:val="3338566A"/>
    <w:rsid w:val="334BEF61"/>
    <w:rsid w:val="33526348"/>
    <w:rsid w:val="3357F7D7"/>
    <w:rsid w:val="33841F14"/>
    <w:rsid w:val="33842C0B"/>
    <w:rsid w:val="3389FBB5"/>
    <w:rsid w:val="33905BDC"/>
    <w:rsid w:val="33917015"/>
    <w:rsid w:val="339CE2C3"/>
    <w:rsid w:val="33DC2A56"/>
    <w:rsid w:val="343E96C3"/>
    <w:rsid w:val="343F5070"/>
    <w:rsid w:val="34651C41"/>
    <w:rsid w:val="347FB8AB"/>
    <w:rsid w:val="34816FA3"/>
    <w:rsid w:val="3484767D"/>
    <w:rsid w:val="34B1067C"/>
    <w:rsid w:val="34B5D9A2"/>
    <w:rsid w:val="34BFA26D"/>
    <w:rsid w:val="34C84169"/>
    <w:rsid w:val="34D7B2DB"/>
    <w:rsid w:val="34D825FB"/>
    <w:rsid w:val="34DB5614"/>
    <w:rsid w:val="34EAC7A1"/>
    <w:rsid w:val="34EF06DD"/>
    <w:rsid w:val="350E705D"/>
    <w:rsid w:val="35128147"/>
    <w:rsid w:val="3514C4C9"/>
    <w:rsid w:val="352D303D"/>
    <w:rsid w:val="3539AB30"/>
    <w:rsid w:val="35556752"/>
    <w:rsid w:val="355EFDE2"/>
    <w:rsid w:val="356E9E1A"/>
    <w:rsid w:val="358AB33F"/>
    <w:rsid w:val="3592782E"/>
    <w:rsid w:val="35AAAED2"/>
    <w:rsid w:val="35D8260D"/>
    <w:rsid w:val="35DCAC68"/>
    <w:rsid w:val="35EACD94"/>
    <w:rsid w:val="36268507"/>
    <w:rsid w:val="364900DB"/>
    <w:rsid w:val="36529254"/>
    <w:rsid w:val="3653103A"/>
    <w:rsid w:val="3655ACF6"/>
    <w:rsid w:val="3676B300"/>
    <w:rsid w:val="367F6F2A"/>
    <w:rsid w:val="36840092"/>
    <w:rsid w:val="3687BFDC"/>
    <w:rsid w:val="36A702E2"/>
    <w:rsid w:val="36F9932A"/>
    <w:rsid w:val="370DBD59"/>
    <w:rsid w:val="3714E9E0"/>
    <w:rsid w:val="371E82C2"/>
    <w:rsid w:val="3729DD72"/>
    <w:rsid w:val="372A109A"/>
    <w:rsid w:val="3734781C"/>
    <w:rsid w:val="3737B47B"/>
    <w:rsid w:val="374E1201"/>
    <w:rsid w:val="376433A7"/>
    <w:rsid w:val="3764C32C"/>
    <w:rsid w:val="37776DDE"/>
    <w:rsid w:val="378E6E4F"/>
    <w:rsid w:val="37AFFCE4"/>
    <w:rsid w:val="37B62A3A"/>
    <w:rsid w:val="37E3F5F4"/>
    <w:rsid w:val="380E00BD"/>
    <w:rsid w:val="3818EB09"/>
    <w:rsid w:val="382241D5"/>
    <w:rsid w:val="3831F8DC"/>
    <w:rsid w:val="38448FC2"/>
    <w:rsid w:val="385B01EF"/>
    <w:rsid w:val="385EF753"/>
    <w:rsid w:val="387B575E"/>
    <w:rsid w:val="38FA224F"/>
    <w:rsid w:val="391B0FE4"/>
    <w:rsid w:val="391B6CD4"/>
    <w:rsid w:val="392DBCE0"/>
    <w:rsid w:val="3933F99C"/>
    <w:rsid w:val="3935C9B0"/>
    <w:rsid w:val="3951748F"/>
    <w:rsid w:val="39705E68"/>
    <w:rsid w:val="397CAA89"/>
    <w:rsid w:val="397D73DA"/>
    <w:rsid w:val="3982BA45"/>
    <w:rsid w:val="39A50D16"/>
    <w:rsid w:val="39BA1C0D"/>
    <w:rsid w:val="39D286A1"/>
    <w:rsid w:val="39DEE3A0"/>
    <w:rsid w:val="39EC263B"/>
    <w:rsid w:val="39F94ED9"/>
    <w:rsid w:val="3A53CB7E"/>
    <w:rsid w:val="3A584103"/>
    <w:rsid w:val="3A86BC9E"/>
    <w:rsid w:val="3A8A3729"/>
    <w:rsid w:val="3A9B389D"/>
    <w:rsid w:val="3AD4A279"/>
    <w:rsid w:val="3AED6AB5"/>
    <w:rsid w:val="3AF3D3B2"/>
    <w:rsid w:val="3AFBE2AB"/>
    <w:rsid w:val="3B156E17"/>
    <w:rsid w:val="3B28DC44"/>
    <w:rsid w:val="3B303F31"/>
    <w:rsid w:val="3B4F2150"/>
    <w:rsid w:val="3B5BA27A"/>
    <w:rsid w:val="3B6DDB49"/>
    <w:rsid w:val="3B82DD09"/>
    <w:rsid w:val="3B89D4D2"/>
    <w:rsid w:val="3B8EE90A"/>
    <w:rsid w:val="3B90644A"/>
    <w:rsid w:val="3B9EC037"/>
    <w:rsid w:val="3BC6C77D"/>
    <w:rsid w:val="3BCC6AA6"/>
    <w:rsid w:val="3BCEF974"/>
    <w:rsid w:val="3BE4A5F3"/>
    <w:rsid w:val="3BF56651"/>
    <w:rsid w:val="3C12D9EC"/>
    <w:rsid w:val="3C17C162"/>
    <w:rsid w:val="3C1C3F9E"/>
    <w:rsid w:val="3C2C3737"/>
    <w:rsid w:val="3C2D7709"/>
    <w:rsid w:val="3C4497D4"/>
    <w:rsid w:val="3C481237"/>
    <w:rsid w:val="3C4A53C8"/>
    <w:rsid w:val="3C65AB3B"/>
    <w:rsid w:val="3C9C13AC"/>
    <w:rsid w:val="3C9CDEF2"/>
    <w:rsid w:val="3CC57271"/>
    <w:rsid w:val="3CDC6538"/>
    <w:rsid w:val="3CE3717E"/>
    <w:rsid w:val="3CE57C96"/>
    <w:rsid w:val="3CEEC058"/>
    <w:rsid w:val="3CEF83A3"/>
    <w:rsid w:val="3CF662CA"/>
    <w:rsid w:val="3CFFBFFE"/>
    <w:rsid w:val="3D37EEEA"/>
    <w:rsid w:val="3D3FD447"/>
    <w:rsid w:val="3D40F845"/>
    <w:rsid w:val="3D41C115"/>
    <w:rsid w:val="3D72A556"/>
    <w:rsid w:val="3DA215BB"/>
    <w:rsid w:val="3DA66C76"/>
    <w:rsid w:val="3DA96527"/>
    <w:rsid w:val="3DABE402"/>
    <w:rsid w:val="3DAEC9DA"/>
    <w:rsid w:val="3DC520D0"/>
    <w:rsid w:val="3DD479D2"/>
    <w:rsid w:val="3DEBEFA6"/>
    <w:rsid w:val="3DFB59C2"/>
    <w:rsid w:val="3E36B635"/>
    <w:rsid w:val="3E429BB4"/>
    <w:rsid w:val="3E4D5EAF"/>
    <w:rsid w:val="3E5905DA"/>
    <w:rsid w:val="3E7F4499"/>
    <w:rsid w:val="3E80E2DE"/>
    <w:rsid w:val="3E873AF3"/>
    <w:rsid w:val="3E9F98DD"/>
    <w:rsid w:val="3EAA19BC"/>
    <w:rsid w:val="3EB54D03"/>
    <w:rsid w:val="3EB930EE"/>
    <w:rsid w:val="3EC7E890"/>
    <w:rsid w:val="3EE6C705"/>
    <w:rsid w:val="3F0905A8"/>
    <w:rsid w:val="3F0FA7F1"/>
    <w:rsid w:val="3F157170"/>
    <w:rsid w:val="3F1EBAA9"/>
    <w:rsid w:val="3F3DC44D"/>
    <w:rsid w:val="3F42A01B"/>
    <w:rsid w:val="3F4CB200"/>
    <w:rsid w:val="3F601816"/>
    <w:rsid w:val="3F786DBC"/>
    <w:rsid w:val="3F817730"/>
    <w:rsid w:val="3F8AC0A9"/>
    <w:rsid w:val="3F949D92"/>
    <w:rsid w:val="3FDAB7B4"/>
    <w:rsid w:val="3FE7D579"/>
    <w:rsid w:val="3FEF498D"/>
    <w:rsid w:val="40129BEE"/>
    <w:rsid w:val="4014966E"/>
    <w:rsid w:val="403ECD33"/>
    <w:rsid w:val="40495B55"/>
    <w:rsid w:val="404BB17F"/>
    <w:rsid w:val="40508139"/>
    <w:rsid w:val="4058A154"/>
    <w:rsid w:val="405ED5FE"/>
    <w:rsid w:val="4063181A"/>
    <w:rsid w:val="40B89EB4"/>
    <w:rsid w:val="40DA0D09"/>
    <w:rsid w:val="40E2A2AD"/>
    <w:rsid w:val="40EEA456"/>
    <w:rsid w:val="40F47A28"/>
    <w:rsid w:val="40FA11EE"/>
    <w:rsid w:val="40FE5F8D"/>
    <w:rsid w:val="4104D6AD"/>
    <w:rsid w:val="4115E810"/>
    <w:rsid w:val="4122243B"/>
    <w:rsid w:val="4145A116"/>
    <w:rsid w:val="41463F91"/>
    <w:rsid w:val="4156D438"/>
    <w:rsid w:val="41571890"/>
    <w:rsid w:val="415D2E8A"/>
    <w:rsid w:val="4161F154"/>
    <w:rsid w:val="416E2991"/>
    <w:rsid w:val="4174959C"/>
    <w:rsid w:val="417E4026"/>
    <w:rsid w:val="41888241"/>
    <w:rsid w:val="41971BA6"/>
    <w:rsid w:val="4199C135"/>
    <w:rsid w:val="41A9C254"/>
    <w:rsid w:val="41B926E9"/>
    <w:rsid w:val="41C49E59"/>
    <w:rsid w:val="41D3FCF9"/>
    <w:rsid w:val="41E39E9D"/>
    <w:rsid w:val="41FDB464"/>
    <w:rsid w:val="420584B8"/>
    <w:rsid w:val="42259B18"/>
    <w:rsid w:val="4227578B"/>
    <w:rsid w:val="427ED82E"/>
    <w:rsid w:val="428CF4EA"/>
    <w:rsid w:val="42B3E357"/>
    <w:rsid w:val="42C3829B"/>
    <w:rsid w:val="42D6837A"/>
    <w:rsid w:val="42DC2FC9"/>
    <w:rsid w:val="42EEF9AA"/>
    <w:rsid w:val="42F82BB9"/>
    <w:rsid w:val="43054076"/>
    <w:rsid w:val="43124548"/>
    <w:rsid w:val="43333B58"/>
    <w:rsid w:val="4334119F"/>
    <w:rsid w:val="43360C6E"/>
    <w:rsid w:val="4350FFEE"/>
    <w:rsid w:val="43554169"/>
    <w:rsid w:val="437E5C71"/>
    <w:rsid w:val="438F0DC1"/>
    <w:rsid w:val="439FF330"/>
    <w:rsid w:val="43BE3153"/>
    <w:rsid w:val="43CEEEC4"/>
    <w:rsid w:val="43DCF758"/>
    <w:rsid w:val="43E05C8C"/>
    <w:rsid w:val="440863EF"/>
    <w:rsid w:val="442C6EBC"/>
    <w:rsid w:val="4460C6DB"/>
    <w:rsid w:val="44628A8C"/>
    <w:rsid w:val="446D6B5C"/>
    <w:rsid w:val="44979643"/>
    <w:rsid w:val="44A4CF67"/>
    <w:rsid w:val="44B9143C"/>
    <w:rsid w:val="44BE7D48"/>
    <w:rsid w:val="44BE87F7"/>
    <w:rsid w:val="44D11E3D"/>
    <w:rsid w:val="452B44BA"/>
    <w:rsid w:val="45488073"/>
    <w:rsid w:val="454EB841"/>
    <w:rsid w:val="456059F8"/>
    <w:rsid w:val="4569672B"/>
    <w:rsid w:val="4588BBB9"/>
    <w:rsid w:val="4590BFBE"/>
    <w:rsid w:val="45A05C0A"/>
    <w:rsid w:val="45A3D147"/>
    <w:rsid w:val="45C94E29"/>
    <w:rsid w:val="45F9A4E9"/>
    <w:rsid w:val="46087CC8"/>
    <w:rsid w:val="462D71E2"/>
    <w:rsid w:val="462F4758"/>
    <w:rsid w:val="46329FD6"/>
    <w:rsid w:val="4657EBB2"/>
    <w:rsid w:val="465D5853"/>
    <w:rsid w:val="466FCA16"/>
    <w:rsid w:val="4675AD24"/>
    <w:rsid w:val="4675F974"/>
    <w:rsid w:val="4677CCF2"/>
    <w:rsid w:val="467AD4A4"/>
    <w:rsid w:val="4682C486"/>
    <w:rsid w:val="468DFCD9"/>
    <w:rsid w:val="46983FA9"/>
    <w:rsid w:val="46B94A4A"/>
    <w:rsid w:val="46C8F368"/>
    <w:rsid w:val="46DCC9CB"/>
    <w:rsid w:val="46F3DDDE"/>
    <w:rsid w:val="46F5A70E"/>
    <w:rsid w:val="47059681"/>
    <w:rsid w:val="47068AC0"/>
    <w:rsid w:val="47141D71"/>
    <w:rsid w:val="471D08C9"/>
    <w:rsid w:val="47287284"/>
    <w:rsid w:val="472B7218"/>
    <w:rsid w:val="47309BC8"/>
    <w:rsid w:val="4749766D"/>
    <w:rsid w:val="47683014"/>
    <w:rsid w:val="476F9DC8"/>
    <w:rsid w:val="477C9613"/>
    <w:rsid w:val="47859324"/>
    <w:rsid w:val="47A01DD9"/>
    <w:rsid w:val="480AC763"/>
    <w:rsid w:val="4814F596"/>
    <w:rsid w:val="481533F3"/>
    <w:rsid w:val="4820CF1D"/>
    <w:rsid w:val="48273F6F"/>
    <w:rsid w:val="482AB878"/>
    <w:rsid w:val="482E5879"/>
    <w:rsid w:val="483CF383"/>
    <w:rsid w:val="48469FC4"/>
    <w:rsid w:val="485EDE36"/>
    <w:rsid w:val="4861E98A"/>
    <w:rsid w:val="4879CB7A"/>
    <w:rsid w:val="487A291B"/>
    <w:rsid w:val="487CD8CC"/>
    <w:rsid w:val="48A6B075"/>
    <w:rsid w:val="48B156EC"/>
    <w:rsid w:val="48B1D512"/>
    <w:rsid w:val="48B3F8E9"/>
    <w:rsid w:val="48BB0C40"/>
    <w:rsid w:val="48BCC150"/>
    <w:rsid w:val="48C75A20"/>
    <w:rsid w:val="48D07812"/>
    <w:rsid w:val="48E06551"/>
    <w:rsid w:val="4904D855"/>
    <w:rsid w:val="4914BA71"/>
    <w:rsid w:val="492DD06B"/>
    <w:rsid w:val="494FED92"/>
    <w:rsid w:val="497A81F4"/>
    <w:rsid w:val="497CCDB0"/>
    <w:rsid w:val="498AB8B2"/>
    <w:rsid w:val="499E08E5"/>
    <w:rsid w:val="499F8B4B"/>
    <w:rsid w:val="49B24F4B"/>
    <w:rsid w:val="49B3FD86"/>
    <w:rsid w:val="49BFF812"/>
    <w:rsid w:val="49C1717D"/>
    <w:rsid w:val="49C54600"/>
    <w:rsid w:val="49D33A4C"/>
    <w:rsid w:val="49E4B1B0"/>
    <w:rsid w:val="4A379456"/>
    <w:rsid w:val="4A4ACA2E"/>
    <w:rsid w:val="4A5B7E6D"/>
    <w:rsid w:val="4A834713"/>
    <w:rsid w:val="4ABAD120"/>
    <w:rsid w:val="4AC8937F"/>
    <w:rsid w:val="4AD0E430"/>
    <w:rsid w:val="4AD7BE82"/>
    <w:rsid w:val="4AD8F010"/>
    <w:rsid w:val="4ADB4559"/>
    <w:rsid w:val="4AE33500"/>
    <w:rsid w:val="4AF31721"/>
    <w:rsid w:val="4B002019"/>
    <w:rsid w:val="4B031165"/>
    <w:rsid w:val="4B194D79"/>
    <w:rsid w:val="4B2196B4"/>
    <w:rsid w:val="4B25788B"/>
    <w:rsid w:val="4B5B1C9F"/>
    <w:rsid w:val="4B839013"/>
    <w:rsid w:val="4BA34EEE"/>
    <w:rsid w:val="4BA7B787"/>
    <w:rsid w:val="4BC75BCC"/>
    <w:rsid w:val="4BE7C6BF"/>
    <w:rsid w:val="4BE9308D"/>
    <w:rsid w:val="4BF12BB0"/>
    <w:rsid w:val="4BFC83DD"/>
    <w:rsid w:val="4C02D934"/>
    <w:rsid w:val="4C15DF6E"/>
    <w:rsid w:val="4C20CDCD"/>
    <w:rsid w:val="4C3528FE"/>
    <w:rsid w:val="4C38A54A"/>
    <w:rsid w:val="4C43036E"/>
    <w:rsid w:val="4C45D9F2"/>
    <w:rsid w:val="4C54B05A"/>
    <w:rsid w:val="4C62D775"/>
    <w:rsid w:val="4C653DE7"/>
    <w:rsid w:val="4C6A9712"/>
    <w:rsid w:val="4C8B809F"/>
    <w:rsid w:val="4CC3667C"/>
    <w:rsid w:val="4CDC2828"/>
    <w:rsid w:val="4CE4D2A1"/>
    <w:rsid w:val="4CF2A07F"/>
    <w:rsid w:val="4D01157B"/>
    <w:rsid w:val="4D79CE02"/>
    <w:rsid w:val="4D8E0766"/>
    <w:rsid w:val="4DB97710"/>
    <w:rsid w:val="4DBF03C2"/>
    <w:rsid w:val="4DE21D8A"/>
    <w:rsid w:val="4DEF6634"/>
    <w:rsid w:val="4E1D8786"/>
    <w:rsid w:val="4E307746"/>
    <w:rsid w:val="4E3B54F1"/>
    <w:rsid w:val="4E4C2AC3"/>
    <w:rsid w:val="4E52B956"/>
    <w:rsid w:val="4E53F831"/>
    <w:rsid w:val="4E58589C"/>
    <w:rsid w:val="4E82AA3F"/>
    <w:rsid w:val="4E840BF8"/>
    <w:rsid w:val="4E8C6F11"/>
    <w:rsid w:val="4E970980"/>
    <w:rsid w:val="4E98DFCF"/>
    <w:rsid w:val="4EBC839D"/>
    <w:rsid w:val="4EC4FB1C"/>
    <w:rsid w:val="4EE56EF8"/>
    <w:rsid w:val="4F164D09"/>
    <w:rsid w:val="4F27ADD8"/>
    <w:rsid w:val="4F284943"/>
    <w:rsid w:val="4F2ED7EC"/>
    <w:rsid w:val="4F2F2BC0"/>
    <w:rsid w:val="4F309776"/>
    <w:rsid w:val="4F389C5E"/>
    <w:rsid w:val="4F3E447C"/>
    <w:rsid w:val="4F609B94"/>
    <w:rsid w:val="4F60C66A"/>
    <w:rsid w:val="4F620E6A"/>
    <w:rsid w:val="4F890CAD"/>
    <w:rsid w:val="4F8F15A0"/>
    <w:rsid w:val="4FB1271C"/>
    <w:rsid w:val="4FE4BE49"/>
    <w:rsid w:val="502EF951"/>
    <w:rsid w:val="50444DE9"/>
    <w:rsid w:val="50489643"/>
    <w:rsid w:val="504B0609"/>
    <w:rsid w:val="504EC138"/>
    <w:rsid w:val="50604F91"/>
    <w:rsid w:val="506BF0BA"/>
    <w:rsid w:val="50700CDC"/>
    <w:rsid w:val="507E41A9"/>
    <w:rsid w:val="50A1B427"/>
    <w:rsid w:val="50A65CE3"/>
    <w:rsid w:val="50E26977"/>
    <w:rsid w:val="5113EFFC"/>
    <w:rsid w:val="511F70A0"/>
    <w:rsid w:val="514F4AEE"/>
    <w:rsid w:val="5157D56A"/>
    <w:rsid w:val="515ABAD2"/>
    <w:rsid w:val="515E3AAC"/>
    <w:rsid w:val="5163FFD6"/>
    <w:rsid w:val="5175D27B"/>
    <w:rsid w:val="517F6C08"/>
    <w:rsid w:val="51A0F921"/>
    <w:rsid w:val="51B292E1"/>
    <w:rsid w:val="51BEE62C"/>
    <w:rsid w:val="51D1BD9C"/>
    <w:rsid w:val="51DAD192"/>
    <w:rsid w:val="51F9601E"/>
    <w:rsid w:val="51FCE863"/>
    <w:rsid w:val="52238B26"/>
    <w:rsid w:val="52263F0C"/>
    <w:rsid w:val="52293175"/>
    <w:rsid w:val="529790D0"/>
    <w:rsid w:val="52B1168E"/>
    <w:rsid w:val="52CCF5D9"/>
    <w:rsid w:val="52D1E4AD"/>
    <w:rsid w:val="52DE754F"/>
    <w:rsid w:val="52E50463"/>
    <w:rsid w:val="5303959C"/>
    <w:rsid w:val="5311ACB4"/>
    <w:rsid w:val="5339A3A6"/>
    <w:rsid w:val="5351BC0F"/>
    <w:rsid w:val="5362C1A8"/>
    <w:rsid w:val="536681E1"/>
    <w:rsid w:val="537F6330"/>
    <w:rsid w:val="5392556F"/>
    <w:rsid w:val="53928E57"/>
    <w:rsid w:val="539D88B5"/>
    <w:rsid w:val="53A164A0"/>
    <w:rsid w:val="53A4AAF8"/>
    <w:rsid w:val="53C3D499"/>
    <w:rsid w:val="53C3FAB7"/>
    <w:rsid w:val="53C493DB"/>
    <w:rsid w:val="53C49EB6"/>
    <w:rsid w:val="53FBAF6F"/>
    <w:rsid w:val="53FD9444"/>
    <w:rsid w:val="54102F8D"/>
    <w:rsid w:val="5439DB74"/>
    <w:rsid w:val="547D1382"/>
    <w:rsid w:val="548B0C1A"/>
    <w:rsid w:val="5492F4E1"/>
    <w:rsid w:val="54B18A07"/>
    <w:rsid w:val="54C9EE5C"/>
    <w:rsid w:val="54E50FE3"/>
    <w:rsid w:val="54E5E54B"/>
    <w:rsid w:val="54E77CE8"/>
    <w:rsid w:val="54FFF371"/>
    <w:rsid w:val="55192A11"/>
    <w:rsid w:val="551E5D44"/>
    <w:rsid w:val="552C13BA"/>
    <w:rsid w:val="552C1BDF"/>
    <w:rsid w:val="5549A9DC"/>
    <w:rsid w:val="55789571"/>
    <w:rsid w:val="559CC833"/>
    <w:rsid w:val="55AB0AF2"/>
    <w:rsid w:val="55B4D6B4"/>
    <w:rsid w:val="55CCAE25"/>
    <w:rsid w:val="55E8BF82"/>
    <w:rsid w:val="5601411B"/>
    <w:rsid w:val="5602250A"/>
    <w:rsid w:val="5612DD2B"/>
    <w:rsid w:val="561B01B9"/>
    <w:rsid w:val="561F4CCA"/>
    <w:rsid w:val="562B89BA"/>
    <w:rsid w:val="5630890C"/>
    <w:rsid w:val="5641EA44"/>
    <w:rsid w:val="566D0631"/>
    <w:rsid w:val="5670E854"/>
    <w:rsid w:val="5675CB42"/>
    <w:rsid w:val="56816258"/>
    <w:rsid w:val="5691838C"/>
    <w:rsid w:val="569FB47C"/>
    <w:rsid w:val="56AD7D95"/>
    <w:rsid w:val="56DF13C3"/>
    <w:rsid w:val="570AF74C"/>
    <w:rsid w:val="570F7BAB"/>
    <w:rsid w:val="571140F1"/>
    <w:rsid w:val="571CDA2D"/>
    <w:rsid w:val="572D1704"/>
    <w:rsid w:val="572E933D"/>
    <w:rsid w:val="5767E42C"/>
    <w:rsid w:val="576CE6CD"/>
    <w:rsid w:val="577587E4"/>
    <w:rsid w:val="5775AF01"/>
    <w:rsid w:val="578FC222"/>
    <w:rsid w:val="5794FE22"/>
    <w:rsid w:val="5798E22C"/>
    <w:rsid w:val="579C8227"/>
    <w:rsid w:val="57CAE762"/>
    <w:rsid w:val="57CFB1BD"/>
    <w:rsid w:val="57D10EF3"/>
    <w:rsid w:val="57E7291D"/>
    <w:rsid w:val="57E9AB1D"/>
    <w:rsid w:val="58073981"/>
    <w:rsid w:val="5810B266"/>
    <w:rsid w:val="5818DD69"/>
    <w:rsid w:val="5821A4BE"/>
    <w:rsid w:val="58255203"/>
    <w:rsid w:val="5846E8EE"/>
    <w:rsid w:val="58650054"/>
    <w:rsid w:val="588BDA3F"/>
    <w:rsid w:val="58AC0DBA"/>
    <w:rsid w:val="58ACBBCF"/>
    <w:rsid w:val="58AFF1C3"/>
    <w:rsid w:val="590FDE4F"/>
    <w:rsid w:val="5914C5EA"/>
    <w:rsid w:val="5918D9D0"/>
    <w:rsid w:val="592756F5"/>
    <w:rsid w:val="592A7EFE"/>
    <w:rsid w:val="594E4774"/>
    <w:rsid w:val="595CA149"/>
    <w:rsid w:val="596CFB94"/>
    <w:rsid w:val="596DFC22"/>
    <w:rsid w:val="59B93A37"/>
    <w:rsid w:val="59C2A06D"/>
    <w:rsid w:val="59CFA5BC"/>
    <w:rsid w:val="59F44C13"/>
    <w:rsid w:val="59FE1D2C"/>
    <w:rsid w:val="59FF30F2"/>
    <w:rsid w:val="5A066383"/>
    <w:rsid w:val="5A1832D8"/>
    <w:rsid w:val="5A31E204"/>
    <w:rsid w:val="5A3D4A9F"/>
    <w:rsid w:val="5A593D74"/>
    <w:rsid w:val="5A6E86C6"/>
    <w:rsid w:val="5A7DA85C"/>
    <w:rsid w:val="5A9E48E7"/>
    <w:rsid w:val="5AA9AF72"/>
    <w:rsid w:val="5AACF358"/>
    <w:rsid w:val="5ABE7D1E"/>
    <w:rsid w:val="5AEA3ED3"/>
    <w:rsid w:val="5AEBFC8C"/>
    <w:rsid w:val="5AF1B7E1"/>
    <w:rsid w:val="5B098823"/>
    <w:rsid w:val="5B0A2064"/>
    <w:rsid w:val="5B1D4710"/>
    <w:rsid w:val="5B21816B"/>
    <w:rsid w:val="5B2593F8"/>
    <w:rsid w:val="5BA6D6BF"/>
    <w:rsid w:val="5BAC705E"/>
    <w:rsid w:val="5BB99EB5"/>
    <w:rsid w:val="5BC8BD23"/>
    <w:rsid w:val="5BD2CDB4"/>
    <w:rsid w:val="5BD32929"/>
    <w:rsid w:val="5BD3F3CF"/>
    <w:rsid w:val="5BE7371A"/>
    <w:rsid w:val="5C036A7F"/>
    <w:rsid w:val="5C246CEF"/>
    <w:rsid w:val="5C3BF882"/>
    <w:rsid w:val="5C407573"/>
    <w:rsid w:val="5C4AD996"/>
    <w:rsid w:val="5C82A4A8"/>
    <w:rsid w:val="5C9B7450"/>
    <w:rsid w:val="5CA0EBCE"/>
    <w:rsid w:val="5CAE23C5"/>
    <w:rsid w:val="5CC72940"/>
    <w:rsid w:val="5CD66DEC"/>
    <w:rsid w:val="5CD80D74"/>
    <w:rsid w:val="5CDC65C1"/>
    <w:rsid w:val="5CE72066"/>
    <w:rsid w:val="5CFA24CC"/>
    <w:rsid w:val="5D0FB971"/>
    <w:rsid w:val="5D140362"/>
    <w:rsid w:val="5D27E755"/>
    <w:rsid w:val="5D2AC470"/>
    <w:rsid w:val="5D2D8E97"/>
    <w:rsid w:val="5D460208"/>
    <w:rsid w:val="5D4BCF7B"/>
    <w:rsid w:val="5D8B90AF"/>
    <w:rsid w:val="5DA27FC8"/>
    <w:rsid w:val="5DA29148"/>
    <w:rsid w:val="5DC17654"/>
    <w:rsid w:val="5DE70C13"/>
    <w:rsid w:val="5DEFD3E0"/>
    <w:rsid w:val="5E4AC16A"/>
    <w:rsid w:val="5E63E845"/>
    <w:rsid w:val="5E6BDDED"/>
    <w:rsid w:val="5E6F2247"/>
    <w:rsid w:val="5E92593A"/>
    <w:rsid w:val="5EA9D694"/>
    <w:rsid w:val="5EB81FB3"/>
    <w:rsid w:val="5EC3EE33"/>
    <w:rsid w:val="5EC73CCC"/>
    <w:rsid w:val="5ED96FB9"/>
    <w:rsid w:val="5EFBE6B9"/>
    <w:rsid w:val="5F060DFF"/>
    <w:rsid w:val="5F083D32"/>
    <w:rsid w:val="5F452F1A"/>
    <w:rsid w:val="5F4914AE"/>
    <w:rsid w:val="5F499883"/>
    <w:rsid w:val="5F879957"/>
    <w:rsid w:val="5FA83810"/>
    <w:rsid w:val="5FAB3646"/>
    <w:rsid w:val="5FC0CB3A"/>
    <w:rsid w:val="5FC94C13"/>
    <w:rsid w:val="5FCFC6C8"/>
    <w:rsid w:val="5FEB9A2A"/>
    <w:rsid w:val="5FEDB3C2"/>
    <w:rsid w:val="603C9FFD"/>
    <w:rsid w:val="603FC519"/>
    <w:rsid w:val="6048E3FB"/>
    <w:rsid w:val="6075D0AF"/>
    <w:rsid w:val="6099C13F"/>
    <w:rsid w:val="609B0301"/>
    <w:rsid w:val="60A93C6C"/>
    <w:rsid w:val="60E1937C"/>
    <w:rsid w:val="60F0F29F"/>
    <w:rsid w:val="61209664"/>
    <w:rsid w:val="612E7BA9"/>
    <w:rsid w:val="613E6934"/>
    <w:rsid w:val="613EE0DC"/>
    <w:rsid w:val="61445FC6"/>
    <w:rsid w:val="61453226"/>
    <w:rsid w:val="6146DA57"/>
    <w:rsid w:val="615999EC"/>
    <w:rsid w:val="61698D20"/>
    <w:rsid w:val="6171C625"/>
    <w:rsid w:val="61893989"/>
    <w:rsid w:val="61B9549F"/>
    <w:rsid w:val="61BD2CD9"/>
    <w:rsid w:val="61F70F0D"/>
    <w:rsid w:val="61FA2BFE"/>
    <w:rsid w:val="621E4480"/>
    <w:rsid w:val="62258621"/>
    <w:rsid w:val="622E6866"/>
    <w:rsid w:val="6238FD59"/>
    <w:rsid w:val="6250F1D6"/>
    <w:rsid w:val="62671D78"/>
    <w:rsid w:val="6292BD74"/>
    <w:rsid w:val="62C0FE2C"/>
    <w:rsid w:val="62E8D1B2"/>
    <w:rsid w:val="62FBF907"/>
    <w:rsid w:val="630F5673"/>
    <w:rsid w:val="6313484B"/>
    <w:rsid w:val="6332D618"/>
    <w:rsid w:val="63423BF2"/>
    <w:rsid w:val="63457E54"/>
    <w:rsid w:val="635F8A8A"/>
    <w:rsid w:val="637C0124"/>
    <w:rsid w:val="638182DD"/>
    <w:rsid w:val="639087CB"/>
    <w:rsid w:val="6395BA7E"/>
    <w:rsid w:val="63D81059"/>
    <w:rsid w:val="63D98189"/>
    <w:rsid w:val="63E5D05D"/>
    <w:rsid w:val="640372C8"/>
    <w:rsid w:val="640413EA"/>
    <w:rsid w:val="641CBBA3"/>
    <w:rsid w:val="642231BC"/>
    <w:rsid w:val="643B91B9"/>
    <w:rsid w:val="644C8A46"/>
    <w:rsid w:val="646ADEA4"/>
    <w:rsid w:val="6481A1B3"/>
    <w:rsid w:val="64B27394"/>
    <w:rsid w:val="64C3C2E8"/>
    <w:rsid w:val="64C59A7C"/>
    <w:rsid w:val="64D24C6F"/>
    <w:rsid w:val="64D39520"/>
    <w:rsid w:val="6504F988"/>
    <w:rsid w:val="650D20B8"/>
    <w:rsid w:val="65192E87"/>
    <w:rsid w:val="651A47AC"/>
    <w:rsid w:val="654B7772"/>
    <w:rsid w:val="654ED7A9"/>
    <w:rsid w:val="6562E821"/>
    <w:rsid w:val="65759DDC"/>
    <w:rsid w:val="6577105E"/>
    <w:rsid w:val="65ABD308"/>
    <w:rsid w:val="65ABD958"/>
    <w:rsid w:val="65BD967A"/>
    <w:rsid w:val="65CCBCAB"/>
    <w:rsid w:val="66051A62"/>
    <w:rsid w:val="66054605"/>
    <w:rsid w:val="6605541E"/>
    <w:rsid w:val="662074EB"/>
    <w:rsid w:val="66259EA9"/>
    <w:rsid w:val="663BC637"/>
    <w:rsid w:val="6640EED5"/>
    <w:rsid w:val="66824DAC"/>
    <w:rsid w:val="66A7142B"/>
    <w:rsid w:val="66B7CA1F"/>
    <w:rsid w:val="66B9E64E"/>
    <w:rsid w:val="66C3B737"/>
    <w:rsid w:val="66C52A45"/>
    <w:rsid w:val="66D7EA8B"/>
    <w:rsid w:val="671AAF94"/>
    <w:rsid w:val="6736FFF8"/>
    <w:rsid w:val="67433860"/>
    <w:rsid w:val="674EC019"/>
    <w:rsid w:val="675484ED"/>
    <w:rsid w:val="6772AE74"/>
    <w:rsid w:val="67764B24"/>
    <w:rsid w:val="6785BCEF"/>
    <w:rsid w:val="6790E732"/>
    <w:rsid w:val="67AA71BC"/>
    <w:rsid w:val="67AAD3CC"/>
    <w:rsid w:val="67C6C254"/>
    <w:rsid w:val="67F11710"/>
    <w:rsid w:val="68047906"/>
    <w:rsid w:val="6805F229"/>
    <w:rsid w:val="6814BF02"/>
    <w:rsid w:val="681B6BA2"/>
    <w:rsid w:val="6825F79C"/>
    <w:rsid w:val="6827B1A0"/>
    <w:rsid w:val="682F311D"/>
    <w:rsid w:val="683BE6C3"/>
    <w:rsid w:val="6891963B"/>
    <w:rsid w:val="6892C227"/>
    <w:rsid w:val="689FE051"/>
    <w:rsid w:val="68D85CD5"/>
    <w:rsid w:val="68F09D4C"/>
    <w:rsid w:val="69166D79"/>
    <w:rsid w:val="693CEE22"/>
    <w:rsid w:val="694289CF"/>
    <w:rsid w:val="697C3B63"/>
    <w:rsid w:val="6994FC62"/>
    <w:rsid w:val="69994E0D"/>
    <w:rsid w:val="69C44D53"/>
    <w:rsid w:val="69D50F60"/>
    <w:rsid w:val="69D74847"/>
    <w:rsid w:val="69D960EE"/>
    <w:rsid w:val="69EA3A32"/>
    <w:rsid w:val="69F9B92A"/>
    <w:rsid w:val="6A0AF20E"/>
    <w:rsid w:val="6A0E6E1C"/>
    <w:rsid w:val="6A1BF75C"/>
    <w:rsid w:val="6A214711"/>
    <w:rsid w:val="6A44DB06"/>
    <w:rsid w:val="6A56303F"/>
    <w:rsid w:val="6A69F2D5"/>
    <w:rsid w:val="6A761B76"/>
    <w:rsid w:val="6A814817"/>
    <w:rsid w:val="6AA9D090"/>
    <w:rsid w:val="6AB1F492"/>
    <w:rsid w:val="6AC2F8BB"/>
    <w:rsid w:val="6ACD5831"/>
    <w:rsid w:val="6AE2340D"/>
    <w:rsid w:val="6AEA3ED3"/>
    <w:rsid w:val="6B1B81E6"/>
    <w:rsid w:val="6B2D56B9"/>
    <w:rsid w:val="6B4E19A6"/>
    <w:rsid w:val="6B6C1C66"/>
    <w:rsid w:val="6B729407"/>
    <w:rsid w:val="6B842915"/>
    <w:rsid w:val="6B97BE21"/>
    <w:rsid w:val="6BD28352"/>
    <w:rsid w:val="6BEC5DDF"/>
    <w:rsid w:val="6C0DA532"/>
    <w:rsid w:val="6C1142C6"/>
    <w:rsid w:val="6C1460EA"/>
    <w:rsid w:val="6C27D253"/>
    <w:rsid w:val="6C36FB12"/>
    <w:rsid w:val="6C3E2489"/>
    <w:rsid w:val="6C44DE75"/>
    <w:rsid w:val="6C51A62E"/>
    <w:rsid w:val="6C5F5EA8"/>
    <w:rsid w:val="6C69B296"/>
    <w:rsid w:val="6C8C49F2"/>
    <w:rsid w:val="6C9CD2DC"/>
    <w:rsid w:val="6C9D2750"/>
    <w:rsid w:val="6CA9189B"/>
    <w:rsid w:val="6CAB8395"/>
    <w:rsid w:val="6CE75727"/>
    <w:rsid w:val="6D014F90"/>
    <w:rsid w:val="6D039E60"/>
    <w:rsid w:val="6D09DE33"/>
    <w:rsid w:val="6D16E75F"/>
    <w:rsid w:val="6D1D123B"/>
    <w:rsid w:val="6D269C74"/>
    <w:rsid w:val="6D2D32ED"/>
    <w:rsid w:val="6D2EB8EF"/>
    <w:rsid w:val="6D416423"/>
    <w:rsid w:val="6DA294D2"/>
    <w:rsid w:val="6DA6CF0A"/>
    <w:rsid w:val="6DB6DF2C"/>
    <w:rsid w:val="6DB77B1D"/>
    <w:rsid w:val="6DC48AEC"/>
    <w:rsid w:val="6DC4C3F7"/>
    <w:rsid w:val="6DC597A0"/>
    <w:rsid w:val="6DC65ECF"/>
    <w:rsid w:val="6DD674FA"/>
    <w:rsid w:val="6DDD7F7C"/>
    <w:rsid w:val="6E2E455E"/>
    <w:rsid w:val="6E3D3B3B"/>
    <w:rsid w:val="6E4ABB12"/>
    <w:rsid w:val="6E66147A"/>
    <w:rsid w:val="6E6E6436"/>
    <w:rsid w:val="6E91B843"/>
    <w:rsid w:val="6EB97260"/>
    <w:rsid w:val="6EBB3505"/>
    <w:rsid w:val="6EC451CF"/>
    <w:rsid w:val="6EF5374D"/>
    <w:rsid w:val="6F39C12C"/>
    <w:rsid w:val="6F4D7911"/>
    <w:rsid w:val="6F916280"/>
    <w:rsid w:val="6FA5156A"/>
    <w:rsid w:val="6FB7F0D4"/>
    <w:rsid w:val="6FBB29B8"/>
    <w:rsid w:val="6FBED3C4"/>
    <w:rsid w:val="6FCB0366"/>
    <w:rsid w:val="6FCBDCC0"/>
    <w:rsid w:val="6FD015A0"/>
    <w:rsid w:val="6FD545EE"/>
    <w:rsid w:val="6FE2A977"/>
    <w:rsid w:val="6FF66FF9"/>
    <w:rsid w:val="7000D24E"/>
    <w:rsid w:val="70202BDB"/>
    <w:rsid w:val="704A3248"/>
    <w:rsid w:val="7059EE7C"/>
    <w:rsid w:val="70977A7D"/>
    <w:rsid w:val="70C25D53"/>
    <w:rsid w:val="70E48A93"/>
    <w:rsid w:val="710037F3"/>
    <w:rsid w:val="71087C4C"/>
    <w:rsid w:val="711E569C"/>
    <w:rsid w:val="712F9219"/>
    <w:rsid w:val="713191CD"/>
    <w:rsid w:val="71387E1C"/>
    <w:rsid w:val="714B543E"/>
    <w:rsid w:val="7164C0E8"/>
    <w:rsid w:val="717E243B"/>
    <w:rsid w:val="7181D4DC"/>
    <w:rsid w:val="71888FC5"/>
    <w:rsid w:val="71957998"/>
    <w:rsid w:val="719E442E"/>
    <w:rsid w:val="71C2190E"/>
    <w:rsid w:val="71D2A1EA"/>
    <w:rsid w:val="71D6816C"/>
    <w:rsid w:val="71DE4800"/>
    <w:rsid w:val="7210AAE2"/>
    <w:rsid w:val="722496E7"/>
    <w:rsid w:val="7225FF63"/>
    <w:rsid w:val="722BD5C2"/>
    <w:rsid w:val="723F4A88"/>
    <w:rsid w:val="7242CD11"/>
    <w:rsid w:val="7257A208"/>
    <w:rsid w:val="725D070F"/>
    <w:rsid w:val="729D2641"/>
    <w:rsid w:val="72AC0B64"/>
    <w:rsid w:val="72DFDEE0"/>
    <w:rsid w:val="72E77674"/>
    <w:rsid w:val="72EA7C80"/>
    <w:rsid w:val="72EFBEE3"/>
    <w:rsid w:val="7310F10F"/>
    <w:rsid w:val="73186F60"/>
    <w:rsid w:val="731A783C"/>
    <w:rsid w:val="731D739B"/>
    <w:rsid w:val="733E165B"/>
    <w:rsid w:val="7360AADB"/>
    <w:rsid w:val="738AC40D"/>
    <w:rsid w:val="738AF96F"/>
    <w:rsid w:val="739300D0"/>
    <w:rsid w:val="73E988A1"/>
    <w:rsid w:val="73F4737E"/>
    <w:rsid w:val="743945F2"/>
    <w:rsid w:val="743F846C"/>
    <w:rsid w:val="74540A54"/>
    <w:rsid w:val="746EDB2B"/>
    <w:rsid w:val="74918943"/>
    <w:rsid w:val="74A0551E"/>
    <w:rsid w:val="74A05AF2"/>
    <w:rsid w:val="74BEB3E4"/>
    <w:rsid w:val="74C93DD0"/>
    <w:rsid w:val="74E2149E"/>
    <w:rsid w:val="75039FBD"/>
    <w:rsid w:val="7568B117"/>
    <w:rsid w:val="757ACA70"/>
    <w:rsid w:val="759D1D80"/>
    <w:rsid w:val="75C24150"/>
    <w:rsid w:val="75C67902"/>
    <w:rsid w:val="75D5B4FA"/>
    <w:rsid w:val="75D9BB41"/>
    <w:rsid w:val="75DB15D2"/>
    <w:rsid w:val="75E17623"/>
    <w:rsid w:val="75F9244F"/>
    <w:rsid w:val="760696CA"/>
    <w:rsid w:val="76095E6C"/>
    <w:rsid w:val="760D262C"/>
    <w:rsid w:val="765AAF50"/>
    <w:rsid w:val="76894696"/>
    <w:rsid w:val="769C802D"/>
    <w:rsid w:val="76B7B0E5"/>
    <w:rsid w:val="76BF2C81"/>
    <w:rsid w:val="76CBC144"/>
    <w:rsid w:val="76D0356E"/>
    <w:rsid w:val="76DDA67A"/>
    <w:rsid w:val="76E18E10"/>
    <w:rsid w:val="76FA8DBD"/>
    <w:rsid w:val="770774C5"/>
    <w:rsid w:val="7709ECE6"/>
    <w:rsid w:val="771BB14B"/>
    <w:rsid w:val="77221DA8"/>
    <w:rsid w:val="77263223"/>
    <w:rsid w:val="772F499A"/>
    <w:rsid w:val="772FD708"/>
    <w:rsid w:val="77327FFB"/>
    <w:rsid w:val="773607CE"/>
    <w:rsid w:val="774A9F2D"/>
    <w:rsid w:val="776F9957"/>
    <w:rsid w:val="77816A79"/>
    <w:rsid w:val="77913E07"/>
    <w:rsid w:val="77B26B08"/>
    <w:rsid w:val="77C250D4"/>
    <w:rsid w:val="77C34B46"/>
    <w:rsid w:val="77CC7C61"/>
    <w:rsid w:val="77D358FC"/>
    <w:rsid w:val="77E47E82"/>
    <w:rsid w:val="77EBBC78"/>
    <w:rsid w:val="7818F1CD"/>
    <w:rsid w:val="78194A68"/>
    <w:rsid w:val="781EA22D"/>
    <w:rsid w:val="78209C6D"/>
    <w:rsid w:val="78290922"/>
    <w:rsid w:val="782B695E"/>
    <w:rsid w:val="7831DA12"/>
    <w:rsid w:val="78533809"/>
    <w:rsid w:val="785EF751"/>
    <w:rsid w:val="786AEA20"/>
    <w:rsid w:val="7887F5BE"/>
    <w:rsid w:val="78889DE3"/>
    <w:rsid w:val="78B24C59"/>
    <w:rsid w:val="78B70021"/>
    <w:rsid w:val="78F391F3"/>
    <w:rsid w:val="790826A5"/>
    <w:rsid w:val="790ACD2F"/>
    <w:rsid w:val="79334A59"/>
    <w:rsid w:val="7948020D"/>
    <w:rsid w:val="795C2C5B"/>
    <w:rsid w:val="7967FF85"/>
    <w:rsid w:val="796BC88F"/>
    <w:rsid w:val="7979F5C2"/>
    <w:rsid w:val="7982402F"/>
    <w:rsid w:val="79ACB274"/>
    <w:rsid w:val="79B9C717"/>
    <w:rsid w:val="79BB62B2"/>
    <w:rsid w:val="79CCE433"/>
    <w:rsid w:val="79FC79C6"/>
    <w:rsid w:val="7A0DFA0E"/>
    <w:rsid w:val="7A406EB2"/>
    <w:rsid w:val="7A438984"/>
    <w:rsid w:val="7A537ACC"/>
    <w:rsid w:val="7A59954B"/>
    <w:rsid w:val="7A6C1723"/>
    <w:rsid w:val="7A73B043"/>
    <w:rsid w:val="7A948BE8"/>
    <w:rsid w:val="7AA01AD7"/>
    <w:rsid w:val="7AC813B6"/>
    <w:rsid w:val="7B00C70C"/>
    <w:rsid w:val="7B130EE2"/>
    <w:rsid w:val="7B13508C"/>
    <w:rsid w:val="7B1C4227"/>
    <w:rsid w:val="7B2A37B3"/>
    <w:rsid w:val="7B8DE097"/>
    <w:rsid w:val="7B93F781"/>
    <w:rsid w:val="7B97E036"/>
    <w:rsid w:val="7BC71A3B"/>
    <w:rsid w:val="7BC8F042"/>
    <w:rsid w:val="7BD70DFB"/>
    <w:rsid w:val="7BDB4041"/>
    <w:rsid w:val="7BF4BF10"/>
    <w:rsid w:val="7C1BDEB4"/>
    <w:rsid w:val="7C1FEC44"/>
    <w:rsid w:val="7C33D8E3"/>
    <w:rsid w:val="7C492A56"/>
    <w:rsid w:val="7C5B4D96"/>
    <w:rsid w:val="7C5EB16E"/>
    <w:rsid w:val="7C656426"/>
    <w:rsid w:val="7C66A027"/>
    <w:rsid w:val="7C9D61AC"/>
    <w:rsid w:val="7CACBF7E"/>
    <w:rsid w:val="7CBAFBA4"/>
    <w:rsid w:val="7CDB3171"/>
    <w:rsid w:val="7CE10823"/>
    <w:rsid w:val="7CEA782A"/>
    <w:rsid w:val="7D01D651"/>
    <w:rsid w:val="7D20E45A"/>
    <w:rsid w:val="7D46FE90"/>
    <w:rsid w:val="7D470AA5"/>
    <w:rsid w:val="7D4885CF"/>
    <w:rsid w:val="7D501D08"/>
    <w:rsid w:val="7D65CF49"/>
    <w:rsid w:val="7D8C170E"/>
    <w:rsid w:val="7DAC082E"/>
    <w:rsid w:val="7DAE4581"/>
    <w:rsid w:val="7DC1A307"/>
    <w:rsid w:val="7DCEA406"/>
    <w:rsid w:val="7DD99199"/>
    <w:rsid w:val="7DE877A6"/>
    <w:rsid w:val="7E4C1593"/>
    <w:rsid w:val="7E5305F4"/>
    <w:rsid w:val="7E67EB18"/>
    <w:rsid w:val="7E69F620"/>
    <w:rsid w:val="7E956B39"/>
    <w:rsid w:val="7EA2191D"/>
    <w:rsid w:val="7EAC64B0"/>
    <w:rsid w:val="7EBC1B00"/>
    <w:rsid w:val="7EBFA822"/>
    <w:rsid w:val="7EC8A2DA"/>
    <w:rsid w:val="7ECFB05C"/>
    <w:rsid w:val="7ED8CC22"/>
    <w:rsid w:val="7EF31D5C"/>
    <w:rsid w:val="7EFCCBDB"/>
    <w:rsid w:val="7F293D59"/>
    <w:rsid w:val="7F298E4D"/>
    <w:rsid w:val="7F29E555"/>
    <w:rsid w:val="7F2F471D"/>
    <w:rsid w:val="7F3E1184"/>
    <w:rsid w:val="7F3F3C08"/>
    <w:rsid w:val="7F414C23"/>
    <w:rsid w:val="7F418591"/>
    <w:rsid w:val="7F63CC58"/>
    <w:rsid w:val="7F7ACDBD"/>
    <w:rsid w:val="7FA85FC3"/>
    <w:rsid w:val="7FA9FA74"/>
    <w:rsid w:val="7FC7D9BB"/>
    <w:rsid w:val="7FE3ABCF"/>
    <w:rsid w:val="7FE3FAF8"/>
    <w:rsid w:val="7FF41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CFFB8"/>
  <w15:chartTrackingRefBased/>
  <w15:docId w15:val="{688D4343-6DD1-40CE-86C9-0C7A1FE34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T5Rzwj1xdw" TargetMode="Externa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www.youtube.com/watch?v=zKhGfdSvG3s" TargetMode="External"/><Relationship Id="rId3" Type="http://schemas.openxmlformats.org/officeDocument/2006/relationships/settings" Target="settings.xml"/><Relationship Id="rId21" Type="http://schemas.openxmlformats.org/officeDocument/2006/relationships/hyperlink" Target="https://www.bbcgoodfood.com/recipes/collection/lemonade" TargetMode="External"/><Relationship Id="rId7" Type="http://schemas.openxmlformats.org/officeDocument/2006/relationships/hyperlink" Target="https://www.youtube.com/watch?v=W5D3ySh7s2c" TargetMode="External"/><Relationship Id="rId12" Type="http://schemas.openxmlformats.org/officeDocument/2006/relationships/image" Target="media/image2.jpeg"/><Relationship Id="rId17" Type="http://schemas.openxmlformats.org/officeDocument/2006/relationships/hyperlink" Target="https://www.splashlearn.com/measurement-games" TargetMode="External"/><Relationship Id="rId25" Type="http://schemas.openxmlformats.org/officeDocument/2006/relationships/hyperlink" Target="https://www.youtube.com/watch?v=YMVg5diOiMs&amp;t=428s"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s://youtu.be/t3StWheKtq8" TargetMode="External"/><Relationship Id="rId11" Type="http://schemas.openxmlformats.org/officeDocument/2006/relationships/image" Target="media/image1.png"/><Relationship Id="rId24" Type="http://schemas.openxmlformats.org/officeDocument/2006/relationships/hyperlink" Target="https://www.youtube.com/user/CosmicKidsYoga" TargetMode="External"/><Relationship Id="rId5" Type="http://schemas.openxmlformats.org/officeDocument/2006/relationships/hyperlink" Target="https://www.youtube.com/watch?v=C8EtaVKk8Fg" TargetMode="External"/><Relationship Id="rId15" Type="http://schemas.openxmlformats.org/officeDocument/2006/relationships/image" Target="media/image5.jpeg"/><Relationship Id="rId23" Type="http://schemas.openxmlformats.org/officeDocument/2006/relationships/hyperlink" Target="http://kiddley.com/2013/07/09/10-great-musical-instruments-to-make-at-home/" TargetMode="External"/><Relationship Id="rId28" Type="http://schemas.openxmlformats.org/officeDocument/2006/relationships/theme" Target="theme/theme1.xml"/><Relationship Id="rId10" Type="http://schemas.openxmlformats.org/officeDocument/2006/relationships/hyperlink" Target="https://www.youtube.com/watch?v=TeYynmQ0v3Q" TargetMode="External"/><Relationship Id="rId19" Type="http://schemas.openxmlformats.org/officeDocument/2006/relationships/hyperlink" Target="https://www.worthybeyondpurpose.com/latest-news/2018/11/29/5-mindful-activities-for-you-and-your-kids-this-winter" TargetMode="External"/><Relationship Id="rId4" Type="http://schemas.openxmlformats.org/officeDocument/2006/relationships/webSettings" Target="webSettings.xml"/><Relationship Id="rId9" Type="http://schemas.openxmlformats.org/officeDocument/2006/relationships/hyperlink" Target="https://www.youtube.com/watch?v=T4YvWb0WMRQ" TargetMode="External"/><Relationship Id="rId14" Type="http://schemas.openxmlformats.org/officeDocument/2006/relationships/image" Target="media/image4.jpeg"/><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99D3F3EB</Template>
  <TotalTime>0</TotalTime>
  <Pages>5</Pages>
  <Words>1288</Words>
  <Characters>7347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Arthur</dc:creator>
  <cp:keywords/>
  <dc:description/>
  <cp:lastModifiedBy>Staff Elmwood</cp:lastModifiedBy>
  <cp:revision>2</cp:revision>
  <dcterms:created xsi:type="dcterms:W3CDTF">2020-07-03T11:02:00Z</dcterms:created>
  <dcterms:modified xsi:type="dcterms:W3CDTF">2020-07-03T11:02:00Z</dcterms:modified>
</cp:coreProperties>
</file>