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F31B61" w:rsidRDefault="004C06D3">
      <w:pPr>
        <w:rPr>
          <w:b/>
        </w:rPr>
      </w:pPr>
      <w:r>
        <w:rPr>
          <w:b/>
        </w:rPr>
        <w:t>S</w:t>
      </w:r>
      <w:r w:rsidR="00930CC3">
        <w:rPr>
          <w:b/>
        </w:rPr>
        <w:t>quirrels Class-Week beginning 13</w:t>
      </w:r>
      <w:r w:rsidR="00127C94">
        <w:rPr>
          <w:b/>
        </w:rPr>
        <w:t>th</w:t>
      </w:r>
      <w:r w:rsidR="00EA0FCC">
        <w:rPr>
          <w:b/>
        </w:rPr>
        <w:t xml:space="preserve"> July</w:t>
      </w:r>
      <w:r w:rsidR="00F31B61" w:rsidRPr="00F31B61">
        <w:rPr>
          <w:b/>
        </w:rPr>
        <w:t xml:space="preserve"> 2020</w:t>
      </w:r>
    </w:p>
    <w:p w:rsidR="00C54FF8" w:rsidRDefault="00F31B61">
      <w:r>
        <w:t>Suggestions of some h</w:t>
      </w:r>
      <w:r w:rsidR="00783172">
        <w:t>ome learning activities. Please</w:t>
      </w:r>
      <w:r>
        <w:t xml:space="preserve"> feel free to adjust to suit your child.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5"/>
        <w:gridCol w:w="6361"/>
      </w:tblGrid>
      <w:tr w:rsidR="00F31B61" w:rsidTr="00C74FCF">
        <w:tc>
          <w:tcPr>
            <w:tcW w:w="9016" w:type="dxa"/>
            <w:gridSpan w:val="2"/>
          </w:tcPr>
          <w:p w:rsidR="00F31B61" w:rsidRDefault="00F31B61">
            <w:r>
              <w:t xml:space="preserve">Area of learning: </w:t>
            </w:r>
          </w:p>
        </w:tc>
      </w:tr>
      <w:tr w:rsidR="004F385A" w:rsidTr="00211808">
        <w:trPr>
          <w:trHeight w:val="983"/>
        </w:trPr>
        <w:tc>
          <w:tcPr>
            <w:tcW w:w="2263" w:type="dxa"/>
          </w:tcPr>
          <w:p w:rsidR="00F31B61" w:rsidRDefault="00F31B61">
            <w:r>
              <w:t>Literacy</w:t>
            </w:r>
          </w:p>
          <w:p w:rsidR="00AA69AE" w:rsidRDefault="00AA69AE"/>
          <w:p w:rsidR="00AA69AE" w:rsidRDefault="00300B0C">
            <w:r>
              <w:rPr>
                <w:noProof/>
                <w:lang w:eastAsia="en-GB"/>
              </w:rPr>
              <w:drawing>
                <wp:inline distT="0" distB="0" distL="0" distR="0" wp14:anchorId="68B993C5" wp14:editId="130695DF">
                  <wp:extent cx="1822450" cy="1822450"/>
                  <wp:effectExtent l="0" t="0" r="6350" b="6350"/>
                  <wp:docPr id="1" name="Picture 3" descr="20140429110632561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20140429110632561_0001.jp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rcRect l="2865" t="2083" r="16121" b="4062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2450" cy="182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127C94" w:rsidRDefault="00440DB9" w:rsidP="006B6602">
            <w:r w:rsidRPr="00412577">
              <w:rPr>
                <w:b/>
              </w:rPr>
              <w:t>Book:</w:t>
            </w:r>
            <w:r w:rsidR="00783172">
              <w:t xml:space="preserve"> </w:t>
            </w:r>
            <w:r w:rsidR="00300B0C">
              <w:t>Reading makes you feel good by Todd Parr</w:t>
            </w:r>
          </w:p>
          <w:p w:rsidR="00300B0C" w:rsidRDefault="00300B0C" w:rsidP="006B6602">
            <w:r>
              <w:t xml:space="preserve">See </w:t>
            </w:r>
            <w:proofErr w:type="spellStart"/>
            <w:r>
              <w:t>Powerpoint</w:t>
            </w:r>
            <w:proofErr w:type="spellEnd"/>
            <w:r>
              <w:t xml:space="preserve"> book on the website </w:t>
            </w:r>
          </w:p>
          <w:p w:rsidR="00440DB9" w:rsidRPr="00412577" w:rsidRDefault="00440DB9">
            <w:pPr>
              <w:rPr>
                <w:b/>
              </w:rPr>
            </w:pPr>
            <w:r w:rsidRPr="00412577">
              <w:rPr>
                <w:b/>
              </w:rPr>
              <w:t>Shared reading:</w:t>
            </w:r>
            <w:r w:rsidR="00C74FCF" w:rsidRPr="00412577">
              <w:rPr>
                <w:b/>
              </w:rPr>
              <w:t xml:space="preserve"> </w:t>
            </w:r>
            <w:r w:rsidR="00A32D06">
              <w:t xml:space="preserve">Follow the CAR (Comment and wait; Ask for participation and wait; Respond by adding a little more) and CROWD (Completion, Recall, Open-ended, </w:t>
            </w:r>
            <w:proofErr w:type="spellStart"/>
            <w:r w:rsidR="00A32D06">
              <w:t>Wh</w:t>
            </w:r>
            <w:proofErr w:type="spellEnd"/>
            <w:r w:rsidR="00A32D06">
              <w:t xml:space="preserve">-, Distancing). </w:t>
            </w:r>
          </w:p>
          <w:p w:rsidR="00A32D06" w:rsidRDefault="00440DB9">
            <w:pPr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412577">
              <w:rPr>
                <w:b/>
              </w:rPr>
              <w:t>Shared writing:</w:t>
            </w:r>
            <w:r w:rsidR="00A32D06"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1:</w:t>
            </w:r>
          </w:p>
          <w:p w:rsidR="00440DB9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Write a sentence about the book using the sentence starter: '</w:t>
            </w:r>
            <w:r w:rsidR="00DD0BBA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 xml:space="preserve">Reading makes me feel </w:t>
            </w:r>
            <w:r w:rsidR="00127C94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…</w:t>
            </w: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' Take turns to write sentences. Write your name at the end of your sentence. Try to </w:t>
            </w:r>
            <w:proofErr w:type="gramStart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think about the letters in the word you want to spell</w:t>
            </w:r>
            <w:proofErr w:type="gramEnd"/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2: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proofErr w:type="gramStart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Read through</w:t>
            </w:r>
            <w:proofErr w:type="gramEnd"/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your sentences.</w:t>
            </w:r>
            <w:r w:rsid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</w:t>
            </w:r>
            <w:r w:rsidR="00DD0BBA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Reading makes me feel</w:t>
            </w:r>
            <w:r w:rsidR="00127C94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…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 Look for your names at the end of your sentence. Try to think about the letters in your name. 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Step 3:</w:t>
            </w:r>
          </w:p>
          <w:p w:rsidR="00A32D06" w:rsidRPr="00211808" w:rsidRDefault="003354B0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Ask </w:t>
            </w:r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your child to cut up their sentences between each word.  </w:t>
            </w:r>
            <w:proofErr w:type="gramStart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Or</w:t>
            </w:r>
            <w:proofErr w:type="gramEnd"/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 scan the sentence with a pair of scissors and look for any attempt your child makes to communicate they want to make a cut in the paper.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4: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Ask your child to stick the words down in a sentence and see what order they stick them </w:t>
            </w: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in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 Model how you would read the sentence.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Step 5:</w:t>
            </w:r>
          </w:p>
          <w:p w:rsidR="00A32D06" w:rsidRPr="00211808" w:rsidRDefault="00211808">
            <w:pPr>
              <w:rPr>
                <w:rFonts w:ascii="Calibri" w:hAnsi="Calibri" w:cs="Calibri"/>
                <w:b/>
              </w:rPr>
            </w:pPr>
            <w:proofErr w:type="gramStart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Cut up the sentences you wrote and see if you can order them.</w:t>
            </w:r>
            <w:proofErr w:type="gramEnd"/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Stick them in your book. Talk about how the sentences should </w:t>
            </w:r>
            <w:r w:rsidR="00477A71">
              <w:rPr>
                <w:rFonts w:ascii="Calibri" w:hAnsi="Calibri" w:cs="Calibri"/>
                <w:color w:val="000000"/>
                <w:shd w:val="clear" w:color="auto" w:fill="FFFFFF"/>
              </w:rPr>
              <w:t>sound</w:t>
            </w: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  <w:p w:rsidR="00440DB9" w:rsidRPr="009B6EF9" w:rsidRDefault="00440DB9">
            <w:pPr>
              <w:rPr>
                <w:b/>
              </w:rPr>
            </w:pPr>
            <w:r w:rsidRPr="00412577">
              <w:rPr>
                <w:b/>
              </w:rPr>
              <w:t>Independent writing:</w:t>
            </w:r>
            <w:r w:rsidR="009B6EF9" w:rsidRPr="00E71573">
              <w:rPr>
                <w:sz w:val="28"/>
                <w:szCs w:val="28"/>
              </w:rPr>
              <w:t xml:space="preserve"> </w:t>
            </w:r>
            <w:r w:rsidR="009B6EF9" w:rsidRPr="009B6EF9">
              <w:t>Use your a</w:t>
            </w:r>
            <w:r w:rsidR="009B6EF9">
              <w:t xml:space="preserve">lternative pencil to </w:t>
            </w:r>
            <w:proofErr w:type="gramStart"/>
            <w:r w:rsidR="009B6EF9">
              <w:t>write about something you are interested in</w:t>
            </w:r>
            <w:proofErr w:type="gramEnd"/>
            <w:r w:rsidR="009B6EF9">
              <w:t xml:space="preserve"> and your name. Adults to present </w:t>
            </w:r>
            <w:r w:rsidR="00D65BD1">
              <w:t>whole alphabet and go through letters one</w:t>
            </w:r>
            <w:r w:rsidR="009B6EF9" w:rsidRPr="009B6EF9">
              <w:t xml:space="preserve"> at a time, </w:t>
            </w:r>
            <w:r w:rsidR="009B6EF9">
              <w:t xml:space="preserve">using a flipchart, PODD book or alphabet letters. </w:t>
            </w:r>
            <w:r w:rsidR="009B6EF9" w:rsidRPr="009B6EF9">
              <w:t xml:space="preserve">Any attempt to select any letter of the alphabet is </w:t>
            </w:r>
            <w:proofErr w:type="gramStart"/>
            <w:r w:rsidR="009B6EF9" w:rsidRPr="009B6EF9">
              <w:t>praised and encouraged</w:t>
            </w:r>
            <w:proofErr w:type="gramEnd"/>
            <w:r w:rsidR="009B6EF9" w:rsidRPr="009B6EF9">
              <w:t xml:space="preserve"> and recorded by the adult/partner.</w:t>
            </w:r>
          </w:p>
          <w:p w:rsidR="00440DB9" w:rsidRPr="00A32D06" w:rsidRDefault="00440DB9">
            <w:pPr>
              <w:rPr>
                <w:rFonts w:cstheme="minorHAnsi"/>
                <w:b/>
              </w:rPr>
            </w:pPr>
            <w:r w:rsidRPr="00412577">
              <w:rPr>
                <w:b/>
              </w:rPr>
              <w:t>Independent reading:</w:t>
            </w:r>
            <w:r w:rsidR="009B6EF9">
              <w:rPr>
                <w:b/>
              </w:rPr>
              <w:t xml:space="preserve"> </w:t>
            </w:r>
            <w:r w:rsidR="009B6EF9" w:rsidRPr="009B6EF9">
              <w:t xml:space="preserve">Choose a book of your choice and look at the </w:t>
            </w:r>
            <w:r w:rsidR="003354B0" w:rsidRPr="009B6EF9">
              <w:t>pictures</w:t>
            </w:r>
            <w:r w:rsidR="009B6EF9" w:rsidRPr="009B6EF9">
              <w:t xml:space="preserve">, Comment on the pictures and words. Turn the pages one at a time. 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Oxford Owl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or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Reading Eggs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have some free e-books. Lilac band of Oxford Reading Tree are the ones we use the most. </w:t>
            </w:r>
          </w:p>
          <w:p w:rsidR="00440DB9" w:rsidRDefault="00440DB9">
            <w:r w:rsidRPr="00412577">
              <w:rPr>
                <w:b/>
              </w:rPr>
              <w:t>Letters of the day:</w:t>
            </w:r>
            <w:r w:rsidR="007B5A0A">
              <w:t xml:space="preserve"> </w:t>
            </w:r>
            <w:r w:rsidR="00DD0BBA">
              <w:t>J, K, L, M</w:t>
            </w:r>
            <w:r w:rsidR="007B5A0A">
              <w:t xml:space="preserve"> and </w:t>
            </w:r>
            <w:r w:rsidR="00DD0BBA">
              <w:t>N</w:t>
            </w:r>
            <w:r w:rsidR="009B6EF9">
              <w:t>. Focus on one letter a day.</w:t>
            </w:r>
            <w:r w:rsidR="009B6EF9" w:rsidRPr="009B6EF9">
              <w:rPr>
                <w:rFonts w:cstheme="minorHAnsi"/>
              </w:rPr>
              <w:t xml:space="preserve"> </w:t>
            </w:r>
            <w:r w:rsidR="00D041B3">
              <w:rPr>
                <w:rFonts w:cstheme="minorHAnsi"/>
                <w:color w:val="000000"/>
                <w:shd w:val="clear" w:color="auto" w:fill="FFFFFF"/>
              </w:rPr>
              <w:t xml:space="preserve">Use the Bounce Patrol videos to reinforce the letter. </w:t>
            </w:r>
          </w:p>
          <w:p w:rsidR="0078233E" w:rsidRPr="00132DEE" w:rsidRDefault="00213950" w:rsidP="0078233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b/>
              </w:rPr>
              <w:t>Letter work</w:t>
            </w:r>
            <w:r w:rsidR="00440DB9" w:rsidRPr="00412577">
              <w:rPr>
                <w:b/>
              </w:rPr>
              <w:t>:</w:t>
            </w:r>
            <w:r w:rsidR="00C74FCF">
              <w:t xml:space="preserve"> </w:t>
            </w:r>
            <w:r w:rsidR="002D3E3C">
              <w:t xml:space="preserve">See the symbols labelled each letter of the day on the website-sort the symbols by letter. Look for all the symbols for one letter each day. 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F385A" w:rsidTr="00AA69AE">
        <w:trPr>
          <w:trHeight w:val="2826"/>
        </w:trPr>
        <w:tc>
          <w:tcPr>
            <w:tcW w:w="2263" w:type="dxa"/>
          </w:tcPr>
          <w:p w:rsidR="00F31B61" w:rsidRDefault="00F31B61">
            <w:r>
              <w:lastRenderedPageBreak/>
              <w:t>Maths</w:t>
            </w:r>
          </w:p>
          <w:p w:rsidR="00C60416" w:rsidRDefault="00057F4C">
            <w:r>
              <w:rPr>
                <w:noProof/>
                <w:lang w:eastAsia="en-GB"/>
              </w:rPr>
              <w:drawing>
                <wp:inline distT="0" distB="0" distL="0" distR="0" wp14:anchorId="772585FB" wp14:editId="7D7F97C1">
                  <wp:extent cx="1394460" cy="1394460"/>
                  <wp:effectExtent l="0" t="0" r="0" b="0"/>
                  <wp:docPr id="3" name="Picture 3" descr="C:\Users\emma.fergusson\AppData\Local\Microsoft\Windows\INetCache\Content.MSO\DE3B14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mma.fergusson\AppData\Local\Microsoft\Windows\INetCache\Content.MSO\DE3B143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Boardmaker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Online activities and Number songs </w:t>
            </w:r>
          </w:p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Use the 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numicon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and number line to count objects around the house/garden  </w:t>
            </w: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AA69AE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Functional 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skills at home</w:t>
            </w: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6C0815" w:rsidRPr="00E97E5D" w:rsidRDefault="00AA69AE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Ideas for </w:t>
            </w:r>
            <w:proofErr w:type="spellStart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Outdoors</w:t>
            </w:r>
          </w:p>
          <w:p w:rsidR="00B50FD5" w:rsidRPr="00E97E5D" w:rsidRDefault="00B50FD5" w:rsidP="00E97E5D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7E5D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Try some free number games on abcya.com-</w:t>
            </w:r>
            <w:hyperlink r:id="rId7" w:history="1">
              <w:r w:rsidRPr="00E97E5D">
                <w:rPr>
                  <w:color w:val="0000FF"/>
                  <w:u w:val="single"/>
                </w:rPr>
                <w:t>https://www.abcya.com/grades/prek/numbers</w:t>
              </w:r>
            </w:hyperlink>
          </w:p>
          <w:p w:rsidR="00A95744" w:rsidRDefault="00A95744" w:rsidP="00EB7EC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Read the big and small story on website </w:t>
            </w:r>
          </w:p>
          <w:p w:rsidR="00132DEE" w:rsidRDefault="00E10D08" w:rsidP="00EB7EC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Use the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Powerpoint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to talk about big and small objects</w:t>
            </w:r>
          </w:p>
          <w:p w:rsidR="00052C77" w:rsidRDefault="00E10D08" w:rsidP="00EB7EC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Play a big and small hide and seek game-open your eyes is it a big or small object?</w:t>
            </w:r>
          </w:p>
          <w:p w:rsidR="00057F4C" w:rsidRPr="00052C77" w:rsidRDefault="00A95744" w:rsidP="00052C77">
            <w:pPr>
              <w:pStyle w:val="ListParagraph"/>
              <w:numPr>
                <w:ilvl w:val="0"/>
                <w:numId w:val="20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Sort big and small objects between two hoops. </w:t>
            </w:r>
          </w:p>
        </w:tc>
      </w:tr>
      <w:tr w:rsidR="004F385A" w:rsidTr="00F31B61">
        <w:trPr>
          <w:trHeight w:val="1409"/>
        </w:trPr>
        <w:tc>
          <w:tcPr>
            <w:tcW w:w="2263" w:type="dxa"/>
          </w:tcPr>
          <w:p w:rsidR="00F31B61" w:rsidRDefault="00F31B61" w:rsidP="00B94093">
            <w:r>
              <w:t>Science</w:t>
            </w:r>
          </w:p>
          <w:p w:rsidR="00B04BAD" w:rsidRDefault="00B04BAD" w:rsidP="00B94093">
            <w:bookmarkStart w:id="0" w:name="_GoBack"/>
            <w:bookmarkEnd w:id="0"/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Habitats</w:t>
            </w:r>
          </w:p>
          <w:p w:rsidR="005A3B81" w:rsidRPr="005A3B81" w:rsidRDefault="005A3B81" w:rsidP="005A3B81">
            <w:pPr>
              <w:rPr>
                <w:rFonts w:cstheme="minorHAnsi"/>
              </w:rPr>
            </w:pPr>
            <w:r w:rsidRPr="005A3B81">
              <w:rPr>
                <w:rFonts w:eastAsia="Times New Roman" w:cstheme="minorHAnsi"/>
                <w:bCs/>
              </w:rPr>
              <w:t xml:space="preserve">Intent: </w:t>
            </w:r>
            <w:r w:rsidR="00286BBC" w:rsidRPr="000E3984">
              <w:rPr>
                <w:rFonts w:cstheme="minorHAnsi"/>
                <w:b/>
              </w:rPr>
              <w:t>Pupils can begin to classify and identify features of animals that live on land or in the sea</w:t>
            </w:r>
          </w:p>
          <w:p w:rsidR="005A3B81" w:rsidRPr="005A3B81" w:rsidRDefault="005A3B81" w:rsidP="005A3B81">
            <w:pPr>
              <w:rPr>
                <w:rFonts w:eastAsia="Times New Roman" w:cstheme="minorHAnsi"/>
                <w:b/>
                <w:bCs/>
              </w:rPr>
            </w:pPr>
          </w:p>
          <w:p w:rsidR="00286BBC" w:rsidRDefault="00286BBC" w:rsidP="00286BBC">
            <w:pPr>
              <w:pStyle w:val="ListParagraph"/>
              <w:numPr>
                <w:ilvl w:val="0"/>
                <w:numId w:val="4"/>
              </w:numPr>
            </w:pPr>
            <w:r>
              <w:t xml:space="preserve">Classify pictures of </w:t>
            </w:r>
            <w:r w:rsidR="009952CE">
              <w:t xml:space="preserve">plants </w:t>
            </w:r>
            <w:r>
              <w:t xml:space="preserve">life into </w:t>
            </w:r>
            <w:r w:rsidR="009952CE">
              <w:t>sea and land</w:t>
            </w:r>
          </w:p>
          <w:p w:rsidR="00FB62D3" w:rsidRDefault="00286BBC" w:rsidP="00286BBC">
            <w:pPr>
              <w:pStyle w:val="ListParagraph"/>
              <w:numPr>
                <w:ilvl w:val="0"/>
                <w:numId w:val="4"/>
              </w:numPr>
            </w:pPr>
            <w:r>
              <w:t xml:space="preserve">Talk about </w:t>
            </w:r>
            <w:proofErr w:type="gramStart"/>
            <w:r>
              <w:t>4</w:t>
            </w:r>
            <w:proofErr w:type="gramEnd"/>
            <w:r>
              <w:t xml:space="preserve"> different habitats-Arctic, Desert, Grassland, Ocean. Talk about animals you might find in these habitats. Could you find a toy of this animal? Can you sort pictures of animals onto different coloured paper?</w:t>
            </w:r>
          </w:p>
        </w:tc>
      </w:tr>
      <w:tr w:rsidR="004F385A" w:rsidTr="00F31B61">
        <w:trPr>
          <w:trHeight w:val="1401"/>
        </w:trPr>
        <w:tc>
          <w:tcPr>
            <w:tcW w:w="2263" w:type="dxa"/>
          </w:tcPr>
          <w:p w:rsidR="00F31B61" w:rsidRDefault="00057F4C">
            <w:r>
              <w:t>Geography</w:t>
            </w:r>
          </w:p>
          <w:p w:rsidR="000C2788" w:rsidRDefault="00EB569F">
            <w:r>
              <w:rPr>
                <w:noProof/>
                <w:lang w:eastAsia="en-GB"/>
              </w:rPr>
              <w:drawing>
                <wp:inline distT="0" distB="0" distL="0" distR="0" wp14:anchorId="0434C1F6" wp14:editId="34A12472">
                  <wp:extent cx="1424048" cy="1669164"/>
                  <wp:effectExtent l="0" t="0" r="5080" b="7620"/>
                  <wp:docPr id="4" name="Picture 4" descr="3D Landscapes | Art lessons elementary, Landscape art lesso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D Landscapes | Art lessons elementary, Landscape art lesso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65" cy="1686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057F4C">
              <w:t xml:space="preserve"> </w:t>
            </w:r>
            <w:r w:rsidR="003A2198">
              <w:t>Place knowledge- Town and Countryside</w:t>
            </w:r>
          </w:p>
          <w:p w:rsidR="00B94093" w:rsidRDefault="00B94093"/>
          <w:p w:rsidR="003A2198" w:rsidRPr="009952CE" w:rsidRDefault="009952CE" w:rsidP="009952CE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a countryside</w:t>
            </w:r>
            <w:r w:rsidR="00EB569F">
              <w:rPr>
                <w:rFonts w:cstheme="minorHAnsi"/>
              </w:rPr>
              <w:t xml:space="preserve"> landscape</w:t>
            </w:r>
            <w:r>
              <w:rPr>
                <w:rFonts w:cstheme="minorHAnsi"/>
              </w:rPr>
              <w:t xml:space="preserve"> picture using 3D materials- grass, shiny paper/sun, tissue paper/sky</w:t>
            </w:r>
          </w:p>
        </w:tc>
      </w:tr>
      <w:tr w:rsidR="004F385A" w:rsidTr="00F31B61">
        <w:trPr>
          <w:trHeight w:val="1279"/>
        </w:trPr>
        <w:tc>
          <w:tcPr>
            <w:tcW w:w="2263" w:type="dxa"/>
          </w:tcPr>
          <w:p w:rsidR="00F31B61" w:rsidRDefault="00F31B61">
            <w:r>
              <w:t>PE</w:t>
            </w:r>
          </w:p>
          <w:p w:rsidR="00B26149" w:rsidRDefault="008D6B72" w:rsidP="00B261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5C2ED2C" wp14:editId="1A2E009B">
                  <wp:extent cx="7620" cy="7620"/>
                  <wp:effectExtent l="0" t="0" r="0" b="0"/>
                  <wp:docPr id="10" name="Picture 10" descr="https://4.bp.blogspot.com/-Jmknp0Oq5x8/UCIZUIBQHnI/AAAAAAABF2o/H1d03detj-Y/s640/straw+javelin+thr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4.bp.blogspot.com/-Jmknp0Oq5x8/UCIZUIBQHnI/AAAAAAABF2o/H1d03detj-Y/s640/straw+javelin+thr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4707">
              <w:rPr>
                <w:noProof/>
                <w:lang w:eastAsia="en-GB"/>
              </w:rPr>
              <w:drawing>
                <wp:inline distT="0" distB="0" distL="0" distR="0" wp14:anchorId="4EEB52D2" wp14:editId="76A158D7">
                  <wp:extent cx="7620" cy="7620"/>
                  <wp:effectExtent l="0" t="0" r="0" b="0"/>
                  <wp:docPr id="9" name="Picture 9" descr="https://4.bp.blogspot.com/-Jmknp0Oq5x8/UCIZUIBQHnI/AAAAAAABF2o/H1d03detj-Y/s640/straw+javelin+thr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4.bp.blogspot.com/-Jmknp0Oq5x8/UCIZUIBQHnI/AAAAAAABF2o/H1d03detj-Y/s640/straw+javelin+thr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03C5">
              <w:rPr>
                <w:noProof/>
                <w:lang w:eastAsia="en-GB"/>
              </w:rPr>
              <w:drawing>
                <wp:inline distT="0" distB="0" distL="0" distR="0" wp14:anchorId="212F4FD9" wp14:editId="4CEC0392">
                  <wp:extent cx="1380604" cy="945898"/>
                  <wp:effectExtent l="0" t="0" r="0" b="6985"/>
                  <wp:docPr id="2" name="Picture 2" descr="C:\Users\staff.squirrel\AppData\Local\Microsoft\Windows\INetCache\Content.MSO\8FDD4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aff.squirrel\AppData\Local\Microsoft\Windows\INetCache\Content.MSO\8FDD4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268" cy="975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651940">
              <w:t xml:space="preserve"> Athletics</w:t>
            </w:r>
          </w:p>
          <w:p w:rsidR="007C79B9" w:rsidRDefault="007C79B9" w:rsidP="007C79B9">
            <w:r>
              <w:t xml:space="preserve"> </w:t>
            </w:r>
          </w:p>
          <w:p w:rsidR="008D6B72" w:rsidRDefault="00651940" w:rsidP="00A15E29">
            <w:pPr>
              <w:pStyle w:val="Normal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Mini Olympics-</w:t>
            </w:r>
            <w:r w:rsidR="008153D6">
              <w:rPr>
                <w:rFonts w:asciiTheme="minorHAnsi" w:hAnsiTheme="minorHAnsi" w:cstheme="minorHAnsi"/>
                <w:sz w:val="22"/>
                <w:szCs w:val="22"/>
              </w:rPr>
              <w:t xml:space="preserve">Try several different Olympic style athletic activities and have a competition amongst your household. </w:t>
            </w:r>
          </w:p>
          <w:p w:rsidR="008153D6" w:rsidRDefault="008153D6" w:rsidP="00A15E29">
            <w:pPr>
              <w:pStyle w:val="Normal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Javelin, Discus, Long Jump, Short Jump, Running, Hurdles, Relay races etc. </w:t>
            </w:r>
          </w:p>
          <w:p w:rsidR="008153D6" w:rsidRPr="00A15E29" w:rsidRDefault="008153D6" w:rsidP="00A15E29">
            <w:pPr>
              <w:pStyle w:val="Normal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Stop and showcase any achievements</w:t>
            </w:r>
          </w:p>
        </w:tc>
      </w:tr>
      <w:tr w:rsidR="004F385A" w:rsidTr="00F31B61">
        <w:trPr>
          <w:trHeight w:val="1397"/>
        </w:trPr>
        <w:tc>
          <w:tcPr>
            <w:tcW w:w="2263" w:type="dxa"/>
          </w:tcPr>
          <w:p w:rsidR="00F31B61" w:rsidRDefault="00F31B61">
            <w:r>
              <w:t>Art</w:t>
            </w:r>
          </w:p>
          <w:p w:rsidR="0064715D" w:rsidRDefault="00A15E29">
            <w:r>
              <w:rPr>
                <w:noProof/>
                <w:lang w:eastAsia="en-GB"/>
              </w:rPr>
              <w:drawing>
                <wp:inline distT="0" distB="0" distL="0" distR="0" wp14:anchorId="6C010C14">
                  <wp:extent cx="1165860" cy="122162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652" cy="12235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Imaginary Places</w:t>
            </w:r>
          </w:p>
          <w:p w:rsidR="008567BC" w:rsidRDefault="008567BC"/>
          <w:p w:rsidR="00651940" w:rsidRDefault="00651940" w:rsidP="00651940">
            <w:pPr>
              <w:pStyle w:val="Heading3"/>
              <w:numPr>
                <w:ilvl w:val="0"/>
                <w:numId w:val="12"/>
              </w:numPr>
              <w:shd w:val="clear" w:color="auto" w:fill="FFFFFF"/>
              <w:spacing w:before="0" w:after="300"/>
              <w:outlineLvl w:val="2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Continue to create </w:t>
            </w:r>
            <w:r w:rsidR="00A15E29" w:rsidRPr="00A15E2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 tin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 imaginary place in a small box</w:t>
            </w:r>
          </w:p>
          <w:p w:rsidR="00651940" w:rsidRPr="00651940" w:rsidRDefault="00651940" w:rsidP="00651940">
            <w:pPr>
              <w:pStyle w:val="ListParagraph"/>
              <w:numPr>
                <w:ilvl w:val="0"/>
                <w:numId w:val="12"/>
              </w:numPr>
            </w:pPr>
            <w:r>
              <w:t>Make some creatures and objects for your box</w:t>
            </w:r>
          </w:p>
          <w:p w:rsidR="00651940" w:rsidRPr="00651940" w:rsidRDefault="00651940" w:rsidP="00651940"/>
          <w:p w:rsidR="00A15E29" w:rsidRPr="001806AE" w:rsidRDefault="009952CE" w:rsidP="00A15E29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A15E29" w:rsidRPr="00740846">
                <w:rPr>
                  <w:color w:val="0000FF"/>
                  <w:u w:val="single"/>
                </w:rPr>
                <w:t>https://artfulparent.com/create-these-awesome-mini-worlds-with-shoebox-dioramas-for-kids/</w:t>
              </w:r>
            </w:hyperlink>
          </w:p>
        </w:tc>
      </w:tr>
      <w:tr w:rsidR="004F385A" w:rsidTr="00F31B61">
        <w:trPr>
          <w:trHeight w:val="1266"/>
        </w:trPr>
        <w:tc>
          <w:tcPr>
            <w:tcW w:w="2263" w:type="dxa"/>
          </w:tcPr>
          <w:p w:rsidR="00F31B61" w:rsidRDefault="00F31B61">
            <w:r>
              <w:lastRenderedPageBreak/>
              <w:t>Music</w:t>
            </w:r>
          </w:p>
          <w:p w:rsidR="008D6B72" w:rsidRDefault="008D6B72" w:rsidP="00A55714">
            <w:pPr>
              <w:spacing w:after="200" w:line="276" w:lineRule="auto"/>
            </w:pPr>
          </w:p>
        </w:tc>
        <w:tc>
          <w:tcPr>
            <w:tcW w:w="6753" w:type="dxa"/>
          </w:tcPr>
          <w:p w:rsidR="00E90D60" w:rsidRDefault="00C35930">
            <w:r>
              <w:t>Topic:</w:t>
            </w:r>
            <w:r w:rsidR="008567BC">
              <w:t xml:space="preserve"> Composition</w:t>
            </w:r>
          </w:p>
          <w:p w:rsidR="001806AE" w:rsidRPr="001806AE" w:rsidRDefault="001806AE" w:rsidP="001806A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1806AE">
              <w:rPr>
                <w:rFonts w:cstheme="minorHAnsi"/>
              </w:rPr>
              <w:t>Watch kids Zumba. Copy all the moves. Move to the beat with your head or hands.</w:t>
            </w:r>
          </w:p>
          <w:p w:rsidR="001806AE" w:rsidRPr="001806AE" w:rsidRDefault="001806AE" w:rsidP="001806A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1806AE">
              <w:rPr>
                <w:rFonts w:cstheme="minorHAnsi"/>
              </w:rPr>
              <w:t>Listen to your music</w:t>
            </w:r>
            <w:r>
              <w:rPr>
                <w:rFonts w:cstheme="minorHAnsi"/>
              </w:rPr>
              <w:t xml:space="preserve"> for each poem</w:t>
            </w:r>
            <w:r w:rsidRPr="001806AE">
              <w:rPr>
                <w:rFonts w:cstheme="minorHAnsi"/>
              </w:rPr>
              <w:t>. Can you develop it?</w:t>
            </w:r>
            <w:r>
              <w:rPr>
                <w:rFonts w:cstheme="minorHAnsi"/>
              </w:rPr>
              <w:t xml:space="preserve"> Can you add anything?</w:t>
            </w:r>
          </w:p>
          <w:p w:rsidR="001806AE" w:rsidRPr="001806AE" w:rsidRDefault="001806AE" w:rsidP="001806A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1806AE">
              <w:rPr>
                <w:rFonts w:cstheme="minorHAnsi"/>
              </w:rPr>
              <w:t>Develop a p</w:t>
            </w:r>
            <w:r>
              <w:rPr>
                <w:rFonts w:cstheme="minorHAnsi"/>
              </w:rPr>
              <w:t>iece of music using the website. Composing website-</w:t>
            </w:r>
            <w:hyperlink r:id="rId13" w:history="1">
              <w:r w:rsidRPr="001806AE">
                <w:rPr>
                  <w:rStyle w:val="Hyperlink"/>
                  <w:rFonts w:cstheme="minorHAnsi"/>
                </w:rPr>
                <w:t>https://www.classicsforkids.com/games/compose_your_own_music.php</w:t>
              </w:r>
            </w:hyperlink>
          </w:p>
          <w:p w:rsidR="00E90D60" w:rsidRPr="00A15E29" w:rsidRDefault="001806AE" w:rsidP="001806A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1806AE">
              <w:rPr>
                <w:rFonts w:cstheme="minorHAnsi"/>
              </w:rPr>
              <w:t>Record the music and play to friend.</w:t>
            </w:r>
          </w:p>
        </w:tc>
      </w:tr>
    </w:tbl>
    <w:p w:rsidR="00F31B61" w:rsidRDefault="00F31B61"/>
    <w:p w:rsidR="008B329C" w:rsidRPr="008B329C" w:rsidRDefault="008B329C">
      <w:pPr>
        <w:rPr>
          <w:u w:val="single"/>
        </w:rPr>
      </w:pPr>
      <w:r>
        <w:rPr>
          <w:u w:val="single"/>
        </w:rPr>
        <w:t xml:space="preserve">Suggested </w:t>
      </w:r>
      <w:r w:rsidRPr="008B329C">
        <w:rPr>
          <w:u w:val="single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43C4E" w:rsidTr="00C43C4E"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Monday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Tuesday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Wednesday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Thursday</w:t>
            </w:r>
          </w:p>
        </w:tc>
        <w:tc>
          <w:tcPr>
            <w:tcW w:w="1804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Friday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4" w:type="dxa"/>
          </w:tcPr>
          <w:p w:rsidR="00C43C4E" w:rsidRDefault="008B329C">
            <w:r>
              <w:t>Literacy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4" w:type="dxa"/>
          </w:tcPr>
          <w:p w:rsidR="00C43C4E" w:rsidRDefault="008B329C">
            <w:r>
              <w:t>Maths</w:t>
            </w:r>
          </w:p>
        </w:tc>
      </w:tr>
      <w:tr w:rsidR="00C43C4E" w:rsidTr="00C43C4E">
        <w:tc>
          <w:tcPr>
            <w:tcW w:w="1803" w:type="dxa"/>
          </w:tcPr>
          <w:p w:rsidR="00C43C4E" w:rsidRDefault="00C661C9">
            <w:r>
              <w:t>Geography</w:t>
            </w:r>
          </w:p>
        </w:tc>
        <w:tc>
          <w:tcPr>
            <w:tcW w:w="1803" w:type="dxa"/>
          </w:tcPr>
          <w:p w:rsidR="00C43C4E" w:rsidRDefault="008B329C">
            <w:r>
              <w:t>Art</w:t>
            </w:r>
          </w:p>
        </w:tc>
        <w:tc>
          <w:tcPr>
            <w:tcW w:w="1803" w:type="dxa"/>
          </w:tcPr>
          <w:p w:rsidR="00C43C4E" w:rsidRDefault="008B329C">
            <w:r>
              <w:t>PE</w:t>
            </w:r>
          </w:p>
        </w:tc>
        <w:tc>
          <w:tcPr>
            <w:tcW w:w="1803" w:type="dxa"/>
          </w:tcPr>
          <w:p w:rsidR="00C43C4E" w:rsidRDefault="00C661C9">
            <w:r>
              <w:t>Science</w:t>
            </w:r>
          </w:p>
        </w:tc>
        <w:tc>
          <w:tcPr>
            <w:tcW w:w="1804" w:type="dxa"/>
          </w:tcPr>
          <w:p w:rsidR="00C43C4E" w:rsidRDefault="008B329C">
            <w:r>
              <w:t>Music</w:t>
            </w:r>
          </w:p>
        </w:tc>
      </w:tr>
    </w:tbl>
    <w:p w:rsidR="00F31B61" w:rsidRDefault="00F31B61"/>
    <w:sectPr w:rsidR="00F31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269"/>
    <w:multiLevelType w:val="hybridMultilevel"/>
    <w:tmpl w:val="3ACAD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86C50"/>
    <w:multiLevelType w:val="hybridMultilevel"/>
    <w:tmpl w:val="05F01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95172"/>
    <w:multiLevelType w:val="multilevel"/>
    <w:tmpl w:val="9E36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AB49E6"/>
    <w:multiLevelType w:val="hybridMultilevel"/>
    <w:tmpl w:val="CD221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573AC"/>
    <w:multiLevelType w:val="hybridMultilevel"/>
    <w:tmpl w:val="84286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14B82"/>
    <w:multiLevelType w:val="hybridMultilevel"/>
    <w:tmpl w:val="A1801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4444"/>
    <w:multiLevelType w:val="hybridMultilevel"/>
    <w:tmpl w:val="D558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A0D8E"/>
    <w:multiLevelType w:val="hybridMultilevel"/>
    <w:tmpl w:val="8708C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0785A"/>
    <w:multiLevelType w:val="hybridMultilevel"/>
    <w:tmpl w:val="B9A0A90E"/>
    <w:lvl w:ilvl="0" w:tplc="4C0A93BA">
      <w:numFmt w:val="bullet"/>
      <w:lvlText w:val=""/>
      <w:lvlJc w:val="left"/>
      <w:pPr>
        <w:ind w:left="53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9" w15:restartNumberingAfterBreak="0">
    <w:nsid w:val="3ADB1CB2"/>
    <w:multiLevelType w:val="hybridMultilevel"/>
    <w:tmpl w:val="0FB6FFC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48936FFC"/>
    <w:multiLevelType w:val="hybridMultilevel"/>
    <w:tmpl w:val="D5361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AF205E"/>
    <w:multiLevelType w:val="hybridMultilevel"/>
    <w:tmpl w:val="B8FE7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96675"/>
    <w:multiLevelType w:val="hybridMultilevel"/>
    <w:tmpl w:val="06960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7413F5"/>
    <w:multiLevelType w:val="hybridMultilevel"/>
    <w:tmpl w:val="13E0E4D6"/>
    <w:lvl w:ilvl="0" w:tplc="D990095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B46680"/>
    <w:multiLevelType w:val="hybridMultilevel"/>
    <w:tmpl w:val="76343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23096"/>
    <w:multiLevelType w:val="hybridMultilevel"/>
    <w:tmpl w:val="64D6D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81D4E"/>
    <w:multiLevelType w:val="multilevel"/>
    <w:tmpl w:val="0466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9108FC"/>
    <w:multiLevelType w:val="hybridMultilevel"/>
    <w:tmpl w:val="D1E2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77B23"/>
    <w:multiLevelType w:val="hybridMultilevel"/>
    <w:tmpl w:val="7A0A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553052"/>
    <w:multiLevelType w:val="hybridMultilevel"/>
    <w:tmpl w:val="D4D82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43A498E"/>
    <w:multiLevelType w:val="hybridMultilevel"/>
    <w:tmpl w:val="000AE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645E74"/>
    <w:multiLevelType w:val="multilevel"/>
    <w:tmpl w:val="92E8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220A16"/>
    <w:multiLevelType w:val="hybridMultilevel"/>
    <w:tmpl w:val="3E800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0B652F"/>
    <w:multiLevelType w:val="hybridMultilevel"/>
    <w:tmpl w:val="117C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20CE8"/>
    <w:multiLevelType w:val="hybridMultilevel"/>
    <w:tmpl w:val="7FE857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10"/>
  </w:num>
  <w:num w:numId="4">
    <w:abstractNumId w:val="4"/>
  </w:num>
  <w:num w:numId="5">
    <w:abstractNumId w:val="1"/>
  </w:num>
  <w:num w:numId="6">
    <w:abstractNumId w:val="8"/>
  </w:num>
  <w:num w:numId="7">
    <w:abstractNumId w:val="19"/>
  </w:num>
  <w:num w:numId="8">
    <w:abstractNumId w:val="17"/>
  </w:num>
  <w:num w:numId="9">
    <w:abstractNumId w:val="7"/>
  </w:num>
  <w:num w:numId="10">
    <w:abstractNumId w:val="9"/>
  </w:num>
  <w:num w:numId="11">
    <w:abstractNumId w:val="12"/>
  </w:num>
  <w:num w:numId="12">
    <w:abstractNumId w:val="6"/>
  </w:num>
  <w:num w:numId="13">
    <w:abstractNumId w:val="3"/>
  </w:num>
  <w:num w:numId="14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8"/>
  </w:num>
  <w:num w:numId="16">
    <w:abstractNumId w:val="13"/>
  </w:num>
  <w:num w:numId="17">
    <w:abstractNumId w:val="5"/>
  </w:num>
  <w:num w:numId="18">
    <w:abstractNumId w:val="23"/>
  </w:num>
  <w:num w:numId="19">
    <w:abstractNumId w:val="20"/>
  </w:num>
  <w:num w:numId="20">
    <w:abstractNumId w:val="11"/>
  </w:num>
  <w:num w:numId="21">
    <w:abstractNumId w:val="14"/>
  </w:num>
  <w:num w:numId="22">
    <w:abstractNumId w:val="22"/>
  </w:num>
  <w:num w:numId="23">
    <w:abstractNumId w:val="15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15C93"/>
    <w:rsid w:val="00017C49"/>
    <w:rsid w:val="00052C77"/>
    <w:rsid w:val="00057F4C"/>
    <w:rsid w:val="000C2788"/>
    <w:rsid w:val="000E3984"/>
    <w:rsid w:val="000E79D8"/>
    <w:rsid w:val="000F7224"/>
    <w:rsid w:val="00127C94"/>
    <w:rsid w:val="00132DEE"/>
    <w:rsid w:val="001806AE"/>
    <w:rsid w:val="00211808"/>
    <w:rsid w:val="00213950"/>
    <w:rsid w:val="00286BBC"/>
    <w:rsid w:val="002A318A"/>
    <w:rsid w:val="002D3E3C"/>
    <w:rsid w:val="00300B0C"/>
    <w:rsid w:val="003354B0"/>
    <w:rsid w:val="00342A7C"/>
    <w:rsid w:val="003A2198"/>
    <w:rsid w:val="003C22AC"/>
    <w:rsid w:val="0040174C"/>
    <w:rsid w:val="00412577"/>
    <w:rsid w:val="00440DB9"/>
    <w:rsid w:val="00477A71"/>
    <w:rsid w:val="004C06D3"/>
    <w:rsid w:val="004C3F38"/>
    <w:rsid w:val="004E2E5A"/>
    <w:rsid w:val="004F385A"/>
    <w:rsid w:val="00532914"/>
    <w:rsid w:val="0054649D"/>
    <w:rsid w:val="00560145"/>
    <w:rsid w:val="005A2C3B"/>
    <w:rsid w:val="005A3B81"/>
    <w:rsid w:val="0064715D"/>
    <w:rsid w:val="00651940"/>
    <w:rsid w:val="006B6602"/>
    <w:rsid w:val="006C0815"/>
    <w:rsid w:val="00705513"/>
    <w:rsid w:val="00711CF4"/>
    <w:rsid w:val="0078233E"/>
    <w:rsid w:val="00783172"/>
    <w:rsid w:val="007B0312"/>
    <w:rsid w:val="007B5A0A"/>
    <w:rsid w:val="007C2494"/>
    <w:rsid w:val="007C79B9"/>
    <w:rsid w:val="008153D6"/>
    <w:rsid w:val="008567BC"/>
    <w:rsid w:val="0087105D"/>
    <w:rsid w:val="008B329C"/>
    <w:rsid w:val="008D6B72"/>
    <w:rsid w:val="00930CC3"/>
    <w:rsid w:val="0094620C"/>
    <w:rsid w:val="0096152D"/>
    <w:rsid w:val="00965E04"/>
    <w:rsid w:val="00987016"/>
    <w:rsid w:val="009952CE"/>
    <w:rsid w:val="009B6EF9"/>
    <w:rsid w:val="00A15E29"/>
    <w:rsid w:val="00A32D06"/>
    <w:rsid w:val="00A34707"/>
    <w:rsid w:val="00A403C5"/>
    <w:rsid w:val="00A455C4"/>
    <w:rsid w:val="00A55714"/>
    <w:rsid w:val="00A80FDE"/>
    <w:rsid w:val="00A80FE1"/>
    <w:rsid w:val="00A95744"/>
    <w:rsid w:val="00AA69AE"/>
    <w:rsid w:val="00AF76A8"/>
    <w:rsid w:val="00B04BAD"/>
    <w:rsid w:val="00B26149"/>
    <w:rsid w:val="00B50FD5"/>
    <w:rsid w:val="00B569E5"/>
    <w:rsid w:val="00B94093"/>
    <w:rsid w:val="00C35930"/>
    <w:rsid w:val="00C43C4E"/>
    <w:rsid w:val="00C54FF8"/>
    <w:rsid w:val="00C60416"/>
    <w:rsid w:val="00C60463"/>
    <w:rsid w:val="00C661C9"/>
    <w:rsid w:val="00C74FCF"/>
    <w:rsid w:val="00D041B3"/>
    <w:rsid w:val="00D5662F"/>
    <w:rsid w:val="00D65BD1"/>
    <w:rsid w:val="00DD0BBA"/>
    <w:rsid w:val="00DF4892"/>
    <w:rsid w:val="00E10D08"/>
    <w:rsid w:val="00E17AAB"/>
    <w:rsid w:val="00E34A6D"/>
    <w:rsid w:val="00E67EB3"/>
    <w:rsid w:val="00E90D60"/>
    <w:rsid w:val="00E97E5D"/>
    <w:rsid w:val="00EA0FCC"/>
    <w:rsid w:val="00EB569F"/>
    <w:rsid w:val="00EB7EC7"/>
    <w:rsid w:val="00ED0898"/>
    <w:rsid w:val="00F31B61"/>
    <w:rsid w:val="00F3525E"/>
    <w:rsid w:val="00F764CA"/>
    <w:rsid w:val="00FA59DE"/>
    <w:rsid w:val="00FB2EBF"/>
    <w:rsid w:val="00FB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33EFC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6149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4F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69AE"/>
    <w:pPr>
      <w:ind w:left="720"/>
      <w:contextualSpacing/>
    </w:pPr>
  </w:style>
  <w:style w:type="paragraph" w:styleId="NoSpacing">
    <w:name w:val="No Spacing"/>
    <w:uiPriority w:val="1"/>
    <w:qFormat/>
    <w:rsid w:val="006C0815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E90D60"/>
  </w:style>
  <w:style w:type="character" w:customStyle="1" w:styleId="Heading3Char">
    <w:name w:val="Heading 3 Char"/>
    <w:basedOn w:val="DefaultParagraphFont"/>
    <w:link w:val="Heading3"/>
    <w:uiPriority w:val="9"/>
    <w:rsid w:val="00B261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B261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B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57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4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4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0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71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2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4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classicsforkids.com/games/compose_your_own_music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bcya.com/grades/prek/numbers" TargetMode="External"/><Relationship Id="rId12" Type="http://schemas.openxmlformats.org/officeDocument/2006/relationships/hyperlink" Target="https://artfulparent.com/create-these-awesome-mini-worlds-with-shoebox-dioramas-for-kid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327EF1CC</Template>
  <TotalTime>142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Staff Squirrel</cp:lastModifiedBy>
  <cp:revision>23</cp:revision>
  <dcterms:created xsi:type="dcterms:W3CDTF">2020-07-08T14:10:00Z</dcterms:created>
  <dcterms:modified xsi:type="dcterms:W3CDTF">2020-07-10T10:08:00Z</dcterms:modified>
</cp:coreProperties>
</file>