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362E9" w14:textId="25856637" w:rsidR="760696CA" w:rsidRPr="004F238F" w:rsidRDefault="5D4BCF7B" w:rsidP="26C057CF">
      <w:pPr>
        <w:jc w:val="center"/>
        <w:rPr>
          <w:b/>
          <w:sz w:val="28"/>
          <w:szCs w:val="28"/>
        </w:rPr>
      </w:pPr>
      <w:r w:rsidRPr="004F238F">
        <w:rPr>
          <w:b/>
          <w:sz w:val="28"/>
          <w:szCs w:val="28"/>
        </w:rPr>
        <w:t>Home Learning Activities for Week Beginning</w:t>
      </w:r>
      <w:r w:rsidR="46983FA9" w:rsidRPr="004F238F">
        <w:rPr>
          <w:b/>
          <w:sz w:val="28"/>
          <w:szCs w:val="28"/>
        </w:rPr>
        <w:t xml:space="preserve"> </w:t>
      </w:r>
      <w:r w:rsidR="41463F91" w:rsidRPr="004F238F">
        <w:rPr>
          <w:b/>
          <w:sz w:val="28"/>
          <w:szCs w:val="28"/>
        </w:rPr>
        <w:t>15</w:t>
      </w:r>
      <w:r w:rsidR="46983FA9" w:rsidRPr="004F238F">
        <w:rPr>
          <w:b/>
          <w:sz w:val="28"/>
          <w:szCs w:val="28"/>
          <w:vertAlign w:val="superscript"/>
        </w:rPr>
        <w:t>th</w:t>
      </w:r>
      <w:r w:rsidR="46983FA9" w:rsidRPr="004F238F">
        <w:rPr>
          <w:b/>
          <w:sz w:val="28"/>
          <w:szCs w:val="28"/>
        </w:rPr>
        <w:t xml:space="preserve"> June 2020</w:t>
      </w:r>
    </w:p>
    <w:tbl>
      <w:tblPr>
        <w:tblStyle w:val="TableGrid"/>
        <w:tblW w:w="15518" w:type="dxa"/>
        <w:tblLayout w:type="fixed"/>
        <w:tblLook w:val="06A0" w:firstRow="1" w:lastRow="0" w:firstColumn="1" w:lastColumn="0" w:noHBand="1" w:noVBand="1"/>
      </w:tblPr>
      <w:tblGrid>
        <w:gridCol w:w="1290"/>
        <w:gridCol w:w="2730"/>
        <w:gridCol w:w="2760"/>
        <w:gridCol w:w="2850"/>
        <w:gridCol w:w="2970"/>
        <w:gridCol w:w="2918"/>
      </w:tblGrid>
      <w:tr w:rsidR="760696CA" w14:paraId="47DDA9B2" w14:textId="77777777" w:rsidTr="3EFE3DD6">
        <w:tc>
          <w:tcPr>
            <w:tcW w:w="1290" w:type="dxa"/>
          </w:tcPr>
          <w:p w14:paraId="3FACA17B" w14:textId="69863E9B" w:rsidR="760696CA" w:rsidRDefault="760696CA" w:rsidP="26C057CF">
            <w:pPr>
              <w:rPr>
                <w:sz w:val="20"/>
                <w:szCs w:val="20"/>
              </w:rPr>
            </w:pPr>
          </w:p>
        </w:tc>
        <w:tc>
          <w:tcPr>
            <w:tcW w:w="2730" w:type="dxa"/>
          </w:tcPr>
          <w:p w14:paraId="1D8C1847" w14:textId="4ACDF4A8" w:rsidR="5D4BCF7B" w:rsidRPr="004F238F" w:rsidRDefault="5D4BCF7B" w:rsidP="26C057CF">
            <w:pPr>
              <w:jc w:val="center"/>
              <w:rPr>
                <w:b/>
                <w:sz w:val="28"/>
                <w:szCs w:val="28"/>
              </w:rPr>
            </w:pPr>
            <w:r w:rsidRPr="004F238F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760" w:type="dxa"/>
          </w:tcPr>
          <w:p w14:paraId="6B3BE7AE" w14:textId="5098419E" w:rsidR="5D4BCF7B" w:rsidRPr="004F238F" w:rsidRDefault="5D4BCF7B" w:rsidP="26C057CF">
            <w:pPr>
              <w:jc w:val="center"/>
              <w:rPr>
                <w:b/>
                <w:sz w:val="28"/>
                <w:szCs w:val="28"/>
              </w:rPr>
            </w:pPr>
            <w:r w:rsidRPr="004F238F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2850" w:type="dxa"/>
          </w:tcPr>
          <w:p w14:paraId="050B3866" w14:textId="55B49D23" w:rsidR="5D4BCF7B" w:rsidRPr="004F238F" w:rsidRDefault="5D4BCF7B" w:rsidP="26C057CF">
            <w:pPr>
              <w:jc w:val="center"/>
              <w:rPr>
                <w:b/>
                <w:sz w:val="28"/>
                <w:szCs w:val="28"/>
              </w:rPr>
            </w:pPr>
            <w:r w:rsidRPr="004F238F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970" w:type="dxa"/>
          </w:tcPr>
          <w:p w14:paraId="24696795" w14:textId="1284A34D" w:rsidR="5D4BCF7B" w:rsidRPr="004F238F" w:rsidRDefault="5D4BCF7B" w:rsidP="26C057CF">
            <w:pPr>
              <w:jc w:val="center"/>
              <w:rPr>
                <w:b/>
                <w:sz w:val="28"/>
                <w:szCs w:val="28"/>
              </w:rPr>
            </w:pPr>
            <w:r w:rsidRPr="004F238F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918" w:type="dxa"/>
          </w:tcPr>
          <w:p w14:paraId="45B87ACA" w14:textId="43C1C440" w:rsidR="5D4BCF7B" w:rsidRPr="004F238F" w:rsidRDefault="5D4BCF7B" w:rsidP="26C057CF">
            <w:pPr>
              <w:jc w:val="center"/>
              <w:rPr>
                <w:b/>
                <w:sz w:val="28"/>
                <w:szCs w:val="28"/>
              </w:rPr>
            </w:pPr>
            <w:r w:rsidRPr="004F238F">
              <w:rPr>
                <w:b/>
                <w:sz w:val="28"/>
                <w:szCs w:val="28"/>
              </w:rPr>
              <w:t>Friday</w:t>
            </w:r>
          </w:p>
        </w:tc>
      </w:tr>
      <w:tr w:rsidR="760696CA" w14:paraId="72C9C3D2" w14:textId="77777777" w:rsidTr="004F238F">
        <w:tc>
          <w:tcPr>
            <w:tcW w:w="1290" w:type="dxa"/>
            <w:shd w:val="clear" w:color="auto" w:fill="FBE4D5" w:themeFill="accent2" w:themeFillTint="33"/>
          </w:tcPr>
          <w:p w14:paraId="0E24F804" w14:textId="558894F8" w:rsidR="5D4BCF7B" w:rsidRDefault="5D4BCF7B" w:rsidP="26C057CF">
            <w:pPr>
              <w:rPr>
                <w:b/>
                <w:bCs/>
                <w:sz w:val="20"/>
                <w:szCs w:val="20"/>
              </w:rPr>
            </w:pPr>
            <w:r w:rsidRPr="26C057CF">
              <w:rPr>
                <w:b/>
                <w:bCs/>
                <w:sz w:val="20"/>
                <w:szCs w:val="20"/>
              </w:rPr>
              <w:t>English</w:t>
            </w:r>
          </w:p>
          <w:p w14:paraId="62EF1DD0" w14:textId="493E5FAE" w:rsidR="5D4BCF7B" w:rsidRDefault="4677CCF2" w:rsidP="26C057CF">
            <w:pPr>
              <w:rPr>
                <w:sz w:val="20"/>
                <w:szCs w:val="20"/>
              </w:rPr>
            </w:pPr>
            <w:r w:rsidRPr="26C057CF">
              <w:rPr>
                <w:sz w:val="20"/>
                <w:szCs w:val="20"/>
              </w:rPr>
              <w:t>Focus Text for the week:</w:t>
            </w:r>
            <w:r w:rsidR="052D9A7C" w:rsidRPr="26C057CF">
              <w:rPr>
                <w:sz w:val="20"/>
                <w:szCs w:val="20"/>
              </w:rPr>
              <w:t xml:space="preserve">  </w:t>
            </w:r>
          </w:p>
          <w:p w14:paraId="22474A88" w14:textId="0E21CE96" w:rsidR="5D4BCF7B" w:rsidRDefault="0689B8E4" w:rsidP="1B72CCBD">
            <w:pPr>
              <w:rPr>
                <w:b/>
                <w:bCs/>
                <w:color w:val="7030A0"/>
                <w:sz w:val="20"/>
                <w:szCs w:val="20"/>
              </w:rPr>
            </w:pPr>
            <w:r w:rsidRPr="3EFE3DD6">
              <w:rPr>
                <w:b/>
                <w:bCs/>
                <w:color w:val="7030A0"/>
                <w:sz w:val="20"/>
                <w:szCs w:val="20"/>
              </w:rPr>
              <w:t xml:space="preserve">The </w:t>
            </w:r>
            <w:r w:rsidR="166B6E5E" w:rsidRPr="3EFE3DD6">
              <w:rPr>
                <w:b/>
                <w:bCs/>
                <w:color w:val="7030A0"/>
                <w:sz w:val="20"/>
                <w:szCs w:val="20"/>
              </w:rPr>
              <w:t>River</w:t>
            </w:r>
          </w:p>
          <w:p w14:paraId="635DD04C" w14:textId="152448BF" w:rsidR="5D4BCF7B" w:rsidRDefault="5D4BCF7B" w:rsidP="26C057CF">
            <w:pPr>
              <w:rPr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2730" w:type="dxa"/>
            <w:shd w:val="clear" w:color="auto" w:fill="FBE4D5" w:themeFill="accent2" w:themeFillTint="33"/>
          </w:tcPr>
          <w:p w14:paraId="6F34C204" w14:textId="46601290" w:rsidR="052D9A7C" w:rsidRDefault="66C52A45" w:rsidP="235895B6">
            <w:pPr>
              <w:rPr>
                <w:sz w:val="20"/>
                <w:szCs w:val="20"/>
              </w:rPr>
            </w:pPr>
            <w:r w:rsidRPr="3EFE3DD6">
              <w:rPr>
                <w:sz w:val="20"/>
                <w:szCs w:val="20"/>
              </w:rPr>
              <w:t xml:space="preserve">Letter of the Day: </w:t>
            </w:r>
            <w:r w:rsidR="281B7E35" w:rsidRPr="3EFE3DD6">
              <w:rPr>
                <w:sz w:val="20"/>
                <w:szCs w:val="20"/>
              </w:rPr>
              <w:t xml:space="preserve"> </w:t>
            </w:r>
            <w:r w:rsidR="1867594B" w:rsidRPr="3EFE3DD6">
              <w:rPr>
                <w:sz w:val="20"/>
                <w:szCs w:val="20"/>
              </w:rPr>
              <w:t>J</w:t>
            </w:r>
          </w:p>
          <w:p w14:paraId="047E6E13" w14:textId="169F22E8" w:rsidR="052D9A7C" w:rsidRDefault="004F238F" w:rsidP="235895B6">
            <w:hyperlink r:id="rId5">
              <w:r w:rsidR="56D6C1AC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https://www.youtube.com/watch?v=TeYynmQ0v3Q</w:t>
              </w:r>
            </w:hyperlink>
            <w:r w:rsidR="56D6C1AC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5444D06" w14:textId="68FEE9EA" w:rsidR="052D9A7C" w:rsidRDefault="66C52A45" w:rsidP="26C057CF">
            <w:pPr>
              <w:rPr>
                <w:sz w:val="20"/>
                <w:szCs w:val="20"/>
              </w:rPr>
            </w:pPr>
            <w:r w:rsidRPr="235895B6">
              <w:rPr>
                <w:sz w:val="20"/>
                <w:szCs w:val="20"/>
              </w:rPr>
              <w:t xml:space="preserve">Shared Reading: </w:t>
            </w:r>
          </w:p>
          <w:p w14:paraId="707C9C40" w14:textId="278CC73D" w:rsidR="63423BF2" w:rsidRDefault="63423BF2" w:rsidP="26C057CF">
            <w:pPr>
              <w:rPr>
                <w:color w:val="7030A0"/>
                <w:sz w:val="20"/>
                <w:szCs w:val="20"/>
              </w:rPr>
            </w:pPr>
            <w:r w:rsidRPr="3EFE3DD6">
              <w:rPr>
                <w:color w:val="7030A0"/>
                <w:sz w:val="20"/>
                <w:szCs w:val="20"/>
              </w:rPr>
              <w:t xml:space="preserve">Read the book to find out </w:t>
            </w:r>
            <w:r w:rsidR="4D7A1AA3" w:rsidRPr="3EFE3DD6">
              <w:rPr>
                <w:color w:val="7030A0"/>
                <w:sz w:val="20"/>
                <w:szCs w:val="20"/>
              </w:rPr>
              <w:t xml:space="preserve">where the little fish </w:t>
            </w:r>
            <w:r w:rsidR="0699767A" w:rsidRPr="3EFE3DD6">
              <w:rPr>
                <w:color w:val="7030A0"/>
                <w:sz w:val="20"/>
                <w:szCs w:val="20"/>
              </w:rPr>
              <w:t>belongs</w:t>
            </w:r>
            <w:r w:rsidR="4D7A1AA3" w:rsidRPr="3EFE3DD6">
              <w:rPr>
                <w:color w:val="7030A0"/>
                <w:sz w:val="20"/>
                <w:szCs w:val="20"/>
              </w:rPr>
              <w:t>.</w:t>
            </w:r>
          </w:p>
          <w:p w14:paraId="49572041" w14:textId="7F878EF7" w:rsidR="26C057CF" w:rsidRDefault="26C057CF" w:rsidP="26C057CF">
            <w:pPr>
              <w:rPr>
                <w:color w:val="7030A0"/>
                <w:sz w:val="20"/>
                <w:szCs w:val="20"/>
              </w:rPr>
            </w:pPr>
          </w:p>
          <w:p w14:paraId="6D0AD24D" w14:textId="38A4AA32" w:rsidR="052D9A7C" w:rsidRDefault="052D9A7C" w:rsidP="26C057CF">
            <w:pPr>
              <w:rPr>
                <w:sz w:val="20"/>
                <w:szCs w:val="20"/>
              </w:rPr>
            </w:pPr>
            <w:r w:rsidRPr="26C057CF">
              <w:rPr>
                <w:sz w:val="20"/>
                <w:szCs w:val="20"/>
              </w:rPr>
              <w:t xml:space="preserve">Independent Writing: </w:t>
            </w:r>
          </w:p>
          <w:p w14:paraId="2A521B47" w14:textId="3659CADF" w:rsidR="760696CA" w:rsidRDefault="2D033F4E" w:rsidP="26C057CF">
            <w:pPr>
              <w:rPr>
                <w:color w:val="7030A0"/>
                <w:sz w:val="20"/>
                <w:szCs w:val="20"/>
              </w:rPr>
            </w:pPr>
            <w:r w:rsidRPr="3EFE3DD6">
              <w:rPr>
                <w:color w:val="7030A0"/>
                <w:sz w:val="20"/>
                <w:szCs w:val="20"/>
              </w:rPr>
              <w:t xml:space="preserve">Encourage your child to select </w:t>
            </w:r>
            <w:r w:rsidR="51BEE62C" w:rsidRPr="3EFE3DD6">
              <w:rPr>
                <w:color w:val="7030A0"/>
                <w:sz w:val="20"/>
                <w:szCs w:val="20"/>
              </w:rPr>
              <w:t>an</w:t>
            </w:r>
            <w:r w:rsidRPr="3EFE3DD6">
              <w:rPr>
                <w:color w:val="7030A0"/>
                <w:sz w:val="20"/>
                <w:szCs w:val="20"/>
              </w:rPr>
              <w:t xml:space="preserve"> illustration to write </w:t>
            </w:r>
            <w:proofErr w:type="gramStart"/>
            <w:r w:rsidRPr="3EFE3DD6">
              <w:rPr>
                <w:color w:val="7030A0"/>
                <w:sz w:val="20"/>
                <w:szCs w:val="20"/>
              </w:rPr>
              <w:t>about</w:t>
            </w:r>
            <w:proofErr w:type="gramEnd"/>
            <w:r w:rsidRPr="3EFE3DD6">
              <w:rPr>
                <w:color w:val="7030A0"/>
                <w:sz w:val="20"/>
                <w:szCs w:val="20"/>
              </w:rPr>
              <w:t>.</w:t>
            </w:r>
          </w:p>
        </w:tc>
        <w:tc>
          <w:tcPr>
            <w:tcW w:w="2760" w:type="dxa"/>
            <w:shd w:val="clear" w:color="auto" w:fill="FBE4D5" w:themeFill="accent2" w:themeFillTint="33"/>
          </w:tcPr>
          <w:p w14:paraId="5A57EE21" w14:textId="4E54A394" w:rsidR="235895B6" w:rsidRDefault="66C52A45" w:rsidP="3EFE3DD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sz w:val="20"/>
                <w:szCs w:val="20"/>
              </w:rPr>
              <w:t>Letter of the Day:</w:t>
            </w:r>
            <w:r w:rsidR="18743C9B" w:rsidRPr="3EFE3DD6">
              <w:rPr>
                <w:sz w:val="20"/>
                <w:szCs w:val="20"/>
              </w:rPr>
              <w:t xml:space="preserve"> </w:t>
            </w:r>
            <w:r w:rsidR="09C72926" w:rsidRPr="3EFE3DD6">
              <w:rPr>
                <w:sz w:val="20"/>
                <w:szCs w:val="20"/>
              </w:rPr>
              <w:t>V</w:t>
            </w:r>
          </w:p>
          <w:p w14:paraId="178C5F2E" w14:textId="6B1E812D" w:rsidR="235895B6" w:rsidRDefault="004F238F" w:rsidP="235895B6">
            <w:hyperlink r:id="rId6">
              <w:r w:rsidR="372EFEC0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https://www.youtube.com/watch?v=A1BeBFqwyFc</w:t>
              </w:r>
            </w:hyperlink>
            <w:r w:rsidR="372EFEC0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34E4E49" w14:textId="481ED192" w:rsidR="760696CA" w:rsidRDefault="052D9A7C" w:rsidP="26C057C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6C057CF">
              <w:rPr>
                <w:sz w:val="20"/>
                <w:szCs w:val="20"/>
              </w:rPr>
              <w:t xml:space="preserve">Shared Reading: </w:t>
            </w:r>
          </w:p>
          <w:p w14:paraId="3EA6344D" w14:textId="7C2610AA" w:rsidR="760696CA" w:rsidRDefault="31393E18" w:rsidP="26C057CF">
            <w:pPr>
              <w:rPr>
                <w:color w:val="7030A0"/>
                <w:sz w:val="20"/>
                <w:szCs w:val="20"/>
              </w:rPr>
            </w:pPr>
            <w:r w:rsidRPr="3EFE3DD6">
              <w:rPr>
                <w:color w:val="7030A0"/>
                <w:sz w:val="20"/>
                <w:szCs w:val="20"/>
              </w:rPr>
              <w:t>Read the book to find out wh</w:t>
            </w:r>
            <w:r w:rsidR="79BB62B2" w:rsidRPr="3EFE3DD6">
              <w:rPr>
                <w:color w:val="7030A0"/>
                <w:sz w:val="20"/>
                <w:szCs w:val="20"/>
              </w:rPr>
              <w:t xml:space="preserve">ere </w:t>
            </w:r>
            <w:r w:rsidR="398B0510" w:rsidRPr="3EFE3DD6">
              <w:rPr>
                <w:color w:val="7030A0"/>
                <w:sz w:val="20"/>
                <w:szCs w:val="20"/>
              </w:rPr>
              <w:t>different animals live.</w:t>
            </w:r>
          </w:p>
          <w:p w14:paraId="5DDD6D60" w14:textId="4D7FA620" w:rsidR="760696CA" w:rsidRDefault="760696CA" w:rsidP="26C057CF">
            <w:pPr>
              <w:rPr>
                <w:sz w:val="20"/>
                <w:szCs w:val="20"/>
              </w:rPr>
            </w:pPr>
          </w:p>
          <w:p w14:paraId="3C64A28C" w14:textId="32BB261F" w:rsidR="760696CA" w:rsidRDefault="052D9A7C" w:rsidP="26C057CF">
            <w:pPr>
              <w:rPr>
                <w:sz w:val="20"/>
                <w:szCs w:val="20"/>
              </w:rPr>
            </w:pPr>
            <w:r w:rsidRPr="26C057CF">
              <w:rPr>
                <w:sz w:val="20"/>
                <w:szCs w:val="20"/>
              </w:rPr>
              <w:t xml:space="preserve">Independent Writing: </w:t>
            </w:r>
          </w:p>
          <w:p w14:paraId="75E71691" w14:textId="73AE0604" w:rsidR="760696CA" w:rsidRDefault="738AF96F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 xml:space="preserve">Encourage your child to select their favourite animal to write </w:t>
            </w:r>
            <w:proofErr w:type="gramStart"/>
            <w:r w:rsidRPr="26C057CF">
              <w:rPr>
                <w:color w:val="7030A0"/>
                <w:sz w:val="20"/>
                <w:szCs w:val="20"/>
              </w:rPr>
              <w:t>about</w:t>
            </w:r>
            <w:proofErr w:type="gramEnd"/>
            <w:r w:rsidRPr="26C057CF">
              <w:rPr>
                <w:color w:val="7030A0"/>
                <w:sz w:val="20"/>
                <w:szCs w:val="20"/>
              </w:rPr>
              <w:t xml:space="preserve">. </w:t>
            </w:r>
          </w:p>
          <w:p w14:paraId="5952A6E1" w14:textId="22AE2E65" w:rsidR="760696CA" w:rsidRDefault="738AF96F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>Or</w:t>
            </w:r>
          </w:p>
          <w:p w14:paraId="161DD14D" w14:textId="676E9CD8" w:rsidR="760696CA" w:rsidRDefault="1E359F0E" w:rsidP="26C057CF">
            <w:pPr>
              <w:rPr>
                <w:color w:val="7030A0"/>
                <w:sz w:val="20"/>
                <w:szCs w:val="20"/>
              </w:rPr>
            </w:pPr>
            <w:r w:rsidRPr="3EFE3DD6">
              <w:rPr>
                <w:color w:val="7030A0"/>
                <w:sz w:val="20"/>
                <w:szCs w:val="20"/>
              </w:rPr>
              <w:t xml:space="preserve">Label </w:t>
            </w:r>
            <w:r w:rsidR="62545AD5" w:rsidRPr="3EFE3DD6">
              <w:rPr>
                <w:color w:val="7030A0"/>
                <w:sz w:val="20"/>
                <w:szCs w:val="20"/>
              </w:rPr>
              <w:t xml:space="preserve">one of the habitats illustrated in the book with names of plants and animals. </w:t>
            </w:r>
          </w:p>
          <w:p w14:paraId="58DD5823" w14:textId="3B3CA62D" w:rsidR="760696CA" w:rsidRDefault="760696CA" w:rsidP="26C057CF">
            <w:pPr>
              <w:rPr>
                <w:sz w:val="20"/>
                <w:szCs w:val="20"/>
              </w:rPr>
            </w:pPr>
          </w:p>
        </w:tc>
        <w:tc>
          <w:tcPr>
            <w:tcW w:w="2850" w:type="dxa"/>
            <w:shd w:val="clear" w:color="auto" w:fill="FBE4D5" w:themeFill="accent2" w:themeFillTint="33"/>
          </w:tcPr>
          <w:p w14:paraId="4347B74E" w14:textId="2BB7762B" w:rsidR="760696CA" w:rsidRDefault="66C52A45" w:rsidP="235895B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sz w:val="20"/>
                <w:szCs w:val="20"/>
              </w:rPr>
              <w:t>Letter of the Day:</w:t>
            </w:r>
            <w:r w:rsidR="4E82AA3F" w:rsidRPr="3EFE3DD6">
              <w:rPr>
                <w:sz w:val="20"/>
                <w:szCs w:val="20"/>
              </w:rPr>
              <w:t xml:space="preserve"> </w:t>
            </w:r>
            <w:r w:rsidR="743DECA7" w:rsidRPr="3EFE3DD6">
              <w:rPr>
                <w:sz w:val="20"/>
                <w:szCs w:val="20"/>
              </w:rPr>
              <w:t>W</w:t>
            </w:r>
          </w:p>
          <w:p w14:paraId="4FDA4500" w14:textId="1AD13C17" w:rsidR="2313DF1D" w:rsidRDefault="004F238F" w:rsidP="3EFE3DD6">
            <w:hyperlink r:id="rId7">
              <w:r w:rsidR="2313DF1D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https://www.youtube.com/watch?v=4yCg2dZaaD0</w:t>
              </w:r>
            </w:hyperlink>
            <w:r w:rsidR="2313DF1D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E986CF9" w14:textId="07652A46" w:rsidR="760696CA" w:rsidRDefault="66C52A45" w:rsidP="26C057C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sz w:val="20"/>
                <w:szCs w:val="20"/>
              </w:rPr>
              <w:t xml:space="preserve">Shared Reading: </w:t>
            </w:r>
          </w:p>
          <w:p w14:paraId="64CED39B" w14:textId="34638124" w:rsidR="760696CA" w:rsidRDefault="75C24150" w:rsidP="26C057CF">
            <w:pPr>
              <w:rPr>
                <w:color w:val="7030A0"/>
                <w:sz w:val="20"/>
                <w:szCs w:val="20"/>
              </w:rPr>
            </w:pPr>
            <w:r w:rsidRPr="3EFE3DD6">
              <w:rPr>
                <w:color w:val="7030A0"/>
                <w:sz w:val="20"/>
                <w:szCs w:val="20"/>
              </w:rPr>
              <w:t xml:space="preserve">Read the book </w:t>
            </w:r>
            <w:r w:rsidR="6DA6CF0A" w:rsidRPr="3EFE3DD6">
              <w:rPr>
                <w:color w:val="7030A0"/>
                <w:sz w:val="20"/>
                <w:szCs w:val="20"/>
              </w:rPr>
              <w:t xml:space="preserve">and discuss </w:t>
            </w:r>
            <w:r w:rsidR="7DC2A6DE" w:rsidRPr="3EFE3DD6">
              <w:rPr>
                <w:color w:val="7030A0"/>
                <w:sz w:val="20"/>
                <w:szCs w:val="20"/>
              </w:rPr>
              <w:t xml:space="preserve">what plants you may see by </w:t>
            </w:r>
            <w:r w:rsidR="2244918B" w:rsidRPr="3EFE3DD6">
              <w:rPr>
                <w:color w:val="7030A0"/>
                <w:sz w:val="20"/>
                <w:szCs w:val="20"/>
              </w:rPr>
              <w:t>a</w:t>
            </w:r>
            <w:r w:rsidRPr="3EFE3DD6">
              <w:rPr>
                <w:color w:val="7030A0"/>
                <w:sz w:val="20"/>
                <w:szCs w:val="20"/>
              </w:rPr>
              <w:t xml:space="preserve"> </w:t>
            </w:r>
            <w:r w:rsidR="19873BE4" w:rsidRPr="3EFE3DD6">
              <w:rPr>
                <w:color w:val="7030A0"/>
                <w:sz w:val="20"/>
                <w:szCs w:val="20"/>
              </w:rPr>
              <w:t>river.</w:t>
            </w:r>
          </w:p>
          <w:p w14:paraId="7D641662" w14:textId="4A20E14E" w:rsidR="760696CA" w:rsidRDefault="760696CA" w:rsidP="26C057CF">
            <w:pPr>
              <w:rPr>
                <w:sz w:val="20"/>
                <w:szCs w:val="20"/>
              </w:rPr>
            </w:pPr>
          </w:p>
          <w:p w14:paraId="08372180" w14:textId="1B7136DB" w:rsidR="760696CA" w:rsidRDefault="052D9A7C" w:rsidP="26C057CF">
            <w:pPr>
              <w:rPr>
                <w:sz w:val="20"/>
                <w:szCs w:val="20"/>
              </w:rPr>
            </w:pPr>
            <w:r w:rsidRPr="26C057CF">
              <w:rPr>
                <w:sz w:val="20"/>
                <w:szCs w:val="20"/>
              </w:rPr>
              <w:t xml:space="preserve">Independent Writing: </w:t>
            </w:r>
          </w:p>
          <w:p w14:paraId="38618EA6" w14:textId="7B2E4F11" w:rsidR="760696CA" w:rsidRDefault="0A0D3E28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 xml:space="preserve">Encourage your child to select </w:t>
            </w:r>
            <w:r w:rsidR="4DB97710" w:rsidRPr="26C057CF">
              <w:rPr>
                <w:color w:val="7030A0"/>
                <w:sz w:val="20"/>
                <w:szCs w:val="20"/>
              </w:rPr>
              <w:t>a</w:t>
            </w:r>
            <w:r w:rsidRPr="26C057CF">
              <w:rPr>
                <w:color w:val="7030A0"/>
                <w:sz w:val="20"/>
                <w:szCs w:val="20"/>
              </w:rPr>
              <w:t xml:space="preserve"> </w:t>
            </w:r>
            <w:r w:rsidR="0E73AEA4" w:rsidRPr="26C057CF">
              <w:rPr>
                <w:color w:val="7030A0"/>
                <w:sz w:val="20"/>
                <w:szCs w:val="20"/>
              </w:rPr>
              <w:t>picture of</w:t>
            </w:r>
            <w:r w:rsidR="76894696" w:rsidRPr="26C057CF">
              <w:rPr>
                <w:color w:val="7030A0"/>
                <w:sz w:val="20"/>
                <w:szCs w:val="20"/>
              </w:rPr>
              <w:t xml:space="preserve"> a</w:t>
            </w:r>
            <w:r w:rsidR="0E73AEA4" w:rsidRPr="26C057CF">
              <w:rPr>
                <w:color w:val="7030A0"/>
                <w:sz w:val="20"/>
                <w:szCs w:val="20"/>
              </w:rPr>
              <w:t xml:space="preserve"> </w:t>
            </w:r>
            <w:r w:rsidR="47683014" w:rsidRPr="26C057CF">
              <w:rPr>
                <w:color w:val="7030A0"/>
                <w:sz w:val="20"/>
                <w:szCs w:val="20"/>
              </w:rPr>
              <w:t>weather</w:t>
            </w:r>
            <w:r w:rsidR="1839A23A" w:rsidRPr="26C057CF">
              <w:rPr>
                <w:color w:val="7030A0"/>
                <w:sz w:val="20"/>
                <w:szCs w:val="20"/>
              </w:rPr>
              <w:t xml:space="preserve"> </w:t>
            </w:r>
            <w:r w:rsidR="7C656426" w:rsidRPr="26C057CF">
              <w:rPr>
                <w:color w:val="7030A0"/>
                <w:sz w:val="20"/>
                <w:szCs w:val="20"/>
              </w:rPr>
              <w:t xml:space="preserve">condition </w:t>
            </w:r>
            <w:r w:rsidRPr="26C057CF">
              <w:rPr>
                <w:color w:val="7030A0"/>
                <w:sz w:val="20"/>
                <w:szCs w:val="20"/>
              </w:rPr>
              <w:t xml:space="preserve">to write about. </w:t>
            </w:r>
          </w:p>
          <w:p w14:paraId="7460BF1A" w14:textId="22AE2E65" w:rsidR="760696CA" w:rsidRDefault="0A0D3E28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>Or</w:t>
            </w:r>
          </w:p>
          <w:p w14:paraId="42B8B960" w14:textId="5EF56E8E" w:rsidR="760696CA" w:rsidRDefault="10C920EA" w:rsidP="26C057CF">
            <w:pPr>
              <w:rPr>
                <w:color w:val="7030A0"/>
                <w:sz w:val="20"/>
                <w:szCs w:val="20"/>
              </w:rPr>
            </w:pPr>
            <w:r w:rsidRPr="3EFE3DD6">
              <w:rPr>
                <w:color w:val="7030A0"/>
                <w:sz w:val="20"/>
                <w:szCs w:val="20"/>
              </w:rPr>
              <w:t>Write a list o</w:t>
            </w:r>
            <w:r w:rsidR="64E6BC5E" w:rsidRPr="3EFE3DD6">
              <w:rPr>
                <w:color w:val="7030A0"/>
                <w:sz w:val="20"/>
                <w:szCs w:val="20"/>
              </w:rPr>
              <w:t>f habitats the little fish encounters on her journey.</w:t>
            </w:r>
          </w:p>
        </w:tc>
        <w:tc>
          <w:tcPr>
            <w:tcW w:w="2970" w:type="dxa"/>
            <w:shd w:val="clear" w:color="auto" w:fill="FBE4D5" w:themeFill="accent2" w:themeFillTint="33"/>
          </w:tcPr>
          <w:p w14:paraId="56236828" w14:textId="1C5B0C79" w:rsidR="760696CA" w:rsidRDefault="66C52A45" w:rsidP="235895B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sz w:val="20"/>
                <w:szCs w:val="20"/>
              </w:rPr>
              <w:t>Letter of the Day:</w:t>
            </w:r>
            <w:r w:rsidR="2629E777" w:rsidRPr="3EFE3DD6">
              <w:rPr>
                <w:sz w:val="20"/>
                <w:szCs w:val="20"/>
              </w:rPr>
              <w:t xml:space="preserve"> </w:t>
            </w:r>
            <w:r w:rsidR="5A21873B" w:rsidRPr="3EFE3DD6">
              <w:rPr>
                <w:sz w:val="20"/>
                <w:szCs w:val="20"/>
              </w:rPr>
              <w:t>X</w:t>
            </w:r>
          </w:p>
          <w:p w14:paraId="2ADAC0BE" w14:textId="5FDCAD34" w:rsidR="760696CA" w:rsidRDefault="004F238F" w:rsidP="235895B6">
            <w:hyperlink r:id="rId8">
              <w:r w:rsidR="46ED9B29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https://www.youtube.com/watch?v=qj4nyH2aWVc</w:t>
              </w:r>
            </w:hyperlink>
            <w:r w:rsidR="46ED9B29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7EE29E9" w14:textId="77277339" w:rsidR="760696CA" w:rsidRDefault="66C52A45" w:rsidP="26C057C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sz w:val="20"/>
                <w:szCs w:val="20"/>
              </w:rPr>
              <w:t xml:space="preserve">Shared Reading: </w:t>
            </w:r>
          </w:p>
          <w:p w14:paraId="721B23E0" w14:textId="76DD456B" w:rsidR="760696CA" w:rsidRDefault="2216CEF8" w:rsidP="26C057CF">
            <w:pPr>
              <w:spacing w:line="259" w:lineRule="auto"/>
              <w:rPr>
                <w:color w:val="7030A0"/>
                <w:sz w:val="20"/>
                <w:szCs w:val="20"/>
              </w:rPr>
            </w:pPr>
            <w:r w:rsidRPr="3EFE3DD6">
              <w:rPr>
                <w:color w:val="7030A0"/>
                <w:sz w:val="20"/>
                <w:szCs w:val="20"/>
              </w:rPr>
              <w:t xml:space="preserve">Read the </w:t>
            </w:r>
            <w:proofErr w:type="gramStart"/>
            <w:r w:rsidRPr="3EFE3DD6">
              <w:rPr>
                <w:color w:val="7030A0"/>
                <w:sz w:val="20"/>
                <w:szCs w:val="20"/>
              </w:rPr>
              <w:t xml:space="preserve">book and </w:t>
            </w:r>
            <w:r w:rsidR="7913EFC8" w:rsidRPr="3EFE3DD6">
              <w:rPr>
                <w:color w:val="7030A0"/>
                <w:sz w:val="20"/>
                <w:szCs w:val="20"/>
              </w:rPr>
              <w:t xml:space="preserve">discover </w:t>
            </w:r>
            <w:r w:rsidR="536BDDC4" w:rsidRPr="3EFE3DD6">
              <w:rPr>
                <w:color w:val="7030A0"/>
                <w:sz w:val="20"/>
                <w:szCs w:val="20"/>
              </w:rPr>
              <w:t>what the beavers are building</w:t>
            </w:r>
            <w:proofErr w:type="gramEnd"/>
            <w:r w:rsidR="536BDDC4" w:rsidRPr="3EFE3DD6">
              <w:rPr>
                <w:color w:val="7030A0"/>
                <w:sz w:val="20"/>
                <w:szCs w:val="20"/>
              </w:rPr>
              <w:t xml:space="preserve"> and research what its purposes are.</w:t>
            </w:r>
          </w:p>
          <w:p w14:paraId="10255513" w14:textId="4943EDE5" w:rsidR="3265F370" w:rsidRDefault="3265F370" w:rsidP="3EFE3DD6">
            <w:pPr>
              <w:spacing w:line="259" w:lineRule="auto"/>
              <w:rPr>
                <w:color w:val="7030A0"/>
                <w:sz w:val="20"/>
                <w:szCs w:val="20"/>
              </w:rPr>
            </w:pPr>
            <w:r w:rsidRPr="3EFE3DD6">
              <w:rPr>
                <w:color w:val="7030A0"/>
                <w:sz w:val="20"/>
                <w:szCs w:val="20"/>
              </w:rPr>
              <w:t>This</w:t>
            </w:r>
            <w:r w:rsidR="798BBF55" w:rsidRPr="3EFE3DD6">
              <w:rPr>
                <w:color w:val="7030A0"/>
                <w:sz w:val="20"/>
                <w:szCs w:val="20"/>
              </w:rPr>
              <w:t xml:space="preserve"> Video</w:t>
            </w:r>
            <w:r w:rsidRPr="3EFE3DD6">
              <w:rPr>
                <w:color w:val="7030A0"/>
                <w:sz w:val="20"/>
                <w:szCs w:val="20"/>
              </w:rPr>
              <w:t xml:space="preserve"> will help </w:t>
            </w:r>
            <w:proofErr w:type="gramStart"/>
            <w:r w:rsidR="31D4F40D" w:rsidRPr="3EFE3DD6">
              <w:rPr>
                <w:color w:val="7030A0"/>
                <w:sz w:val="20"/>
                <w:szCs w:val="20"/>
              </w:rPr>
              <w:t>you</w:t>
            </w:r>
            <w:r w:rsidRPr="3EFE3DD6">
              <w:rPr>
                <w:color w:val="7030A0"/>
                <w:sz w:val="20"/>
                <w:szCs w:val="20"/>
              </w:rPr>
              <w:t xml:space="preserve"> .</w:t>
            </w:r>
            <w:proofErr w:type="gramEnd"/>
          </w:p>
          <w:p w14:paraId="5F8EBE58" w14:textId="28ACB4A2" w:rsidR="3265F370" w:rsidRDefault="004F238F" w:rsidP="3EFE3DD6">
            <w:pPr>
              <w:spacing w:line="259" w:lineRule="auto"/>
            </w:pPr>
            <w:hyperlink r:id="rId9">
              <w:r w:rsidR="3265F370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https://youtu.be/VuMRDZbrdXc</w:t>
              </w:r>
            </w:hyperlink>
          </w:p>
          <w:p w14:paraId="08A9DDC1" w14:textId="38C702F9" w:rsidR="3EFE3DD6" w:rsidRDefault="3EFE3DD6" w:rsidP="3EFE3DD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1CAEB6F" w14:textId="46CFEAEE" w:rsidR="760696CA" w:rsidRDefault="052D9A7C" w:rsidP="26C057CF">
            <w:pPr>
              <w:rPr>
                <w:sz w:val="20"/>
                <w:szCs w:val="20"/>
              </w:rPr>
            </w:pPr>
            <w:r w:rsidRPr="26C057CF">
              <w:rPr>
                <w:sz w:val="20"/>
                <w:szCs w:val="20"/>
              </w:rPr>
              <w:t xml:space="preserve">Independent writing: </w:t>
            </w:r>
          </w:p>
          <w:p w14:paraId="4AEC5F32" w14:textId="4B479EB1" w:rsidR="760696CA" w:rsidRDefault="7D8DBA72" w:rsidP="3EFE3DD6">
            <w:pPr>
              <w:rPr>
                <w:color w:val="7030A0"/>
                <w:sz w:val="20"/>
                <w:szCs w:val="20"/>
              </w:rPr>
            </w:pPr>
            <w:r w:rsidRPr="3EFE3DD6">
              <w:rPr>
                <w:color w:val="7030A0"/>
                <w:sz w:val="20"/>
                <w:szCs w:val="20"/>
              </w:rPr>
              <w:t>Find an interesting image/video about beavers to write about.</w:t>
            </w:r>
          </w:p>
          <w:p w14:paraId="76EAD7D9" w14:textId="24303942" w:rsidR="760696CA" w:rsidRDefault="3CB5880C" w:rsidP="26C057CF">
            <w:pPr>
              <w:rPr>
                <w:color w:val="7030A0"/>
                <w:sz w:val="20"/>
                <w:szCs w:val="20"/>
              </w:rPr>
            </w:pPr>
            <w:proofErr w:type="gramStart"/>
            <w:r w:rsidRPr="3EFE3DD6">
              <w:rPr>
                <w:color w:val="7030A0"/>
                <w:sz w:val="20"/>
                <w:szCs w:val="20"/>
              </w:rPr>
              <w:t>Or</w:t>
            </w:r>
            <w:proofErr w:type="gramEnd"/>
            <w:r w:rsidRPr="3EFE3DD6">
              <w:rPr>
                <w:color w:val="7030A0"/>
                <w:sz w:val="20"/>
                <w:szCs w:val="20"/>
              </w:rPr>
              <w:t xml:space="preserve"> Create</w:t>
            </w:r>
            <w:r w:rsidR="7D8DBA72" w:rsidRPr="3EFE3DD6">
              <w:rPr>
                <w:color w:val="7030A0"/>
                <w:sz w:val="20"/>
                <w:szCs w:val="20"/>
              </w:rPr>
              <w:t xml:space="preserve"> a fact sheet about beavers. </w:t>
            </w:r>
          </w:p>
        </w:tc>
        <w:tc>
          <w:tcPr>
            <w:tcW w:w="2918" w:type="dxa"/>
            <w:shd w:val="clear" w:color="auto" w:fill="FBE4D5" w:themeFill="accent2" w:themeFillTint="33"/>
          </w:tcPr>
          <w:p w14:paraId="48778DF5" w14:textId="34152A8C" w:rsidR="760696CA" w:rsidRDefault="66C52A45" w:rsidP="26C057CF">
            <w:pPr>
              <w:rPr>
                <w:sz w:val="20"/>
                <w:szCs w:val="20"/>
              </w:rPr>
            </w:pPr>
            <w:r w:rsidRPr="3EFE3DD6">
              <w:rPr>
                <w:sz w:val="20"/>
                <w:szCs w:val="20"/>
              </w:rPr>
              <w:t>Letter of the Day:</w:t>
            </w:r>
            <w:r w:rsidR="0725C237" w:rsidRPr="3EFE3DD6">
              <w:rPr>
                <w:sz w:val="20"/>
                <w:szCs w:val="20"/>
              </w:rPr>
              <w:t xml:space="preserve"> </w:t>
            </w:r>
            <w:r w:rsidR="63B8EE81" w:rsidRPr="3EFE3DD6">
              <w:rPr>
                <w:sz w:val="20"/>
                <w:szCs w:val="20"/>
              </w:rPr>
              <w:t>Z</w:t>
            </w:r>
          </w:p>
          <w:p w14:paraId="06E3F825" w14:textId="069BCBCA" w:rsidR="235895B6" w:rsidRDefault="004F238F" w:rsidP="235895B6">
            <w:hyperlink r:id="rId10">
              <w:r w:rsidR="190D2533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https://www.youtube.com/watch?v=wLu-bccANRg</w:t>
              </w:r>
            </w:hyperlink>
          </w:p>
          <w:p w14:paraId="19ABCBF0" w14:textId="45957686" w:rsidR="760696CA" w:rsidRDefault="052D9A7C" w:rsidP="26C057CF">
            <w:pPr>
              <w:rPr>
                <w:sz w:val="20"/>
                <w:szCs w:val="20"/>
              </w:rPr>
            </w:pPr>
            <w:r w:rsidRPr="26C057CF">
              <w:rPr>
                <w:sz w:val="20"/>
                <w:szCs w:val="20"/>
              </w:rPr>
              <w:t xml:space="preserve">Shared Reading: </w:t>
            </w:r>
          </w:p>
          <w:p w14:paraId="519F80A1" w14:textId="70B2850F" w:rsidR="71087C4C" w:rsidRDefault="71087C4C" w:rsidP="3EFE3DD6">
            <w:pPr>
              <w:spacing w:line="259" w:lineRule="auto"/>
              <w:rPr>
                <w:color w:val="7030A0"/>
                <w:sz w:val="20"/>
                <w:szCs w:val="20"/>
              </w:rPr>
            </w:pPr>
            <w:r w:rsidRPr="3EFE3DD6">
              <w:rPr>
                <w:color w:val="7030A0"/>
                <w:sz w:val="20"/>
                <w:szCs w:val="20"/>
              </w:rPr>
              <w:t xml:space="preserve">Read the book </w:t>
            </w:r>
            <w:r w:rsidR="3DB40245" w:rsidRPr="3EFE3DD6">
              <w:rPr>
                <w:color w:val="7030A0"/>
                <w:sz w:val="20"/>
                <w:szCs w:val="20"/>
              </w:rPr>
              <w:t xml:space="preserve">what animals </w:t>
            </w:r>
            <w:proofErr w:type="gramStart"/>
            <w:r w:rsidR="3DB40245" w:rsidRPr="3EFE3DD6">
              <w:rPr>
                <w:color w:val="7030A0"/>
                <w:sz w:val="20"/>
                <w:szCs w:val="20"/>
              </w:rPr>
              <w:t>can be seen</w:t>
            </w:r>
            <w:proofErr w:type="gramEnd"/>
            <w:r w:rsidR="3DB40245" w:rsidRPr="3EFE3DD6">
              <w:rPr>
                <w:color w:val="7030A0"/>
                <w:sz w:val="20"/>
                <w:szCs w:val="20"/>
              </w:rPr>
              <w:t xml:space="preserve"> at night.</w:t>
            </w:r>
          </w:p>
          <w:p w14:paraId="020DC5B2" w14:textId="1B3799AD" w:rsidR="760696CA" w:rsidRDefault="760696CA" w:rsidP="26C057CF">
            <w:pPr>
              <w:spacing w:line="259" w:lineRule="auto"/>
              <w:rPr>
                <w:color w:val="7030A0"/>
                <w:sz w:val="20"/>
                <w:szCs w:val="20"/>
              </w:rPr>
            </w:pPr>
          </w:p>
          <w:p w14:paraId="1C12FC72" w14:textId="1A263408" w:rsidR="760696CA" w:rsidRDefault="052D9A7C" w:rsidP="26C057CF">
            <w:pPr>
              <w:rPr>
                <w:sz w:val="20"/>
                <w:szCs w:val="20"/>
              </w:rPr>
            </w:pPr>
            <w:r w:rsidRPr="26C057CF">
              <w:rPr>
                <w:sz w:val="20"/>
                <w:szCs w:val="20"/>
              </w:rPr>
              <w:t xml:space="preserve">Independent writing: </w:t>
            </w:r>
          </w:p>
          <w:p w14:paraId="4722F5E7" w14:textId="0EE2A36B" w:rsidR="760696CA" w:rsidRDefault="0D237AAF" w:rsidP="26C057CF">
            <w:pPr>
              <w:rPr>
                <w:color w:val="7030A0"/>
                <w:sz w:val="20"/>
                <w:szCs w:val="20"/>
              </w:rPr>
            </w:pPr>
            <w:r w:rsidRPr="26C057CF">
              <w:rPr>
                <w:color w:val="7030A0"/>
                <w:sz w:val="20"/>
                <w:szCs w:val="20"/>
              </w:rPr>
              <w:t xml:space="preserve">Encourage your child to write about an activity they enjoyed over the past week. You might like to use photographs or objects </w:t>
            </w:r>
            <w:r w:rsidR="650D20B8" w:rsidRPr="26C057CF">
              <w:rPr>
                <w:color w:val="7030A0"/>
                <w:sz w:val="20"/>
                <w:szCs w:val="20"/>
              </w:rPr>
              <w:t xml:space="preserve">as stimulus for writing. </w:t>
            </w:r>
          </w:p>
        </w:tc>
      </w:tr>
      <w:tr w:rsidR="760696CA" w14:paraId="75D4CF81" w14:textId="77777777" w:rsidTr="004F238F">
        <w:tc>
          <w:tcPr>
            <w:tcW w:w="1290" w:type="dxa"/>
            <w:shd w:val="clear" w:color="auto" w:fill="D9E2F3" w:themeFill="accent1" w:themeFillTint="33"/>
          </w:tcPr>
          <w:p w14:paraId="24694310" w14:textId="278D9356" w:rsidR="5D4BCF7B" w:rsidRDefault="5D4BCF7B" w:rsidP="26C057CF">
            <w:pPr>
              <w:rPr>
                <w:b/>
                <w:bCs/>
                <w:sz w:val="20"/>
                <w:szCs w:val="20"/>
              </w:rPr>
            </w:pPr>
            <w:r w:rsidRPr="1B72CCBD">
              <w:rPr>
                <w:b/>
                <w:bCs/>
                <w:sz w:val="20"/>
                <w:szCs w:val="20"/>
              </w:rPr>
              <w:t>Maths</w:t>
            </w:r>
          </w:p>
          <w:p w14:paraId="5AC26E9C" w14:textId="4E8656AF" w:rsidR="5D4BCF7B" w:rsidRDefault="121CA780" w:rsidP="26C057CF">
            <w:pPr>
              <w:rPr>
                <w:sz w:val="20"/>
                <w:szCs w:val="20"/>
              </w:rPr>
            </w:pPr>
            <w:r w:rsidRPr="1B72CCBD">
              <w:rPr>
                <w:sz w:val="20"/>
                <w:szCs w:val="20"/>
              </w:rPr>
              <w:t>Focus for the week:</w:t>
            </w:r>
            <w:r w:rsidR="7FC7D9BB" w:rsidRPr="1B72CCBD">
              <w:rPr>
                <w:sz w:val="20"/>
                <w:szCs w:val="20"/>
              </w:rPr>
              <w:t xml:space="preserve"> </w:t>
            </w:r>
          </w:p>
          <w:p w14:paraId="4D59B9A3" w14:textId="347D41CF" w:rsidR="5D4BCF7B" w:rsidRDefault="4C02D934" w:rsidP="26C057CF">
            <w:pPr>
              <w:rPr>
                <w:b/>
                <w:bCs/>
                <w:color w:val="385623" w:themeColor="accent6" w:themeShade="80"/>
                <w:sz w:val="20"/>
                <w:szCs w:val="20"/>
              </w:rPr>
            </w:pPr>
            <w:r w:rsidRPr="1D82A256">
              <w:rPr>
                <w:b/>
                <w:bCs/>
                <w:color w:val="385623" w:themeColor="accent6" w:themeShade="80"/>
                <w:sz w:val="20"/>
                <w:szCs w:val="20"/>
              </w:rPr>
              <w:t>3D shapes</w:t>
            </w:r>
          </w:p>
          <w:p w14:paraId="67022490" w14:textId="323D8291" w:rsidR="5D4BCF7B" w:rsidRDefault="121CA780" w:rsidP="26C057CF">
            <w:pPr>
              <w:rPr>
                <w:sz w:val="20"/>
                <w:szCs w:val="20"/>
              </w:rPr>
            </w:pPr>
            <w:r w:rsidRPr="1B72CCBD">
              <w:rPr>
                <w:sz w:val="20"/>
                <w:szCs w:val="20"/>
              </w:rPr>
              <w:t xml:space="preserve"> </w:t>
            </w:r>
          </w:p>
          <w:p w14:paraId="26288C30" w14:textId="7BC7EA5C" w:rsidR="5D4BCF7B" w:rsidRDefault="5D4BCF7B" w:rsidP="26C057C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30" w:type="dxa"/>
            <w:shd w:val="clear" w:color="auto" w:fill="D9E2F3" w:themeFill="accent1" w:themeFillTint="33"/>
          </w:tcPr>
          <w:p w14:paraId="55A44572" w14:textId="3202E04C" w:rsidR="760696CA" w:rsidRDefault="3684FE5E" w:rsidP="3EFE3DD6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>Introduction</w:t>
            </w:r>
          </w:p>
          <w:p w14:paraId="0D361E87" w14:textId="71BF03E1" w:rsidR="760696CA" w:rsidRDefault="74B4FEF9" w:rsidP="3EFE3DD6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3D shape Rap: </w:t>
            </w:r>
          </w:p>
          <w:p w14:paraId="0D3EE16D" w14:textId="1C917C76" w:rsidR="760696CA" w:rsidRDefault="004F238F" w:rsidP="3EFE3DD6">
            <w:pPr>
              <w:spacing w:line="259" w:lineRule="auto"/>
            </w:pPr>
            <w:hyperlink r:id="rId11">
              <w:r w:rsidR="74B4FEF9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https://www.youtube.com/watch?v=2cg-Uc556-Q</w:t>
              </w:r>
            </w:hyperlink>
            <w:r w:rsidR="74B4FEF9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0DDF247" w14:textId="44D02AB5" w:rsidR="760696CA" w:rsidRDefault="74B4FEF9" w:rsidP="3EFE3DD6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3D shape </w:t>
            </w:r>
            <w:r w:rsidR="4A6DB341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P</w:t>
            </w: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ower</w:t>
            </w:r>
            <w:r w:rsidR="705D3E36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P</w:t>
            </w: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oint:</w:t>
            </w:r>
          </w:p>
          <w:p w14:paraId="7AAECF9B" w14:textId="50205A95" w:rsidR="760696CA" w:rsidRDefault="3684FE5E" w:rsidP="3EFE3DD6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  <w:proofErr w:type="gramStart"/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Look at the shapes in the PowerPoint</w:t>
            </w:r>
            <w:proofErr w:type="gramEnd"/>
            <w:r w:rsidR="68825C71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,</w:t>
            </w: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</w:t>
            </w:r>
            <w:proofErr w:type="gramStart"/>
            <w:r w:rsidR="41C247ED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can</w:t>
            </w: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you name</w:t>
            </w:r>
            <w:r w:rsidR="5BC8C4B0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them</w:t>
            </w:r>
            <w:proofErr w:type="gramEnd"/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? Can you recognise any shapes within shapes for example cylin</w:t>
            </w:r>
            <w:r w:rsidR="08930C51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der has 2 circles </w:t>
            </w:r>
            <w:proofErr w:type="gramStart"/>
            <w:r w:rsidR="08930C51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etc.</w:t>
            </w:r>
            <w:proofErr w:type="gramEnd"/>
            <w:r w:rsidR="15D2C5E9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</w:t>
            </w:r>
          </w:p>
          <w:p w14:paraId="73A5AA3F" w14:textId="3F4FEB74" w:rsidR="760696CA" w:rsidRDefault="760696CA" w:rsidP="3EFE3DD6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</w:p>
          <w:p w14:paraId="77911E2D" w14:textId="257EA3A6" w:rsidR="760696CA" w:rsidRDefault="08930C51" w:rsidP="3EFE3DD6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</w:t>
            </w:r>
          </w:p>
        </w:tc>
        <w:tc>
          <w:tcPr>
            <w:tcW w:w="2760" w:type="dxa"/>
            <w:shd w:val="clear" w:color="auto" w:fill="D9E2F3" w:themeFill="accent1" w:themeFillTint="33"/>
          </w:tcPr>
          <w:p w14:paraId="636243FE" w14:textId="63603757" w:rsidR="760696CA" w:rsidRDefault="3242588B" w:rsidP="3EFE3DD6">
            <w:pPr>
              <w:rPr>
                <w:b/>
                <w:bCs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b/>
                <w:bCs/>
                <w:color w:val="385623" w:themeColor="accent6" w:themeShade="80"/>
                <w:sz w:val="20"/>
                <w:szCs w:val="20"/>
              </w:rPr>
              <w:t>Stack roll or slide.</w:t>
            </w:r>
          </w:p>
          <w:p w14:paraId="18A82A39" w14:textId="6D44EBF2" w:rsidR="760696CA" w:rsidRDefault="004F238F" w:rsidP="26C057CF">
            <w:hyperlink r:id="rId12">
              <w:r w:rsidR="7729CBFB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https://youtu.be/kj-2c208cCc</w:t>
              </w:r>
            </w:hyperlink>
          </w:p>
          <w:p w14:paraId="1F1C5B17" w14:textId="0389E538" w:rsidR="760696CA" w:rsidRDefault="3242588B" w:rsidP="3EFE3DD6">
            <w:pPr>
              <w:rPr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color w:val="385623" w:themeColor="accent6" w:themeShade="80"/>
                <w:sz w:val="20"/>
                <w:szCs w:val="20"/>
              </w:rPr>
              <w:t>Find 3D shapes in your home. Identify</w:t>
            </w:r>
            <w:r w:rsidR="0F24423B" w:rsidRPr="3EFE3DD6">
              <w:rPr>
                <w:color w:val="385623" w:themeColor="accent6" w:themeShade="80"/>
                <w:sz w:val="20"/>
                <w:szCs w:val="20"/>
              </w:rPr>
              <w:t xml:space="preserve"> the </w:t>
            </w:r>
            <w:r w:rsidRPr="3EFE3DD6">
              <w:rPr>
                <w:color w:val="385623" w:themeColor="accent6" w:themeShade="80"/>
                <w:sz w:val="20"/>
                <w:szCs w:val="20"/>
              </w:rPr>
              <w:t xml:space="preserve">shapes </w:t>
            </w:r>
            <w:r w:rsidR="3C49149C" w:rsidRPr="3EFE3DD6">
              <w:rPr>
                <w:color w:val="385623" w:themeColor="accent6" w:themeShade="80"/>
                <w:sz w:val="20"/>
                <w:szCs w:val="20"/>
              </w:rPr>
              <w:t xml:space="preserve">and then conduct a simple experiment to see which </w:t>
            </w:r>
            <w:r w:rsidRPr="3EFE3DD6">
              <w:rPr>
                <w:color w:val="385623" w:themeColor="accent6" w:themeShade="80"/>
                <w:sz w:val="20"/>
                <w:szCs w:val="20"/>
              </w:rPr>
              <w:t>can stack, which can roll and which will slide.</w:t>
            </w:r>
          </w:p>
          <w:p w14:paraId="0BC71312" w14:textId="09A71900" w:rsidR="760696CA" w:rsidRDefault="760696CA" w:rsidP="3EFE3DD6">
            <w:pPr>
              <w:rPr>
                <w:color w:val="385623" w:themeColor="accent6" w:themeShade="80"/>
                <w:sz w:val="20"/>
                <w:szCs w:val="20"/>
              </w:rPr>
            </w:pPr>
          </w:p>
          <w:p w14:paraId="6DF8C878" w14:textId="282F8014" w:rsidR="760696CA" w:rsidRDefault="6F567740" w:rsidP="26C057CF">
            <w:pPr>
              <w:rPr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color w:val="385623" w:themeColor="accent6" w:themeShade="80"/>
                <w:sz w:val="20"/>
                <w:szCs w:val="20"/>
              </w:rPr>
              <w:t>Complete one of the 3D shape sorting activities. (worksheet attached)</w:t>
            </w:r>
          </w:p>
        </w:tc>
        <w:tc>
          <w:tcPr>
            <w:tcW w:w="2850" w:type="dxa"/>
            <w:shd w:val="clear" w:color="auto" w:fill="D9E2F3" w:themeFill="accent1" w:themeFillTint="33"/>
          </w:tcPr>
          <w:p w14:paraId="133BAF50" w14:textId="5E1F9E8E" w:rsidR="760696CA" w:rsidRDefault="7D7DE187" w:rsidP="3EFE3DD6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>Properties of</w:t>
            </w:r>
            <w:r w:rsidR="193A6A37" w:rsidRPr="3EFE3DD6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 xml:space="preserve"> 3D shapes</w:t>
            </w:r>
          </w:p>
          <w:p w14:paraId="016E6C9C" w14:textId="50A33FD1" w:rsidR="760696CA" w:rsidRDefault="004F238F" w:rsidP="3EFE3DD6">
            <w:pPr>
              <w:spacing w:line="259" w:lineRule="auto"/>
            </w:pPr>
            <w:hyperlink r:id="rId13">
              <w:r w:rsidR="6CA357C4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https://youtu.be/3nLpD6bE4fE</w:t>
              </w:r>
            </w:hyperlink>
          </w:p>
          <w:p w14:paraId="1194F9B4" w14:textId="125EDEFC" w:rsidR="760696CA" w:rsidRDefault="193A6A37" w:rsidP="3EFE3DD6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Look at the PowerPoint 3D shapes.  </w:t>
            </w:r>
            <w:r w:rsidR="4A653E1A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T</w:t>
            </w: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alk about </w:t>
            </w:r>
            <w:r w:rsidR="3EB00127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each </w:t>
            </w: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the shapes. Name and describe each shap</w:t>
            </w:r>
            <w:r w:rsidRPr="3EFE3DD6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 xml:space="preserve">e. </w:t>
            </w:r>
            <w:r w:rsidR="3A45C2CF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How many sides</w:t>
            </w:r>
            <w:r w:rsidR="441BD254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</w:t>
            </w:r>
            <w:proofErr w:type="spellStart"/>
            <w:r w:rsidR="441BD254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etc</w:t>
            </w:r>
            <w:proofErr w:type="spellEnd"/>
            <w:r w:rsidR="441BD254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, you can also talk about the </w:t>
            </w:r>
            <w:r w:rsidR="40EF1958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2D </w:t>
            </w:r>
            <w:r w:rsidR="441BD254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shapes within shapes.</w:t>
            </w:r>
          </w:p>
          <w:p w14:paraId="0DF0B930" w14:textId="5F5450E2" w:rsidR="760696CA" w:rsidRDefault="273C99D1" w:rsidP="3EFE3DD6">
            <w:pPr>
              <w:rPr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color w:val="385623" w:themeColor="accent6" w:themeShade="80"/>
                <w:sz w:val="20"/>
                <w:szCs w:val="20"/>
              </w:rPr>
              <w:t>If appropriate, please complete the 3D shape properties worksheets. Alternatively, colour in a variety of 3D shapes.</w:t>
            </w:r>
          </w:p>
        </w:tc>
        <w:tc>
          <w:tcPr>
            <w:tcW w:w="2970" w:type="dxa"/>
            <w:shd w:val="clear" w:color="auto" w:fill="D9E2F3" w:themeFill="accent1" w:themeFillTint="33"/>
          </w:tcPr>
          <w:p w14:paraId="634135A8" w14:textId="5A58C3D7" w:rsidR="760696CA" w:rsidRDefault="1890BA85" w:rsidP="3EFE3DD6">
            <w:pPr>
              <w:spacing w:line="259" w:lineRule="auto"/>
            </w:pPr>
            <w:r w:rsidRPr="3EFE3DD6">
              <w:rPr>
                <w:b/>
                <w:bCs/>
                <w:color w:val="385623" w:themeColor="accent6" w:themeShade="80"/>
                <w:sz w:val="20"/>
                <w:szCs w:val="20"/>
              </w:rPr>
              <w:t>3D shapes in the environment</w:t>
            </w:r>
          </w:p>
          <w:p w14:paraId="31501875" w14:textId="2E258580" w:rsidR="760696CA" w:rsidRDefault="760696CA" w:rsidP="3EFE3DD6">
            <w:pPr>
              <w:spacing w:line="259" w:lineRule="auto"/>
              <w:rPr>
                <w:b/>
                <w:bCs/>
                <w:color w:val="385623" w:themeColor="accent6" w:themeShade="80"/>
                <w:sz w:val="20"/>
                <w:szCs w:val="20"/>
              </w:rPr>
            </w:pPr>
          </w:p>
          <w:p w14:paraId="179B51FF" w14:textId="1FFC575B" w:rsidR="760696CA" w:rsidRDefault="1890BA85" w:rsidP="3EFE3DD6">
            <w:pPr>
              <w:spacing w:line="259" w:lineRule="auto"/>
              <w:rPr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color w:val="385623" w:themeColor="accent6" w:themeShade="80"/>
                <w:sz w:val="20"/>
                <w:szCs w:val="20"/>
              </w:rPr>
              <w:t xml:space="preserve">3D shapes are all around us, they are in our homes we build with them we pack foods and objects in them. </w:t>
            </w:r>
            <w:r w:rsidR="0D3DF778" w:rsidRPr="3EFE3DD6">
              <w:rPr>
                <w:color w:val="385623" w:themeColor="accent6" w:themeShade="80"/>
                <w:sz w:val="20"/>
                <w:szCs w:val="20"/>
              </w:rPr>
              <w:t xml:space="preserve">Look at the PowerPoint </w:t>
            </w:r>
            <w:r w:rsidR="2B787D7A" w:rsidRPr="3EFE3DD6">
              <w:rPr>
                <w:color w:val="385623" w:themeColor="accent6" w:themeShade="80"/>
                <w:sz w:val="20"/>
                <w:szCs w:val="20"/>
              </w:rPr>
              <w:t>“</w:t>
            </w:r>
            <w:r w:rsidR="0D3DF778" w:rsidRPr="3EFE3DD6">
              <w:rPr>
                <w:color w:val="385623" w:themeColor="accent6" w:themeShade="80"/>
                <w:sz w:val="20"/>
                <w:szCs w:val="20"/>
              </w:rPr>
              <w:t>3D shapes in the environment</w:t>
            </w:r>
            <w:r w:rsidR="32C1775F" w:rsidRPr="3EFE3DD6">
              <w:rPr>
                <w:color w:val="385623" w:themeColor="accent6" w:themeShade="80"/>
                <w:sz w:val="20"/>
                <w:szCs w:val="20"/>
              </w:rPr>
              <w:t xml:space="preserve">” talk about the objects and the shapes you can see. </w:t>
            </w:r>
          </w:p>
          <w:p w14:paraId="6B6C7805" w14:textId="2A960AB2" w:rsidR="760696CA" w:rsidRDefault="0D3DF778" w:rsidP="3EFE3DD6">
            <w:pPr>
              <w:spacing w:line="259" w:lineRule="auto"/>
              <w:rPr>
                <w:b/>
                <w:bCs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b/>
                <w:bCs/>
                <w:color w:val="385623" w:themeColor="accent6" w:themeShade="80"/>
                <w:sz w:val="20"/>
                <w:szCs w:val="20"/>
              </w:rPr>
              <w:t>Shape Safari</w:t>
            </w:r>
          </w:p>
          <w:p w14:paraId="303552A1" w14:textId="71B3D439" w:rsidR="760696CA" w:rsidRDefault="1890BA85" w:rsidP="3EFE3DD6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Can you </w:t>
            </w:r>
            <w:r w:rsidR="2C04705E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find any 3D</w:t>
            </w: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shapes in your home</w:t>
            </w:r>
            <w:r w:rsidR="0F0409B5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or outside</w:t>
            </w: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?</w:t>
            </w:r>
            <w:r w:rsidR="1B85470F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Can you find these shapes in your PODD or using the pics in </w:t>
            </w:r>
            <w:proofErr w:type="gramStart"/>
            <w:r w:rsidR="1B85470F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PowerPoint.</w:t>
            </w:r>
            <w:proofErr w:type="gramEnd"/>
            <w:r w:rsidR="1B85470F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</w:t>
            </w:r>
          </w:p>
        </w:tc>
        <w:tc>
          <w:tcPr>
            <w:tcW w:w="2918" w:type="dxa"/>
            <w:shd w:val="clear" w:color="auto" w:fill="D9E2F3" w:themeFill="accent1" w:themeFillTint="33"/>
          </w:tcPr>
          <w:p w14:paraId="622B6844" w14:textId="705A291C" w:rsidR="760696CA" w:rsidRDefault="193A6A37" w:rsidP="3EFE3DD6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>Scrap Model</w:t>
            </w:r>
            <w:r w:rsidR="2A74CCDC" w:rsidRPr="3EFE3DD6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>s</w:t>
            </w:r>
            <w:r w:rsidRPr="3EFE3DD6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 xml:space="preserve"> </w:t>
            </w:r>
            <w:r w:rsidR="1E80AF93" w:rsidRPr="3EFE3DD6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>or</w:t>
            </w:r>
            <w:r w:rsidR="575A893E" w:rsidRPr="3EFE3DD6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 xml:space="preserve"> </w:t>
            </w:r>
            <w:proofErr w:type="spellStart"/>
            <w:r w:rsidR="44FB25F9" w:rsidRPr="3EFE3DD6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20"/>
                <w:szCs w:val="20"/>
              </w:rPr>
              <w:t>Contruction</w:t>
            </w:r>
            <w:proofErr w:type="spellEnd"/>
          </w:p>
          <w:p w14:paraId="03E42EEB" w14:textId="483F301F" w:rsidR="760696CA" w:rsidRDefault="193A6A37" w:rsidP="3EFE3DD6">
            <w:pPr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Use scrap materials such as boxes, containers </w:t>
            </w:r>
            <w:proofErr w:type="spellStart"/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etc</w:t>
            </w:r>
            <w:proofErr w:type="spellEnd"/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 xml:space="preserve"> to make 3 Dimensional models.</w:t>
            </w:r>
          </w:p>
          <w:p w14:paraId="5ADC0821" w14:textId="691C6649" w:rsidR="760696CA" w:rsidRDefault="760696CA" w:rsidP="3EFE3DD6">
            <w:pPr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</w:p>
          <w:p w14:paraId="6D76AFBF" w14:textId="6E213479" w:rsidR="760696CA" w:rsidRDefault="22E48A11" w:rsidP="3EFE3DD6">
            <w:pPr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  <w:proofErr w:type="gramStart"/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M</w:t>
            </w:r>
            <w:r w:rsidR="193A6A37"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ake a rocket, robot, or a cityscape out of 3D materials?</w:t>
            </w:r>
            <w:proofErr w:type="gramEnd"/>
          </w:p>
          <w:p w14:paraId="6D366A9E" w14:textId="2D359C52" w:rsidR="760696CA" w:rsidRDefault="3E93B36C" w:rsidP="3EFE3DD6">
            <w:pPr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color w:val="385623" w:themeColor="accent6" w:themeShade="80"/>
                <w:sz w:val="20"/>
                <w:szCs w:val="20"/>
              </w:rPr>
              <w:t>or</w:t>
            </w:r>
          </w:p>
          <w:p w14:paraId="53BBC0AB" w14:textId="29682A16" w:rsidR="760696CA" w:rsidRDefault="3E93B36C" w:rsidP="3EFE3DD6">
            <w:pPr>
              <w:spacing w:line="259" w:lineRule="auto"/>
              <w:rPr>
                <w:color w:val="385623" w:themeColor="accent6" w:themeShade="80"/>
                <w:sz w:val="20"/>
                <w:szCs w:val="20"/>
              </w:rPr>
            </w:pPr>
            <w:r w:rsidRPr="3EFE3DD6">
              <w:rPr>
                <w:color w:val="385623" w:themeColor="accent6" w:themeShade="80"/>
                <w:sz w:val="20"/>
                <w:szCs w:val="20"/>
              </w:rPr>
              <w:t xml:space="preserve">Construct using any 3D shapes you can find in your home. Can you build a </w:t>
            </w:r>
            <w:r w:rsidR="745A5CB2" w:rsidRPr="3EFE3DD6">
              <w:rPr>
                <w:color w:val="385623" w:themeColor="accent6" w:themeShade="80"/>
                <w:sz w:val="20"/>
                <w:szCs w:val="20"/>
              </w:rPr>
              <w:t>city or a house?</w:t>
            </w:r>
          </w:p>
          <w:p w14:paraId="3508B955" w14:textId="55B9C490" w:rsidR="760696CA" w:rsidRDefault="760696CA" w:rsidP="3EFE3DD6">
            <w:pPr>
              <w:spacing w:line="259" w:lineRule="auto"/>
              <w:rPr>
                <w:color w:val="385623" w:themeColor="accent6" w:themeShade="80"/>
                <w:sz w:val="20"/>
                <w:szCs w:val="20"/>
              </w:rPr>
            </w:pPr>
          </w:p>
          <w:p w14:paraId="423CF700" w14:textId="7B2986CB" w:rsidR="760696CA" w:rsidRDefault="760696CA" w:rsidP="3EFE3DD6"/>
        </w:tc>
      </w:tr>
      <w:tr w:rsidR="760696CA" w14:paraId="1957A13D" w14:textId="77777777" w:rsidTr="004F238F">
        <w:trPr>
          <w:trHeight w:val="1200"/>
        </w:trPr>
        <w:tc>
          <w:tcPr>
            <w:tcW w:w="1290" w:type="dxa"/>
            <w:shd w:val="clear" w:color="auto" w:fill="E2EFD9" w:themeFill="accent6" w:themeFillTint="33"/>
          </w:tcPr>
          <w:p w14:paraId="7648A108" w14:textId="569A2D87" w:rsidR="5D4BCF7B" w:rsidRDefault="7E5305F4" w:rsidP="26C057CF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1B72CCBD">
              <w:rPr>
                <w:b/>
                <w:bCs/>
                <w:sz w:val="20"/>
                <w:szCs w:val="20"/>
              </w:rPr>
              <w:t>Wider Curriculum</w:t>
            </w:r>
          </w:p>
        </w:tc>
        <w:tc>
          <w:tcPr>
            <w:tcW w:w="2730" w:type="dxa"/>
            <w:shd w:val="clear" w:color="auto" w:fill="E2EFD9" w:themeFill="accent6" w:themeFillTint="33"/>
          </w:tcPr>
          <w:p w14:paraId="7C325E39" w14:textId="3CC1B1DD" w:rsidR="760696CA" w:rsidRDefault="65CCBCAB" w:rsidP="26C057CF">
            <w:pPr>
              <w:jc w:val="center"/>
              <w:rPr>
                <w:sz w:val="20"/>
                <w:szCs w:val="20"/>
              </w:rPr>
            </w:pPr>
            <w:r w:rsidRPr="3EFE3DD6">
              <w:rPr>
                <w:sz w:val="20"/>
                <w:szCs w:val="20"/>
              </w:rPr>
              <w:t>Art</w:t>
            </w:r>
          </w:p>
          <w:p w14:paraId="14A76155" w14:textId="68FBC547" w:rsidR="5177271A" w:rsidRDefault="5177271A" w:rsidP="3EFE3DD6">
            <w:pPr>
              <w:jc w:val="center"/>
              <w:rPr>
                <w:sz w:val="20"/>
                <w:szCs w:val="20"/>
              </w:rPr>
            </w:pPr>
            <w:r w:rsidRPr="3EFE3DD6">
              <w:rPr>
                <w:b/>
                <w:bCs/>
                <w:sz w:val="20"/>
                <w:szCs w:val="20"/>
              </w:rPr>
              <w:t xml:space="preserve">Topic: Impressionism </w:t>
            </w:r>
          </w:p>
          <w:p w14:paraId="5AFF9292" w14:textId="1B9E6E4F" w:rsidR="760696CA" w:rsidRDefault="274E89E1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color w:val="0070C0"/>
                <w:sz w:val="20"/>
                <w:szCs w:val="20"/>
              </w:rPr>
              <w:t>Please look through the PowerPoint about</w:t>
            </w:r>
            <w:r w:rsidR="1808F147" w:rsidRPr="3EFE3DD6">
              <w:rPr>
                <w:color w:val="0070C0"/>
                <w:sz w:val="20"/>
                <w:szCs w:val="20"/>
              </w:rPr>
              <w:t xml:space="preserve"> Claude</w:t>
            </w:r>
            <w:r w:rsidRPr="3EFE3DD6">
              <w:rPr>
                <w:color w:val="0070C0"/>
                <w:sz w:val="20"/>
                <w:szCs w:val="20"/>
              </w:rPr>
              <w:t xml:space="preserve"> Monet</w:t>
            </w:r>
            <w:r w:rsidR="477C9613" w:rsidRPr="3EFE3DD6">
              <w:rPr>
                <w:color w:val="0070C0"/>
                <w:sz w:val="20"/>
                <w:szCs w:val="20"/>
              </w:rPr>
              <w:t>, then</w:t>
            </w:r>
            <w:r w:rsidR="76FA8DBD" w:rsidRPr="3EFE3DD6">
              <w:rPr>
                <w:color w:val="0070C0"/>
                <w:sz w:val="20"/>
                <w:szCs w:val="20"/>
              </w:rPr>
              <w:t xml:space="preserve"> look at the painting</w:t>
            </w:r>
            <w:r w:rsidR="640413EA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4BD9210B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“Waterloo Bridge at Dusk” </w:t>
            </w:r>
            <w:r w:rsidR="4BD9210B" w:rsidRPr="3EFE3DD6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 xml:space="preserve">and help your child to </w:t>
            </w:r>
            <w:r w:rsidR="4BD9210B" w:rsidRPr="3EFE3DD6">
              <w:rPr>
                <w:rFonts w:ascii="Calibri" w:eastAsia="Calibri" w:hAnsi="Calibri" w:cs="Calibri"/>
                <w:color w:val="0070C0"/>
                <w:sz w:val="20"/>
                <w:szCs w:val="20"/>
              </w:rPr>
              <w:lastRenderedPageBreak/>
              <w:t xml:space="preserve">create their interpretation of the painting. </w:t>
            </w:r>
          </w:p>
          <w:p w14:paraId="3A8AB21E" w14:textId="10C2A54D" w:rsidR="760696CA" w:rsidRDefault="4BD9210B" w:rsidP="26C057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A9CC84" wp14:editId="7DC147B5">
                  <wp:extent cx="1571625" cy="1019175"/>
                  <wp:effectExtent l="0" t="0" r="0" b="0"/>
                  <wp:docPr id="801599770" name="Picture 8015997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0" w:type="dxa"/>
            <w:shd w:val="clear" w:color="auto" w:fill="E2EFD9" w:themeFill="accent6" w:themeFillTint="33"/>
          </w:tcPr>
          <w:p w14:paraId="68F8B4C1" w14:textId="2454C6F7" w:rsidR="760696CA" w:rsidRDefault="65CCBCAB" w:rsidP="26C057CF">
            <w:pPr>
              <w:jc w:val="center"/>
              <w:rPr>
                <w:sz w:val="20"/>
                <w:szCs w:val="20"/>
              </w:rPr>
            </w:pPr>
            <w:r w:rsidRPr="1B72CCBD">
              <w:rPr>
                <w:sz w:val="20"/>
                <w:szCs w:val="20"/>
              </w:rPr>
              <w:lastRenderedPageBreak/>
              <w:t>Science</w:t>
            </w:r>
          </w:p>
          <w:p w14:paraId="0EBA9CD9" w14:textId="62A722EA" w:rsidR="760696CA" w:rsidRDefault="0FBC4A64" w:rsidP="26C057CF">
            <w:pPr>
              <w:jc w:val="center"/>
              <w:rPr>
                <w:sz w:val="20"/>
                <w:szCs w:val="20"/>
              </w:rPr>
            </w:pPr>
            <w:r w:rsidRPr="3EFE3DD6">
              <w:rPr>
                <w:b/>
                <w:bCs/>
                <w:sz w:val="20"/>
                <w:szCs w:val="20"/>
              </w:rPr>
              <w:t>Topic: Motion in the Ocean</w:t>
            </w:r>
          </w:p>
          <w:p w14:paraId="7E373B36" w14:textId="514ED754" w:rsidR="760696CA" w:rsidRDefault="4417CF67" w:rsidP="3EFE3DD6">
            <w:r w:rsidRPr="3EFE3DD6"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 w:rsidR="7F51CECD" w:rsidRPr="3EFE3DD6">
              <w:rPr>
                <w:rFonts w:ascii="Calibri" w:eastAsia="Calibri" w:hAnsi="Calibri" w:cs="Calibri"/>
                <w:sz w:val="20"/>
                <w:szCs w:val="20"/>
              </w:rPr>
              <w:t>xplore and observe the concept of waves</w:t>
            </w:r>
            <w:r w:rsidR="0AF9CAD9" w:rsidRPr="3EFE3DD6"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  <w:p w14:paraId="4A5859AA" w14:textId="1CBBAEAE" w:rsidR="760696CA" w:rsidRDefault="004F238F" w:rsidP="3EFE3DD6">
            <w:hyperlink r:id="rId15">
              <w:r w:rsidR="2228F415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https://www.youtube.com/watch?v=WHPEKLQID4U</w:t>
              </w:r>
            </w:hyperlink>
          </w:p>
          <w:p w14:paraId="527EFE1E" w14:textId="60F51FD4" w:rsidR="760696CA" w:rsidRDefault="7F51CECD" w:rsidP="3EFE3DD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Create “waves” in trays of water</w:t>
            </w:r>
          </w:p>
          <w:p w14:paraId="6835E374" w14:textId="712899E0" w:rsidR="760696CA" w:rsidRDefault="7F51CECD" w:rsidP="3EFE3DD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sz w:val="20"/>
                <w:szCs w:val="20"/>
              </w:rPr>
              <w:t>Listen to sound of surf/waves</w:t>
            </w:r>
          </w:p>
          <w:p w14:paraId="3D3C371F" w14:textId="24D12FA5" w:rsidR="760696CA" w:rsidRDefault="7F51CECD" w:rsidP="3EFE3DD6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sz w:val="20"/>
                <w:szCs w:val="20"/>
              </w:rPr>
              <w:t>Water sprays and fans to recreate nautical atmosphere</w:t>
            </w:r>
          </w:p>
          <w:p w14:paraId="2F0813B2" w14:textId="5B75BCD2" w:rsidR="760696CA" w:rsidRDefault="6E156B81" w:rsidP="3EFE3DD6">
            <w:pPr>
              <w:spacing w:line="276" w:lineRule="auto"/>
              <w:rPr>
                <w:rFonts w:ascii="Calibri" w:eastAsia="Calibri" w:hAnsi="Calibri" w:cs="Calibri"/>
                <w:b/>
                <w:bCs/>
              </w:rPr>
            </w:pPr>
            <w:r w:rsidRPr="3EFE3DD6">
              <w:rPr>
                <w:rFonts w:ascii="Calibri" w:eastAsia="Calibri" w:hAnsi="Calibri" w:cs="Calibri"/>
                <w:b/>
                <w:bCs/>
              </w:rPr>
              <w:t>Making waves: Try this</w:t>
            </w:r>
            <w:proofErr w:type="gramStart"/>
            <w:r w:rsidRPr="3EFE3DD6">
              <w:rPr>
                <w:rFonts w:ascii="Calibri" w:eastAsia="Calibri" w:hAnsi="Calibri" w:cs="Calibri"/>
                <w:b/>
                <w:bCs/>
              </w:rPr>
              <w:t>......</w:t>
            </w:r>
            <w:proofErr w:type="gramEnd"/>
          </w:p>
          <w:p w14:paraId="42B96E0B" w14:textId="088C2A57" w:rsidR="760696CA" w:rsidRDefault="6E156B81" w:rsidP="3EFE3DD6">
            <w:pPr>
              <w:spacing w:line="276" w:lineRule="auto"/>
              <w:rPr>
                <w:sz w:val="19"/>
                <w:szCs w:val="19"/>
              </w:rPr>
            </w:pPr>
            <w:r w:rsidRPr="3EFE3DD6"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 xml:space="preserve"> </w:t>
            </w:r>
            <w:hyperlink r:id="rId16">
              <w:r w:rsidRPr="3EFE3DD6">
                <w:rPr>
                  <w:rStyle w:val="Hyperlink"/>
                  <w:rFonts w:ascii="Calibri" w:eastAsia="Calibri" w:hAnsi="Calibri" w:cs="Calibri"/>
                  <w:sz w:val="19"/>
                  <w:szCs w:val="19"/>
                </w:rPr>
                <w:t>https://youtu.be/Pcu286G46Ao</w:t>
              </w:r>
            </w:hyperlink>
          </w:p>
          <w:p w14:paraId="45B31CF9" w14:textId="35C270BE" w:rsidR="760696CA" w:rsidRDefault="6E156B81" w:rsidP="3EFE3DD6">
            <w:pPr>
              <w:spacing w:line="276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557A53" wp14:editId="44E2F70A">
                  <wp:extent cx="1666875" cy="933450"/>
                  <wp:effectExtent l="0" t="0" r="0" b="0"/>
                  <wp:docPr id="1008703189" name="Picture 1008703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980AF2" w:rsidRPr="3EFE3DD6">
              <w:rPr>
                <w:rFonts w:ascii="Calibri" w:eastAsia="Calibri" w:hAnsi="Calibri" w:cs="Calibri"/>
                <w:b/>
                <w:bCs/>
              </w:rPr>
              <w:t xml:space="preserve">More </w:t>
            </w:r>
            <w:r w:rsidR="600A7537" w:rsidRPr="3EFE3DD6">
              <w:rPr>
                <w:rFonts w:ascii="Calibri" w:eastAsia="Calibri" w:hAnsi="Calibri" w:cs="Calibri"/>
                <w:b/>
                <w:bCs/>
              </w:rPr>
              <w:t>Experiment ideas:</w:t>
            </w:r>
          </w:p>
          <w:p w14:paraId="7B20C842" w14:textId="132974F7" w:rsidR="760696CA" w:rsidRDefault="29813A86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 w:rsidRPr="3EFE3DD6">
              <w:rPr>
                <w:rFonts w:ascii="Calibri" w:eastAsia="Calibri" w:hAnsi="Calibri" w:cs="Calibri"/>
                <w:sz w:val="20"/>
                <w:szCs w:val="20"/>
              </w:rPr>
              <w:t>1.</w:t>
            </w:r>
            <w:r w:rsidR="600A7537" w:rsidRPr="3EFE3DD6">
              <w:rPr>
                <w:rFonts w:ascii="Calibri" w:eastAsia="Calibri" w:hAnsi="Calibri" w:cs="Calibri"/>
                <w:sz w:val="20"/>
                <w:szCs w:val="20"/>
              </w:rPr>
              <w:t>Fill</w:t>
            </w:r>
            <w:proofErr w:type="gramEnd"/>
            <w:r w:rsidR="600A7537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 a pan/water tray halfway with water. </w:t>
            </w:r>
          </w:p>
          <w:p w14:paraId="3B4F47DE" w14:textId="3D382EF8" w:rsidR="760696CA" w:rsidRDefault="144872D3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 w:rsidRPr="3EFE3DD6">
              <w:rPr>
                <w:rFonts w:ascii="Calibri" w:eastAsia="Calibri" w:hAnsi="Calibri" w:cs="Calibri"/>
                <w:sz w:val="20"/>
                <w:szCs w:val="20"/>
              </w:rPr>
              <w:t>2.</w:t>
            </w:r>
            <w:r w:rsidR="600A7537" w:rsidRPr="3EFE3DD6">
              <w:rPr>
                <w:rFonts w:ascii="Calibri" w:eastAsia="Calibri" w:hAnsi="Calibri" w:cs="Calibri"/>
                <w:sz w:val="20"/>
                <w:szCs w:val="20"/>
              </w:rPr>
              <w:t>Have</w:t>
            </w:r>
            <w:proofErr w:type="gramEnd"/>
            <w:r w:rsidR="600A7537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 children take turns blowing across the surface of the water. </w:t>
            </w:r>
          </w:p>
          <w:p w14:paraId="30307B89" w14:textId="6B24ACE5" w:rsidR="760696CA" w:rsidRDefault="4913E9F0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3. </w:t>
            </w:r>
            <w:r w:rsidR="600A7537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Predict what happens if they blow gently? What happens if they blow very hard? </w:t>
            </w:r>
          </w:p>
          <w:p w14:paraId="4FB5BE07" w14:textId="636CE1C9" w:rsidR="760696CA" w:rsidRDefault="1E92A2EB" w:rsidP="3EFE3DD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4. </w:t>
            </w:r>
            <w:r w:rsidR="600A7537" w:rsidRPr="3EFE3DD6">
              <w:rPr>
                <w:rFonts w:ascii="Calibri" w:eastAsia="Calibri" w:hAnsi="Calibri" w:cs="Calibri"/>
                <w:sz w:val="20"/>
                <w:szCs w:val="20"/>
              </w:rPr>
              <w:t>Put a drop of food colouring into the water at one end of the pan. Have children blow from that end of the pan. What happens to the coloured ‘current’</w:t>
            </w:r>
            <w:r w:rsidR="73E1DDE2" w:rsidRPr="3EFE3DD6">
              <w:rPr>
                <w:rFonts w:ascii="Calibri" w:eastAsia="Calibri" w:hAnsi="Calibri" w:cs="Calibri"/>
                <w:sz w:val="20"/>
                <w:szCs w:val="20"/>
              </w:rPr>
              <w:t>?</w:t>
            </w:r>
          </w:p>
        </w:tc>
        <w:tc>
          <w:tcPr>
            <w:tcW w:w="2850" w:type="dxa"/>
            <w:shd w:val="clear" w:color="auto" w:fill="E2EFD9" w:themeFill="accent6" w:themeFillTint="33"/>
          </w:tcPr>
          <w:p w14:paraId="59E8F803" w14:textId="2C8CC3D8" w:rsidR="760696CA" w:rsidRDefault="17B2D9EB" w:rsidP="26C057CF">
            <w:pPr>
              <w:jc w:val="center"/>
              <w:rPr>
                <w:sz w:val="20"/>
                <w:szCs w:val="20"/>
              </w:rPr>
            </w:pPr>
            <w:r w:rsidRPr="3EFE3DD6">
              <w:rPr>
                <w:sz w:val="20"/>
                <w:szCs w:val="20"/>
              </w:rPr>
              <w:lastRenderedPageBreak/>
              <w:t xml:space="preserve">PSHE: </w:t>
            </w:r>
          </w:p>
          <w:p w14:paraId="2430A301" w14:textId="0E4D5324" w:rsidR="760696CA" w:rsidRDefault="6F8FC31A" w:rsidP="3EFE3DD6">
            <w:pPr>
              <w:jc w:val="center"/>
              <w:rPr>
                <w:sz w:val="20"/>
                <w:szCs w:val="20"/>
              </w:rPr>
            </w:pPr>
            <w:r w:rsidRPr="3EFE3DD6">
              <w:rPr>
                <w:b/>
                <w:bCs/>
                <w:sz w:val="20"/>
                <w:szCs w:val="20"/>
              </w:rPr>
              <w:t>Activities to Promote Positive Mental Health and Well-Being</w:t>
            </w:r>
          </w:p>
          <w:p w14:paraId="3F59F7DC" w14:textId="22596B1C" w:rsidR="760696CA" w:rsidRDefault="760696CA" w:rsidP="3EFE3DD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CEE356B" w14:textId="46126121" w:rsidR="760696CA" w:rsidRDefault="3DDB1C51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sz w:val="20"/>
                <w:szCs w:val="20"/>
              </w:rPr>
              <w:t>The Listening Game – mindfulness activity</w:t>
            </w:r>
          </w:p>
          <w:p w14:paraId="5FEF358B" w14:textId="46126121" w:rsidR="760696CA" w:rsidRDefault="004F238F" w:rsidP="1D82A256">
            <w:hyperlink r:id="rId18">
              <w:r w:rsidR="3DDB1C51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https://www.youtube.com/watch?v=uUIGKhG_Vq8</w:t>
              </w:r>
            </w:hyperlink>
          </w:p>
          <w:p w14:paraId="4CCA4628" w14:textId="25864F2F" w:rsidR="760696CA" w:rsidRDefault="760696CA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52336F1" w14:textId="1BD7F1E8" w:rsidR="760696CA" w:rsidRDefault="179BA05C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sz w:val="20"/>
                <w:szCs w:val="20"/>
              </w:rPr>
              <w:t>Be the Pond – Meditation for Children</w:t>
            </w:r>
          </w:p>
          <w:p w14:paraId="196B8294" w14:textId="7DA16EE1" w:rsidR="760696CA" w:rsidRDefault="004F238F" w:rsidP="1D82A256">
            <w:hyperlink r:id="rId19">
              <w:r w:rsidR="179BA05C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https://www.youtube.com/watch?v=wf5K3pP2IUQ</w:t>
              </w:r>
            </w:hyperlink>
            <w:r w:rsidR="179BA05C" w:rsidRPr="3EFE3DD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05034A0" w14:textId="7292C9A5" w:rsidR="760696CA" w:rsidRDefault="760696CA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3725CBD" w14:textId="6FD147E5" w:rsidR="760696CA" w:rsidRDefault="3EBE972B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sz w:val="20"/>
                <w:szCs w:val="20"/>
              </w:rPr>
              <w:t>Mindfulness Activity Cards (attached):</w:t>
            </w:r>
          </w:p>
          <w:p w14:paraId="03F3C9A6" w14:textId="4A3D0087" w:rsidR="760696CA" w:rsidRDefault="3EBE972B" w:rsidP="1D82A256">
            <w:r>
              <w:rPr>
                <w:noProof/>
                <w:lang w:eastAsia="en-GB"/>
              </w:rPr>
              <w:drawing>
                <wp:inline distT="0" distB="0" distL="0" distR="0" wp14:anchorId="22D39F31" wp14:editId="06361FEA">
                  <wp:extent cx="1470627" cy="1895475"/>
                  <wp:effectExtent l="0" t="0" r="0" b="0"/>
                  <wp:docPr id="1680024515" name="Picture 1680024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27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9DFC9C" w14:textId="457E06E4" w:rsidR="760696CA" w:rsidRDefault="760696CA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2AFEB22" w14:textId="646FEB2F" w:rsidR="760696CA" w:rsidRDefault="74429A41" w:rsidP="3EFE3DD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sz w:val="20"/>
                <w:szCs w:val="20"/>
              </w:rPr>
              <w:t>Make a Mind Jar:</w:t>
            </w:r>
          </w:p>
          <w:p w14:paraId="6AF2F03F" w14:textId="56629405" w:rsidR="760696CA" w:rsidRDefault="004F238F" w:rsidP="1D82A256">
            <w:hyperlink r:id="rId21">
              <w:r w:rsidR="74429A41" w:rsidRPr="3EFE3DD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https://www.cosmickids.com/mindfulness-activities-kids/</w:t>
              </w:r>
            </w:hyperlink>
          </w:p>
        </w:tc>
        <w:tc>
          <w:tcPr>
            <w:tcW w:w="2970" w:type="dxa"/>
            <w:shd w:val="clear" w:color="auto" w:fill="E2EFD9" w:themeFill="accent6" w:themeFillTint="33"/>
          </w:tcPr>
          <w:p w14:paraId="7373CCBC" w14:textId="7980ED72" w:rsidR="760696CA" w:rsidRDefault="12CA924A" w:rsidP="26C057CF">
            <w:pPr>
              <w:jc w:val="center"/>
              <w:rPr>
                <w:sz w:val="20"/>
                <w:szCs w:val="20"/>
              </w:rPr>
            </w:pPr>
            <w:r w:rsidRPr="235895B6">
              <w:rPr>
                <w:sz w:val="20"/>
                <w:szCs w:val="20"/>
              </w:rPr>
              <w:lastRenderedPageBreak/>
              <w:t>DT</w:t>
            </w:r>
            <w:r w:rsidR="7EAC64B0" w:rsidRPr="235895B6">
              <w:rPr>
                <w:sz w:val="20"/>
                <w:szCs w:val="20"/>
              </w:rPr>
              <w:t xml:space="preserve"> </w:t>
            </w:r>
            <w:r w:rsidRPr="235895B6">
              <w:rPr>
                <w:sz w:val="20"/>
                <w:szCs w:val="20"/>
              </w:rPr>
              <w:t>/</w:t>
            </w:r>
            <w:r w:rsidR="77B26B08" w:rsidRPr="235895B6">
              <w:rPr>
                <w:sz w:val="20"/>
                <w:szCs w:val="20"/>
              </w:rPr>
              <w:t xml:space="preserve"> </w:t>
            </w:r>
            <w:r w:rsidRPr="235895B6">
              <w:rPr>
                <w:sz w:val="20"/>
                <w:szCs w:val="20"/>
              </w:rPr>
              <w:t>Food Tech</w:t>
            </w:r>
          </w:p>
          <w:p w14:paraId="370E82DD" w14:textId="7A5BDE6A" w:rsidR="760696CA" w:rsidRDefault="1F643F70" w:rsidP="235895B6">
            <w:pPr>
              <w:spacing w:line="259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3EFE3DD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Topic:</w:t>
            </w:r>
            <w:r w:rsidR="2352E000" w:rsidRPr="3EFE3DD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  <w:p w14:paraId="41EB5152" w14:textId="31017E2A" w:rsidR="760696CA" w:rsidRDefault="1F643F70" w:rsidP="235895B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To make foods connected to the sea, rivers or water.  You might like to try one of the following: </w:t>
            </w:r>
          </w:p>
          <w:p w14:paraId="139B7247" w14:textId="65AA9DE1" w:rsidR="760696CA" w:rsidRDefault="1F643F70" w:rsidP="235895B6">
            <w:pPr>
              <w:pStyle w:val="ListParagraph"/>
              <w:numPr>
                <w:ilvl w:val="0"/>
                <w:numId w:val="7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Crispy seaweed </w:t>
            </w:r>
          </w:p>
          <w:p w14:paraId="6C9C5775" w14:textId="2711FE98" w:rsidR="760696CA" w:rsidRDefault="004F238F" w:rsidP="235895B6">
            <w:pPr>
              <w:rPr>
                <w:rFonts w:ascii="Calibri" w:eastAsia="Calibri" w:hAnsi="Calibri" w:cs="Calibri"/>
                <w:sz w:val="20"/>
                <w:szCs w:val="20"/>
              </w:rPr>
            </w:pPr>
            <w:hyperlink r:id="rId22">
              <w:r w:rsidR="1F643F70"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https://cookpad.com/uk/recipes/332745-chinese-style-crispy-seaweed</w:t>
              </w:r>
            </w:hyperlink>
          </w:p>
          <w:p w14:paraId="2F2F042C" w14:textId="12829222" w:rsidR="760696CA" w:rsidRDefault="1F643F70" w:rsidP="235895B6">
            <w:pPr>
              <w:pStyle w:val="ListParagraph"/>
              <w:numPr>
                <w:ilvl w:val="0"/>
                <w:numId w:val="7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Tuna mayo sandwich</w:t>
            </w:r>
          </w:p>
          <w:p w14:paraId="157924C8" w14:textId="319D3667" w:rsidR="760696CA" w:rsidRDefault="1F643F70" w:rsidP="235895B6">
            <w:pPr>
              <w:pStyle w:val="ListParagraph"/>
              <w:numPr>
                <w:ilvl w:val="0"/>
                <w:numId w:val="7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Sesame prawn toast</w:t>
            </w:r>
          </w:p>
          <w:p w14:paraId="6418AA4C" w14:textId="50D99A2C" w:rsidR="760696CA" w:rsidRDefault="004F238F" w:rsidP="235895B6">
            <w:pPr>
              <w:rPr>
                <w:rFonts w:ascii="Calibri" w:eastAsia="Calibri" w:hAnsi="Calibri" w:cs="Calibri"/>
              </w:rPr>
            </w:pPr>
            <w:hyperlink r:id="rId23">
              <w:r w:rsidR="1F643F70"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https://www.bbcgoodfood.com/recipes/sesame-prawn-toast</w:t>
              </w:r>
            </w:hyperlink>
          </w:p>
          <w:p w14:paraId="61D50DAA" w14:textId="0C996D34" w:rsidR="760696CA" w:rsidRDefault="1F643F70" w:rsidP="235895B6">
            <w:pPr>
              <w:pStyle w:val="ListParagraph"/>
              <w:numPr>
                <w:ilvl w:val="0"/>
                <w:numId w:val="6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Fish cakes</w:t>
            </w:r>
          </w:p>
          <w:p w14:paraId="4FA385F2" w14:textId="16CD4E96" w:rsidR="760696CA" w:rsidRDefault="004F238F" w:rsidP="235895B6">
            <w:pPr>
              <w:rPr>
                <w:rFonts w:ascii="Calibri" w:eastAsia="Calibri" w:hAnsi="Calibri" w:cs="Calibri"/>
                <w:sz w:val="20"/>
                <w:szCs w:val="20"/>
              </w:rPr>
            </w:pPr>
            <w:hyperlink r:id="rId24">
              <w:r w:rsidR="1F643F70"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https://www.bbc.co.uk/food/recipes/easy_kids_fishcakes_70996</w:t>
              </w:r>
            </w:hyperlink>
          </w:p>
          <w:p w14:paraId="5989FF2A" w14:textId="0187FDAC" w:rsidR="760696CA" w:rsidRDefault="1F643F70" w:rsidP="235895B6">
            <w:pPr>
              <w:pStyle w:val="ListParagraph"/>
              <w:numPr>
                <w:ilvl w:val="0"/>
                <w:numId w:val="5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Fish fingers</w:t>
            </w:r>
          </w:p>
          <w:p w14:paraId="481417D7" w14:textId="5F102460" w:rsidR="760696CA" w:rsidRDefault="1F643F70" w:rsidP="235895B6">
            <w:pPr>
              <w:rPr>
                <w:rFonts w:ascii="Calibri" w:eastAsia="Calibri" w:hAnsi="Calibri" w:cs="Calibri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235895B6">
              <w:rPr>
                <w:rFonts w:ascii="Calibri" w:eastAsia="Calibri" w:hAnsi="Calibri" w:cs="Calibri"/>
                <w:color w:val="0070C0"/>
                <w:sz w:val="20"/>
                <w:szCs w:val="20"/>
                <w:u w:val="single"/>
              </w:rPr>
              <w:t>h</w:t>
            </w:r>
            <w:hyperlink r:id="rId25">
              <w:r w:rsidRPr="235895B6">
                <w:rPr>
                  <w:rStyle w:val="Hyperlink"/>
                  <w:rFonts w:ascii="Calibri" w:eastAsia="Calibri" w:hAnsi="Calibri" w:cs="Calibri"/>
                  <w:color w:val="0070C0"/>
                  <w:sz w:val="20"/>
                  <w:szCs w:val="20"/>
                </w:rPr>
                <w:t>ttps</w:t>
              </w:r>
              <w:r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://www.kidspot.com.au/kitchen/recipes/healthy-fish-fingers-recipe/x0oepe2r?r=collection/seafoodrecipes&amp;c=iua0ofqr/Seafood%20recipes</w:t>
              </w:r>
            </w:hyperlink>
          </w:p>
          <w:p w14:paraId="020E093C" w14:textId="501465AC" w:rsidR="760696CA" w:rsidRDefault="1F643F70" w:rsidP="235895B6">
            <w:pPr>
              <w:pStyle w:val="ListParagraph"/>
              <w:numPr>
                <w:ilvl w:val="0"/>
                <w:numId w:val="4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Tuna and Spinach Pancakes</w:t>
            </w:r>
          </w:p>
          <w:p w14:paraId="6055D85A" w14:textId="6D0C934B" w:rsidR="760696CA" w:rsidRDefault="004F238F" w:rsidP="235895B6">
            <w:pPr>
              <w:rPr>
                <w:rFonts w:ascii="Calibri" w:eastAsia="Calibri" w:hAnsi="Calibri" w:cs="Calibri"/>
              </w:rPr>
            </w:pPr>
            <w:hyperlink r:id="rId26">
              <w:r w:rsidR="1F643F70"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https://www.bbcgoodfood.com/recipes/spinach-tuna-pancakes</w:t>
              </w:r>
            </w:hyperlink>
          </w:p>
          <w:p w14:paraId="19A191A0" w14:textId="3A254207" w:rsidR="760696CA" w:rsidRDefault="1F643F70" w:rsidP="235895B6">
            <w:pPr>
              <w:pStyle w:val="ListParagraph"/>
              <w:numPr>
                <w:ilvl w:val="0"/>
                <w:numId w:val="3"/>
              </w:numPr>
              <w:spacing w:after="160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Tuna Pasta Bake</w:t>
            </w:r>
          </w:p>
          <w:p w14:paraId="002ACF4B" w14:textId="2570DF4C" w:rsidR="760696CA" w:rsidRDefault="004F238F" w:rsidP="235895B6">
            <w:pPr>
              <w:rPr>
                <w:rFonts w:ascii="Calibri" w:eastAsia="Calibri" w:hAnsi="Calibri" w:cs="Calibri"/>
                <w:sz w:val="20"/>
                <w:szCs w:val="20"/>
              </w:rPr>
            </w:pPr>
            <w:hyperlink r:id="rId27">
              <w:r w:rsidR="1F643F70"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https://www.bbcgoodfood.com/recipes/tuna-sundried-tomato-pasta-bake</w:t>
              </w:r>
            </w:hyperlink>
          </w:p>
        </w:tc>
        <w:tc>
          <w:tcPr>
            <w:tcW w:w="2918" w:type="dxa"/>
            <w:shd w:val="clear" w:color="auto" w:fill="E2EFD9" w:themeFill="accent6" w:themeFillTint="33"/>
          </w:tcPr>
          <w:p w14:paraId="73CEB65E" w14:textId="4BDD83EF" w:rsidR="760696CA" w:rsidRDefault="12CA924A" w:rsidP="781EA22D">
            <w:pPr>
              <w:jc w:val="center"/>
              <w:rPr>
                <w:sz w:val="20"/>
                <w:szCs w:val="20"/>
              </w:rPr>
            </w:pPr>
            <w:r w:rsidRPr="235895B6">
              <w:rPr>
                <w:sz w:val="20"/>
                <w:szCs w:val="20"/>
              </w:rPr>
              <w:lastRenderedPageBreak/>
              <w:t>Music</w:t>
            </w:r>
          </w:p>
          <w:p w14:paraId="2CC87B2F" w14:textId="1D2F09DE" w:rsidR="760696CA" w:rsidRDefault="7DC1A307" w:rsidP="235895B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Listening</w:t>
            </w: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: Encourage your child to listen to a variety of music with a water theme and encourage them to describe what they hear in simple terms. </w:t>
            </w:r>
          </w:p>
          <w:p w14:paraId="177DC955" w14:textId="2CB2103D" w:rsidR="760696CA" w:rsidRDefault="7DC1A307" w:rsidP="235895B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Water Music by Handel</w:t>
            </w:r>
          </w:p>
          <w:p w14:paraId="3AE5BD14" w14:textId="3A096FB0" w:rsidR="760696CA" w:rsidRDefault="7DC1A307" w:rsidP="235895B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The Sea by Debussy</w:t>
            </w:r>
          </w:p>
          <w:p w14:paraId="39494453" w14:textId="62EB9604" w:rsidR="760696CA" w:rsidRDefault="7DC1A307" w:rsidP="235895B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The </w:t>
            </w:r>
            <w:proofErr w:type="spellStart"/>
            <w:r w:rsidRPr="235895B6">
              <w:rPr>
                <w:rFonts w:ascii="Calibri" w:eastAsia="Calibri" w:hAnsi="Calibri" w:cs="Calibri"/>
                <w:sz w:val="20"/>
                <w:szCs w:val="20"/>
              </w:rPr>
              <w:t>Moldau</w:t>
            </w:r>
            <w:proofErr w:type="spellEnd"/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 by Smetana</w:t>
            </w:r>
          </w:p>
          <w:p w14:paraId="63FCCFA5" w14:textId="40880D1A" w:rsidR="760696CA" w:rsidRDefault="7DC1A307" w:rsidP="235895B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Spring Waters by </w:t>
            </w:r>
            <w:proofErr w:type="spellStart"/>
            <w:r w:rsidRPr="235895B6">
              <w:rPr>
                <w:rFonts w:ascii="Calibri" w:eastAsia="Calibri" w:hAnsi="Calibri" w:cs="Calibri"/>
                <w:sz w:val="20"/>
                <w:szCs w:val="20"/>
              </w:rPr>
              <w:t>Rachaninoff</w:t>
            </w:r>
            <w:proofErr w:type="spellEnd"/>
          </w:p>
          <w:p w14:paraId="4015D03E" w14:textId="7555E20E" w:rsidR="760696CA" w:rsidRDefault="7DC1A307" w:rsidP="235895B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The River by Schubert</w:t>
            </w:r>
          </w:p>
          <w:p w14:paraId="22B71031" w14:textId="1241579A" w:rsidR="760696CA" w:rsidRDefault="7DC1A307" w:rsidP="235895B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Still Waters by Tony Banks</w:t>
            </w:r>
          </w:p>
          <w:p w14:paraId="138E690A" w14:textId="12D7BAA9" w:rsidR="760696CA" w:rsidRDefault="7DC1A307" w:rsidP="235895B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eastAsiaTheme="minorEastAsia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Yellow River by </w:t>
            </w:r>
            <w:proofErr w:type="spellStart"/>
            <w:r w:rsidRPr="235895B6">
              <w:rPr>
                <w:rFonts w:ascii="Calibri" w:eastAsia="Calibri" w:hAnsi="Calibri" w:cs="Calibri"/>
                <w:sz w:val="20"/>
                <w:szCs w:val="20"/>
              </w:rPr>
              <w:t>Xinghai</w:t>
            </w:r>
            <w:proofErr w:type="spellEnd"/>
          </w:p>
          <w:p w14:paraId="7A982F07" w14:textId="59452701" w:rsidR="760696CA" w:rsidRDefault="7DC1A307" w:rsidP="235895B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Interacting/Performing: </w:t>
            </w:r>
          </w:p>
          <w:p w14:paraId="1CE30397" w14:textId="4BA34DD8" w:rsidR="760696CA" w:rsidRDefault="7DC1A307" w:rsidP="235895B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Make your own musical instruments using water. </w:t>
            </w:r>
          </w:p>
          <w:p w14:paraId="2FC824FF" w14:textId="160434C9" w:rsidR="760696CA" w:rsidRDefault="7DC1A307" w:rsidP="235895B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hyperlink r:id="rId28">
              <w:r w:rsidRPr="235895B6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http://kiddley.com/2013/07/09/10-great-musical-instruments-to-make-at-home/</w:t>
              </w:r>
            </w:hyperlink>
            <w:r w:rsidRPr="235895B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9C89A32" w14:textId="64A303BF" w:rsidR="760696CA" w:rsidRDefault="7DC1A307" w:rsidP="235895B6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35895B6">
              <w:rPr>
                <w:rFonts w:ascii="Calibri" w:eastAsia="Calibri" w:hAnsi="Calibri" w:cs="Calibri"/>
                <w:sz w:val="20"/>
                <w:szCs w:val="20"/>
              </w:rPr>
              <w:t>Use musical instruments available at home / instruments you have made or household objects to create water-like sound effects.</w:t>
            </w:r>
          </w:p>
          <w:p w14:paraId="55C38A26" w14:textId="7AF62A87" w:rsidR="760696CA" w:rsidRDefault="760696CA" w:rsidP="781EA22D">
            <w:pPr>
              <w:rPr>
                <w:sz w:val="20"/>
                <w:szCs w:val="20"/>
              </w:rPr>
            </w:pPr>
          </w:p>
          <w:p w14:paraId="0A1180C2" w14:textId="4B0F66B5" w:rsidR="760696CA" w:rsidRDefault="760696CA" w:rsidP="781EA22D">
            <w:pPr>
              <w:rPr>
                <w:sz w:val="20"/>
                <w:szCs w:val="20"/>
              </w:rPr>
            </w:pPr>
          </w:p>
        </w:tc>
      </w:tr>
      <w:tr w:rsidR="26C057CF" w14:paraId="732FA900" w14:textId="77777777" w:rsidTr="004F238F">
        <w:tc>
          <w:tcPr>
            <w:tcW w:w="1290" w:type="dxa"/>
            <w:shd w:val="clear" w:color="auto" w:fill="FFCCFF"/>
          </w:tcPr>
          <w:p w14:paraId="74AA4D0B" w14:textId="7DADE460" w:rsidR="06AF41E1" w:rsidRDefault="06AF41E1" w:rsidP="26C057CF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1B72CCBD">
              <w:rPr>
                <w:b/>
                <w:bCs/>
                <w:sz w:val="20"/>
                <w:szCs w:val="20"/>
              </w:rPr>
              <w:lastRenderedPageBreak/>
              <w:t xml:space="preserve">Health and Fitness </w:t>
            </w:r>
          </w:p>
        </w:tc>
        <w:tc>
          <w:tcPr>
            <w:tcW w:w="14228" w:type="dxa"/>
            <w:gridSpan w:val="5"/>
            <w:shd w:val="clear" w:color="auto" w:fill="FFCCFF"/>
          </w:tcPr>
          <w:p w14:paraId="6D0A519B" w14:textId="4AB5DE31" w:rsidR="2D338D6F" w:rsidRDefault="2D338D6F" w:rsidP="26C057CF">
            <w:pPr>
              <w:spacing w:line="291" w:lineRule="exact"/>
              <w:rPr>
                <w:sz w:val="20"/>
                <w:szCs w:val="20"/>
              </w:rPr>
            </w:pPr>
            <w:r w:rsidRPr="1B72CCBD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 selection of Yoga stories to work through:</w:t>
            </w:r>
            <w:r w:rsidRPr="1B72CCBD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  <w:hyperlink r:id="rId29">
              <w:r w:rsidRPr="1B72CCBD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  <w:lang w:val="en-US"/>
                </w:rPr>
                <w:t>https://www.youtube.com/user/CosmicKidsYoga</w:t>
              </w:r>
            </w:hyperlink>
            <w:r w:rsidRPr="1B72CCBD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 </w:t>
            </w:r>
            <w:r w:rsidRPr="1B72CCBD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CC907B8" w14:textId="34775BD7" w:rsidR="2D338D6F" w:rsidRDefault="2D338D6F" w:rsidP="1B72CCBD">
            <w:pPr>
              <w:spacing w:line="291" w:lineRule="exact"/>
              <w:rPr>
                <w:rFonts w:ascii="Calibri" w:eastAsia="Calibri" w:hAnsi="Calibri" w:cs="Calibri"/>
                <w:sz w:val="20"/>
                <w:szCs w:val="20"/>
              </w:rPr>
            </w:pPr>
            <w:r w:rsidRPr="1B72CCBD">
              <w:rPr>
                <w:rFonts w:ascii="Calibri" w:eastAsia="Calibri" w:hAnsi="Calibri" w:cs="Calibri"/>
                <w:sz w:val="20"/>
                <w:szCs w:val="20"/>
              </w:rPr>
              <w:t xml:space="preserve">A Tai Chi sequence for children you might like to try with your child: </w:t>
            </w:r>
            <w:hyperlink r:id="rId30">
              <w:r w:rsidRPr="1B72CCBD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https://www.youtube.com/watch?v=YMVg5diOiMs&amp;t=428s</w:t>
              </w:r>
            </w:hyperlink>
            <w:r w:rsidRPr="1B72CCBD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227490EB" w14:textId="3CED3742" w:rsidR="049C7D81" w:rsidRDefault="049C7D81" w:rsidP="26C057CF">
            <w:pPr>
              <w:rPr>
                <w:sz w:val="20"/>
                <w:szCs w:val="20"/>
              </w:rPr>
            </w:pPr>
            <w:r w:rsidRPr="1B72CCBD">
              <w:rPr>
                <w:sz w:val="20"/>
                <w:szCs w:val="20"/>
              </w:rPr>
              <w:t xml:space="preserve">PE with Joe Wicks:  </w:t>
            </w:r>
            <w:hyperlink r:id="rId31">
              <w:r w:rsidRPr="1B72CCBD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https://www.youtube.com/watch?v=zKhGfdSvG3s</w:t>
              </w:r>
            </w:hyperlink>
          </w:p>
          <w:p w14:paraId="53994F43" w14:textId="2C09C58A" w:rsidR="26C057CF" w:rsidRDefault="5BE7371A" w:rsidP="1B72CCB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1B72CCBD">
              <w:rPr>
                <w:rFonts w:ascii="Calibri" w:eastAsia="Calibri" w:hAnsi="Calibri" w:cs="Calibri"/>
                <w:sz w:val="20"/>
                <w:szCs w:val="20"/>
              </w:rPr>
              <w:t>Daily walk following current social distancing guidelines...</w:t>
            </w:r>
          </w:p>
          <w:p w14:paraId="7C79D22F" w14:textId="3B2FA032" w:rsidR="26C057CF" w:rsidRDefault="26C057CF" w:rsidP="26C057C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2CB0A7E6" w14:textId="00744D90" w:rsidR="760696CA" w:rsidRDefault="760696CA" w:rsidP="26C057CF">
      <w:pPr>
        <w:jc w:val="center"/>
        <w:rPr>
          <w:sz w:val="20"/>
          <w:szCs w:val="20"/>
        </w:rPr>
      </w:pPr>
      <w:bookmarkStart w:id="0" w:name="_GoBack"/>
      <w:bookmarkEnd w:id="0"/>
    </w:p>
    <w:p w14:paraId="361C92C8" w14:textId="4F96E6A9" w:rsidR="1B72CCBD" w:rsidRDefault="1B72CCBD" w:rsidP="1B72CCBD">
      <w:pPr>
        <w:jc w:val="center"/>
        <w:rPr>
          <w:sz w:val="20"/>
          <w:szCs w:val="20"/>
        </w:rPr>
      </w:pPr>
    </w:p>
    <w:sectPr w:rsidR="1B72CCBD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03D6"/>
    <w:multiLevelType w:val="hybridMultilevel"/>
    <w:tmpl w:val="8A10093E"/>
    <w:lvl w:ilvl="0" w:tplc="CC0EF2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00EB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B4B4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F879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C4D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F0AC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7096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E453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72D3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51316"/>
    <w:multiLevelType w:val="hybridMultilevel"/>
    <w:tmpl w:val="AC164E82"/>
    <w:lvl w:ilvl="0" w:tplc="5164E4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AA5F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9A38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022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C872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D4AC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A037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02AE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BAF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63F7F"/>
    <w:multiLevelType w:val="hybridMultilevel"/>
    <w:tmpl w:val="4A864A9E"/>
    <w:lvl w:ilvl="0" w:tplc="0A76A2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D6EE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3CC5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1CF9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980C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5A9B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68C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9625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F003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B140E"/>
    <w:multiLevelType w:val="hybridMultilevel"/>
    <w:tmpl w:val="16B44BA8"/>
    <w:lvl w:ilvl="0" w:tplc="EFDC81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14C3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6042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BC2D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7091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0A47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5032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B27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02B5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5459A"/>
    <w:multiLevelType w:val="hybridMultilevel"/>
    <w:tmpl w:val="C79E8A7E"/>
    <w:lvl w:ilvl="0" w:tplc="7C7C42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D827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A6A4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90C3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2010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E4C2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E8C1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58C5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582E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476A3C"/>
    <w:multiLevelType w:val="hybridMultilevel"/>
    <w:tmpl w:val="A3A8F7A0"/>
    <w:lvl w:ilvl="0" w:tplc="71847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D293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9ED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361A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08BB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68D8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F4A8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9A37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E05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51CA5"/>
    <w:multiLevelType w:val="hybridMultilevel"/>
    <w:tmpl w:val="4F0A96AE"/>
    <w:lvl w:ilvl="0" w:tplc="3780AD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3AF3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04BC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56AC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1C0D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44CC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985B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1828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62A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A52DD5"/>
    <w:multiLevelType w:val="hybridMultilevel"/>
    <w:tmpl w:val="F14C9792"/>
    <w:lvl w:ilvl="0" w:tplc="25CA1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04A4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3AAF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70E2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23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3664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96B9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5AD3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1862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231443"/>
    <w:multiLevelType w:val="hybridMultilevel"/>
    <w:tmpl w:val="F926ADCC"/>
    <w:lvl w:ilvl="0" w:tplc="E8906C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049A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BA4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08C6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AEE8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E6B4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7C96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3443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7C5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52DC4"/>
    <w:multiLevelType w:val="hybridMultilevel"/>
    <w:tmpl w:val="FE6E7FEE"/>
    <w:lvl w:ilvl="0" w:tplc="39A850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BC14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7AE7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5E61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A081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2618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4088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9CBE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0242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6D5D71"/>
    <w:multiLevelType w:val="hybridMultilevel"/>
    <w:tmpl w:val="E8DCF9E4"/>
    <w:lvl w:ilvl="0" w:tplc="4580A7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5E77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D806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5C58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0C02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44E4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22AB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2ADB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9072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10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2CFFB8"/>
    <w:rsid w:val="002DA476"/>
    <w:rsid w:val="00352856"/>
    <w:rsid w:val="004F238F"/>
    <w:rsid w:val="009AF59D"/>
    <w:rsid w:val="00CEE550"/>
    <w:rsid w:val="00CFD1C0"/>
    <w:rsid w:val="014AA026"/>
    <w:rsid w:val="016E18C8"/>
    <w:rsid w:val="018E846F"/>
    <w:rsid w:val="0196DA1A"/>
    <w:rsid w:val="0214A62B"/>
    <w:rsid w:val="0282913B"/>
    <w:rsid w:val="035E5D62"/>
    <w:rsid w:val="043DA10B"/>
    <w:rsid w:val="04980AF2"/>
    <w:rsid w:val="049C7D81"/>
    <w:rsid w:val="04A06B29"/>
    <w:rsid w:val="04F07CDF"/>
    <w:rsid w:val="05180C11"/>
    <w:rsid w:val="052D9A7C"/>
    <w:rsid w:val="055AC816"/>
    <w:rsid w:val="05B8639E"/>
    <w:rsid w:val="05BD6A9A"/>
    <w:rsid w:val="05BDFDF5"/>
    <w:rsid w:val="05D7CECE"/>
    <w:rsid w:val="062DAFB0"/>
    <w:rsid w:val="067CF00F"/>
    <w:rsid w:val="0689B8E4"/>
    <w:rsid w:val="0699767A"/>
    <w:rsid w:val="06AF41E1"/>
    <w:rsid w:val="06C61EB7"/>
    <w:rsid w:val="0725C237"/>
    <w:rsid w:val="07402F07"/>
    <w:rsid w:val="075E1B48"/>
    <w:rsid w:val="078F3BD9"/>
    <w:rsid w:val="07D20EC5"/>
    <w:rsid w:val="07EA1FC0"/>
    <w:rsid w:val="080A34AF"/>
    <w:rsid w:val="0868062A"/>
    <w:rsid w:val="08930C51"/>
    <w:rsid w:val="08DCD727"/>
    <w:rsid w:val="0915BFFD"/>
    <w:rsid w:val="0930FCE2"/>
    <w:rsid w:val="0933C868"/>
    <w:rsid w:val="095BE163"/>
    <w:rsid w:val="09C72926"/>
    <w:rsid w:val="09E16C97"/>
    <w:rsid w:val="0A0D3E28"/>
    <w:rsid w:val="0A3D73CE"/>
    <w:rsid w:val="0A47A93B"/>
    <w:rsid w:val="0AF9CAD9"/>
    <w:rsid w:val="0B6E48B5"/>
    <w:rsid w:val="0B9C7C16"/>
    <w:rsid w:val="0BAE5024"/>
    <w:rsid w:val="0C5FDD1C"/>
    <w:rsid w:val="0D237AAF"/>
    <w:rsid w:val="0D3DF778"/>
    <w:rsid w:val="0DAA78DD"/>
    <w:rsid w:val="0DCFA41C"/>
    <w:rsid w:val="0E73AEA4"/>
    <w:rsid w:val="0EA2F652"/>
    <w:rsid w:val="0F0409B5"/>
    <w:rsid w:val="0F24423B"/>
    <w:rsid w:val="0F2FD552"/>
    <w:rsid w:val="0F36EAFA"/>
    <w:rsid w:val="0F68DC4A"/>
    <w:rsid w:val="0F9078C1"/>
    <w:rsid w:val="0FBC4A64"/>
    <w:rsid w:val="102C3C9F"/>
    <w:rsid w:val="104A2EA0"/>
    <w:rsid w:val="10C920EA"/>
    <w:rsid w:val="11336936"/>
    <w:rsid w:val="117C2731"/>
    <w:rsid w:val="11F99E75"/>
    <w:rsid w:val="1202F8D5"/>
    <w:rsid w:val="121CA780"/>
    <w:rsid w:val="124C49FF"/>
    <w:rsid w:val="126BE37D"/>
    <w:rsid w:val="12B889EA"/>
    <w:rsid w:val="12C6DC40"/>
    <w:rsid w:val="12CA924A"/>
    <w:rsid w:val="1335EC66"/>
    <w:rsid w:val="13987DBE"/>
    <w:rsid w:val="13A679F2"/>
    <w:rsid w:val="14065D25"/>
    <w:rsid w:val="144872D3"/>
    <w:rsid w:val="1471F037"/>
    <w:rsid w:val="14E143C2"/>
    <w:rsid w:val="14EE941A"/>
    <w:rsid w:val="1568E471"/>
    <w:rsid w:val="156BC5F9"/>
    <w:rsid w:val="15744BFE"/>
    <w:rsid w:val="15B5B3D5"/>
    <w:rsid w:val="15D2C5E9"/>
    <w:rsid w:val="15F6D392"/>
    <w:rsid w:val="161676D1"/>
    <w:rsid w:val="166715C3"/>
    <w:rsid w:val="166B6E5E"/>
    <w:rsid w:val="179BA05C"/>
    <w:rsid w:val="17B2D9EB"/>
    <w:rsid w:val="17BBF3ED"/>
    <w:rsid w:val="1808F147"/>
    <w:rsid w:val="1839A23A"/>
    <w:rsid w:val="1867594B"/>
    <w:rsid w:val="18743C9B"/>
    <w:rsid w:val="1890BA85"/>
    <w:rsid w:val="189721B4"/>
    <w:rsid w:val="18FEF0B3"/>
    <w:rsid w:val="190D2533"/>
    <w:rsid w:val="191993B0"/>
    <w:rsid w:val="193A6A37"/>
    <w:rsid w:val="194C1C33"/>
    <w:rsid w:val="19873BE4"/>
    <w:rsid w:val="19D5EE89"/>
    <w:rsid w:val="1A240757"/>
    <w:rsid w:val="1A4E6C63"/>
    <w:rsid w:val="1A90B739"/>
    <w:rsid w:val="1AFF6272"/>
    <w:rsid w:val="1B72CCBD"/>
    <w:rsid w:val="1B81E0FE"/>
    <w:rsid w:val="1B85470F"/>
    <w:rsid w:val="1C4A4240"/>
    <w:rsid w:val="1C4AA72A"/>
    <w:rsid w:val="1C4B8D37"/>
    <w:rsid w:val="1CC414CA"/>
    <w:rsid w:val="1D19CADC"/>
    <w:rsid w:val="1D4CA51D"/>
    <w:rsid w:val="1D5DE419"/>
    <w:rsid w:val="1D67DD46"/>
    <w:rsid w:val="1D7C5318"/>
    <w:rsid w:val="1D82A256"/>
    <w:rsid w:val="1D8FD389"/>
    <w:rsid w:val="1DBDF348"/>
    <w:rsid w:val="1DCC5F98"/>
    <w:rsid w:val="1DD455DE"/>
    <w:rsid w:val="1E359F0E"/>
    <w:rsid w:val="1E80AF93"/>
    <w:rsid w:val="1E92A2EB"/>
    <w:rsid w:val="1EF359BD"/>
    <w:rsid w:val="1EFAD696"/>
    <w:rsid w:val="1F1B60D2"/>
    <w:rsid w:val="1F6294C5"/>
    <w:rsid w:val="1F643F70"/>
    <w:rsid w:val="1FBFD519"/>
    <w:rsid w:val="1FF410BF"/>
    <w:rsid w:val="21A5CE69"/>
    <w:rsid w:val="21AAF426"/>
    <w:rsid w:val="21C43EA9"/>
    <w:rsid w:val="2216CEF8"/>
    <w:rsid w:val="2218D65D"/>
    <w:rsid w:val="2228F415"/>
    <w:rsid w:val="22420369"/>
    <w:rsid w:val="2244918B"/>
    <w:rsid w:val="227C381D"/>
    <w:rsid w:val="229932AA"/>
    <w:rsid w:val="22E48A11"/>
    <w:rsid w:val="22F755A6"/>
    <w:rsid w:val="2313DF1D"/>
    <w:rsid w:val="2352E000"/>
    <w:rsid w:val="235619A9"/>
    <w:rsid w:val="235895B6"/>
    <w:rsid w:val="2388F4D2"/>
    <w:rsid w:val="23A15961"/>
    <w:rsid w:val="23B8F1B5"/>
    <w:rsid w:val="23F9FD0D"/>
    <w:rsid w:val="240BAC45"/>
    <w:rsid w:val="2443D89F"/>
    <w:rsid w:val="24B9F6FC"/>
    <w:rsid w:val="24BAC031"/>
    <w:rsid w:val="2583B865"/>
    <w:rsid w:val="2588BCFE"/>
    <w:rsid w:val="25F15E15"/>
    <w:rsid w:val="261462E8"/>
    <w:rsid w:val="2629E777"/>
    <w:rsid w:val="268CECC0"/>
    <w:rsid w:val="26C057CF"/>
    <w:rsid w:val="26C96736"/>
    <w:rsid w:val="273C99D1"/>
    <w:rsid w:val="273FBCBE"/>
    <w:rsid w:val="274E89E1"/>
    <w:rsid w:val="277C36A1"/>
    <w:rsid w:val="27A92C2C"/>
    <w:rsid w:val="27D7BE80"/>
    <w:rsid w:val="281B7E35"/>
    <w:rsid w:val="282CFFB8"/>
    <w:rsid w:val="28B17075"/>
    <w:rsid w:val="28D7153E"/>
    <w:rsid w:val="29813A86"/>
    <w:rsid w:val="298810B1"/>
    <w:rsid w:val="299FE8AE"/>
    <w:rsid w:val="29AAA45C"/>
    <w:rsid w:val="2A6B3DDD"/>
    <w:rsid w:val="2A74CCDC"/>
    <w:rsid w:val="2A94198B"/>
    <w:rsid w:val="2AAD4308"/>
    <w:rsid w:val="2ADF08FD"/>
    <w:rsid w:val="2B4386BD"/>
    <w:rsid w:val="2B6FA148"/>
    <w:rsid w:val="2B787D7A"/>
    <w:rsid w:val="2B881F47"/>
    <w:rsid w:val="2C04705E"/>
    <w:rsid w:val="2C1733A1"/>
    <w:rsid w:val="2C726CE9"/>
    <w:rsid w:val="2CE40EA8"/>
    <w:rsid w:val="2D033F4E"/>
    <w:rsid w:val="2D19CFF4"/>
    <w:rsid w:val="2D338D6F"/>
    <w:rsid w:val="2D373738"/>
    <w:rsid w:val="2D83790F"/>
    <w:rsid w:val="2D974613"/>
    <w:rsid w:val="2DB0649C"/>
    <w:rsid w:val="2DB687B0"/>
    <w:rsid w:val="2E03096D"/>
    <w:rsid w:val="2E47B046"/>
    <w:rsid w:val="2E8958B0"/>
    <w:rsid w:val="2EB90BC3"/>
    <w:rsid w:val="2EBD2A11"/>
    <w:rsid w:val="2F608D76"/>
    <w:rsid w:val="2F84F1B6"/>
    <w:rsid w:val="2FCCC9F7"/>
    <w:rsid w:val="2FD6FE7A"/>
    <w:rsid w:val="2FE00387"/>
    <w:rsid w:val="2FE12E5A"/>
    <w:rsid w:val="2FEE22C3"/>
    <w:rsid w:val="30209887"/>
    <w:rsid w:val="3029EA0E"/>
    <w:rsid w:val="302B1081"/>
    <w:rsid w:val="304FCD4F"/>
    <w:rsid w:val="3093DC01"/>
    <w:rsid w:val="31393E18"/>
    <w:rsid w:val="31817C17"/>
    <w:rsid w:val="318B0056"/>
    <w:rsid w:val="3190C7CC"/>
    <w:rsid w:val="31D4F40D"/>
    <w:rsid w:val="3208CB15"/>
    <w:rsid w:val="3242588B"/>
    <w:rsid w:val="32651E9E"/>
    <w:rsid w:val="3265F370"/>
    <w:rsid w:val="32C1775F"/>
    <w:rsid w:val="32C94BE0"/>
    <w:rsid w:val="33917015"/>
    <w:rsid w:val="34651C41"/>
    <w:rsid w:val="34B1067C"/>
    <w:rsid w:val="34D7B2DB"/>
    <w:rsid w:val="34E1DD4C"/>
    <w:rsid w:val="350E705D"/>
    <w:rsid w:val="35128147"/>
    <w:rsid w:val="3648974A"/>
    <w:rsid w:val="364900DB"/>
    <w:rsid w:val="367F6F2A"/>
    <w:rsid w:val="3684FE5E"/>
    <w:rsid w:val="3688799D"/>
    <w:rsid w:val="36A702E2"/>
    <w:rsid w:val="36E424A6"/>
    <w:rsid w:val="37025803"/>
    <w:rsid w:val="372EFEC0"/>
    <w:rsid w:val="374E1201"/>
    <w:rsid w:val="378E6E4F"/>
    <w:rsid w:val="385B01EF"/>
    <w:rsid w:val="38AA9D5A"/>
    <w:rsid w:val="391B0FE4"/>
    <w:rsid w:val="392DBCE0"/>
    <w:rsid w:val="3933F99C"/>
    <w:rsid w:val="3935C9B0"/>
    <w:rsid w:val="398B0510"/>
    <w:rsid w:val="39A50D16"/>
    <w:rsid w:val="39A58CA4"/>
    <w:rsid w:val="39C3D002"/>
    <w:rsid w:val="39D286A1"/>
    <w:rsid w:val="39EC263B"/>
    <w:rsid w:val="3A45C2CF"/>
    <w:rsid w:val="3A53CB7E"/>
    <w:rsid w:val="3B4F2150"/>
    <w:rsid w:val="3B5BA27A"/>
    <w:rsid w:val="3B8EE90A"/>
    <w:rsid w:val="3C069042"/>
    <w:rsid w:val="3C49149C"/>
    <w:rsid w:val="3C65AB3B"/>
    <w:rsid w:val="3CB5880C"/>
    <w:rsid w:val="3CDC6538"/>
    <w:rsid w:val="3CE57C96"/>
    <w:rsid w:val="3CEA424E"/>
    <w:rsid w:val="3DB40245"/>
    <w:rsid w:val="3DDB1C51"/>
    <w:rsid w:val="3E2F6ABB"/>
    <w:rsid w:val="3E36B635"/>
    <w:rsid w:val="3E429BB4"/>
    <w:rsid w:val="3E4345C4"/>
    <w:rsid w:val="3E93B36C"/>
    <w:rsid w:val="3E9F98DD"/>
    <w:rsid w:val="3EB00127"/>
    <w:rsid w:val="3EBE972B"/>
    <w:rsid w:val="3EC7E890"/>
    <w:rsid w:val="3EFE3DD6"/>
    <w:rsid w:val="3F949D92"/>
    <w:rsid w:val="3FE7D579"/>
    <w:rsid w:val="406703DF"/>
    <w:rsid w:val="408876F3"/>
    <w:rsid w:val="40E2A2AD"/>
    <w:rsid w:val="40EF1958"/>
    <w:rsid w:val="4104C2C5"/>
    <w:rsid w:val="4115E810"/>
    <w:rsid w:val="41463F91"/>
    <w:rsid w:val="41C247ED"/>
    <w:rsid w:val="43054076"/>
    <w:rsid w:val="43333B58"/>
    <w:rsid w:val="4334119F"/>
    <w:rsid w:val="43C0CAD8"/>
    <w:rsid w:val="4417CF67"/>
    <w:rsid w:val="441BD254"/>
    <w:rsid w:val="44D11E3D"/>
    <w:rsid w:val="44FB25F9"/>
    <w:rsid w:val="4588BBB9"/>
    <w:rsid w:val="462D71E2"/>
    <w:rsid w:val="465D5853"/>
    <w:rsid w:val="4677CCF2"/>
    <w:rsid w:val="46983FA9"/>
    <w:rsid w:val="46B94A4A"/>
    <w:rsid w:val="46ED9B29"/>
    <w:rsid w:val="47141D71"/>
    <w:rsid w:val="47287284"/>
    <w:rsid w:val="47683014"/>
    <w:rsid w:val="4768FF45"/>
    <w:rsid w:val="477C9613"/>
    <w:rsid w:val="482AB878"/>
    <w:rsid w:val="483DE555"/>
    <w:rsid w:val="485EDE36"/>
    <w:rsid w:val="4879CB7A"/>
    <w:rsid w:val="48A2F50D"/>
    <w:rsid w:val="48BB0C40"/>
    <w:rsid w:val="48BCC150"/>
    <w:rsid w:val="48D07812"/>
    <w:rsid w:val="48EC03B6"/>
    <w:rsid w:val="4913E9F0"/>
    <w:rsid w:val="497CCDB0"/>
    <w:rsid w:val="49D33A4C"/>
    <w:rsid w:val="4A22133E"/>
    <w:rsid w:val="4A379456"/>
    <w:rsid w:val="4A653E1A"/>
    <w:rsid w:val="4A6DB341"/>
    <w:rsid w:val="4AD8F010"/>
    <w:rsid w:val="4B18BFB3"/>
    <w:rsid w:val="4BD9210B"/>
    <w:rsid w:val="4BE7C6BF"/>
    <w:rsid w:val="4C02D934"/>
    <w:rsid w:val="4C62D775"/>
    <w:rsid w:val="4D01157B"/>
    <w:rsid w:val="4D79CE02"/>
    <w:rsid w:val="4D7A1AA3"/>
    <w:rsid w:val="4D8E0766"/>
    <w:rsid w:val="4DB97710"/>
    <w:rsid w:val="4DDBBD63"/>
    <w:rsid w:val="4E3B15C2"/>
    <w:rsid w:val="4E52B956"/>
    <w:rsid w:val="4E82AA3F"/>
    <w:rsid w:val="4EBAF04D"/>
    <w:rsid w:val="4EE56EF8"/>
    <w:rsid w:val="4F609B94"/>
    <w:rsid w:val="4FA21CD9"/>
    <w:rsid w:val="4FE4BE49"/>
    <w:rsid w:val="502EF951"/>
    <w:rsid w:val="506BF0BA"/>
    <w:rsid w:val="515ABAD2"/>
    <w:rsid w:val="5175D27B"/>
    <w:rsid w:val="5177271A"/>
    <w:rsid w:val="51A0F921"/>
    <w:rsid w:val="51BEE62C"/>
    <w:rsid w:val="521028F0"/>
    <w:rsid w:val="52120BBB"/>
    <w:rsid w:val="52A77659"/>
    <w:rsid w:val="536BDDC4"/>
    <w:rsid w:val="53928E57"/>
    <w:rsid w:val="539D88B5"/>
    <w:rsid w:val="53FD9444"/>
    <w:rsid w:val="5492F4E1"/>
    <w:rsid w:val="5549A9DC"/>
    <w:rsid w:val="561B01B9"/>
    <w:rsid w:val="56D6C1AC"/>
    <w:rsid w:val="575A893E"/>
    <w:rsid w:val="577587E4"/>
    <w:rsid w:val="5775AF01"/>
    <w:rsid w:val="57CFB1BD"/>
    <w:rsid w:val="5818DD69"/>
    <w:rsid w:val="5918D9D0"/>
    <w:rsid w:val="592756F5"/>
    <w:rsid w:val="593F1DBB"/>
    <w:rsid w:val="59B93A37"/>
    <w:rsid w:val="5A21873B"/>
    <w:rsid w:val="5A593D74"/>
    <w:rsid w:val="5AF1B7E1"/>
    <w:rsid w:val="5BC8C4B0"/>
    <w:rsid w:val="5BD2D419"/>
    <w:rsid w:val="5BD32929"/>
    <w:rsid w:val="5BE7371A"/>
    <w:rsid w:val="5C036A7F"/>
    <w:rsid w:val="5C3BF882"/>
    <w:rsid w:val="5C533225"/>
    <w:rsid w:val="5CAE23C5"/>
    <w:rsid w:val="5CD66DEC"/>
    <w:rsid w:val="5CFA24CC"/>
    <w:rsid w:val="5D140362"/>
    <w:rsid w:val="5D1CE7D6"/>
    <w:rsid w:val="5D4BCF7B"/>
    <w:rsid w:val="5D8B90AF"/>
    <w:rsid w:val="5E6F2247"/>
    <w:rsid w:val="5E7F0AF8"/>
    <w:rsid w:val="5E81A51D"/>
    <w:rsid w:val="5F067092"/>
    <w:rsid w:val="5F083D32"/>
    <w:rsid w:val="5F14BD14"/>
    <w:rsid w:val="5FAB3646"/>
    <w:rsid w:val="5FC0CB3A"/>
    <w:rsid w:val="600A7537"/>
    <w:rsid w:val="6048E3FB"/>
    <w:rsid w:val="61209664"/>
    <w:rsid w:val="615999EC"/>
    <w:rsid w:val="61FA2BFE"/>
    <w:rsid w:val="61FFF343"/>
    <w:rsid w:val="62545AD5"/>
    <w:rsid w:val="62671D78"/>
    <w:rsid w:val="6292BD74"/>
    <w:rsid w:val="62E8D1B2"/>
    <w:rsid w:val="6332D618"/>
    <w:rsid w:val="63423BF2"/>
    <w:rsid w:val="635F8A8A"/>
    <w:rsid w:val="639087CB"/>
    <w:rsid w:val="63B8EE81"/>
    <w:rsid w:val="640413EA"/>
    <w:rsid w:val="644C8A46"/>
    <w:rsid w:val="64A64323"/>
    <w:rsid w:val="64D24C6F"/>
    <w:rsid w:val="64E6BC5E"/>
    <w:rsid w:val="6504F988"/>
    <w:rsid w:val="650D20B8"/>
    <w:rsid w:val="65192E87"/>
    <w:rsid w:val="651A47AC"/>
    <w:rsid w:val="6562E821"/>
    <w:rsid w:val="65758CDA"/>
    <w:rsid w:val="65CCBCAB"/>
    <w:rsid w:val="66824DAC"/>
    <w:rsid w:val="66B7CA1F"/>
    <w:rsid w:val="66C52A45"/>
    <w:rsid w:val="66C5D20A"/>
    <w:rsid w:val="678686FF"/>
    <w:rsid w:val="681B6BA2"/>
    <w:rsid w:val="6827B1A0"/>
    <w:rsid w:val="68825C71"/>
    <w:rsid w:val="68C3BCCB"/>
    <w:rsid w:val="693CEE22"/>
    <w:rsid w:val="6994FC62"/>
    <w:rsid w:val="6A386334"/>
    <w:rsid w:val="6AC2F8BB"/>
    <w:rsid w:val="6ACD5831"/>
    <w:rsid w:val="6AE15993"/>
    <w:rsid w:val="6AE2340D"/>
    <w:rsid w:val="6B1B81E6"/>
    <w:rsid w:val="6B4E19A6"/>
    <w:rsid w:val="6B729407"/>
    <w:rsid w:val="6C47F1E6"/>
    <w:rsid w:val="6C69B296"/>
    <w:rsid w:val="6C6E77B9"/>
    <w:rsid w:val="6C9D2750"/>
    <w:rsid w:val="6CA357C4"/>
    <w:rsid w:val="6CAB8395"/>
    <w:rsid w:val="6DA6CF0A"/>
    <w:rsid w:val="6E065E21"/>
    <w:rsid w:val="6E156B81"/>
    <w:rsid w:val="6F0DC3BC"/>
    <w:rsid w:val="6F1215BD"/>
    <w:rsid w:val="6F22616B"/>
    <w:rsid w:val="6F567740"/>
    <w:rsid w:val="6F8FC31A"/>
    <w:rsid w:val="6FF66FF9"/>
    <w:rsid w:val="7000D24E"/>
    <w:rsid w:val="7059EE7C"/>
    <w:rsid w:val="705D3E36"/>
    <w:rsid w:val="70C25D53"/>
    <w:rsid w:val="71087C4C"/>
    <w:rsid w:val="717E243B"/>
    <w:rsid w:val="71888FC5"/>
    <w:rsid w:val="71957998"/>
    <w:rsid w:val="71C9EFEB"/>
    <w:rsid w:val="71D6816C"/>
    <w:rsid w:val="7210AAE2"/>
    <w:rsid w:val="7257A208"/>
    <w:rsid w:val="72760860"/>
    <w:rsid w:val="72D402B7"/>
    <w:rsid w:val="738AF96F"/>
    <w:rsid w:val="739300D0"/>
    <w:rsid w:val="73BD2FFA"/>
    <w:rsid w:val="73E1DDE2"/>
    <w:rsid w:val="743945F2"/>
    <w:rsid w:val="743DECA7"/>
    <w:rsid w:val="74429A41"/>
    <w:rsid w:val="74540A54"/>
    <w:rsid w:val="745A5CB2"/>
    <w:rsid w:val="74918943"/>
    <w:rsid w:val="74B4FEF9"/>
    <w:rsid w:val="75C24150"/>
    <w:rsid w:val="75CAB049"/>
    <w:rsid w:val="760696CA"/>
    <w:rsid w:val="76894696"/>
    <w:rsid w:val="769DFF01"/>
    <w:rsid w:val="76E18E10"/>
    <w:rsid w:val="76FA8DBD"/>
    <w:rsid w:val="7729CBFB"/>
    <w:rsid w:val="77B26B08"/>
    <w:rsid w:val="77CC7C61"/>
    <w:rsid w:val="77E47E82"/>
    <w:rsid w:val="77F06394"/>
    <w:rsid w:val="7818F1CD"/>
    <w:rsid w:val="781EA22D"/>
    <w:rsid w:val="78209C6D"/>
    <w:rsid w:val="78B70021"/>
    <w:rsid w:val="78C3D270"/>
    <w:rsid w:val="7913EFC8"/>
    <w:rsid w:val="79334A59"/>
    <w:rsid w:val="798BBF55"/>
    <w:rsid w:val="79BB62B2"/>
    <w:rsid w:val="79CC0B4A"/>
    <w:rsid w:val="79CCE433"/>
    <w:rsid w:val="7A209691"/>
    <w:rsid w:val="7AD8C40F"/>
    <w:rsid w:val="7C5EB16E"/>
    <w:rsid w:val="7C656426"/>
    <w:rsid w:val="7C66A027"/>
    <w:rsid w:val="7C9D61AC"/>
    <w:rsid w:val="7D20E45A"/>
    <w:rsid w:val="7D4885CF"/>
    <w:rsid w:val="7D65CF49"/>
    <w:rsid w:val="7D7DE187"/>
    <w:rsid w:val="7D8C170E"/>
    <w:rsid w:val="7D8DBA72"/>
    <w:rsid w:val="7DC1A307"/>
    <w:rsid w:val="7DC2A6DE"/>
    <w:rsid w:val="7DF16C71"/>
    <w:rsid w:val="7E5305F4"/>
    <w:rsid w:val="7E956B39"/>
    <w:rsid w:val="7EA2191D"/>
    <w:rsid w:val="7EA7F821"/>
    <w:rsid w:val="7EAC64B0"/>
    <w:rsid w:val="7ECFB05C"/>
    <w:rsid w:val="7EFCCBDB"/>
    <w:rsid w:val="7F51CECD"/>
    <w:rsid w:val="7FA85FC3"/>
    <w:rsid w:val="7FA9FA74"/>
    <w:rsid w:val="7FC7D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CFFB8"/>
  <w15:chartTrackingRefBased/>
  <w15:docId w15:val="{688D4343-6DD1-40CE-86C9-0C7A1FE3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j4nyH2aWVc" TargetMode="External"/><Relationship Id="rId13" Type="http://schemas.openxmlformats.org/officeDocument/2006/relationships/hyperlink" Target="https://youtu.be/3nLpD6bE4fE" TargetMode="External"/><Relationship Id="rId18" Type="http://schemas.openxmlformats.org/officeDocument/2006/relationships/hyperlink" Target="https://www.youtube.com/watch?v=uUIGKhG_Vq8" TargetMode="External"/><Relationship Id="rId26" Type="http://schemas.openxmlformats.org/officeDocument/2006/relationships/hyperlink" Target="https://www.bbcgoodfood.com/recipes/spinach-tuna-pancak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smickids.com/mindfulness-activities-kids/" TargetMode="External"/><Relationship Id="rId7" Type="http://schemas.openxmlformats.org/officeDocument/2006/relationships/hyperlink" Target="https://www.youtube.com/watch?v=4yCg2dZaaD0" TargetMode="External"/><Relationship Id="rId12" Type="http://schemas.openxmlformats.org/officeDocument/2006/relationships/hyperlink" Target="https://youtu.be/kj-2c208cCc" TargetMode="External"/><Relationship Id="rId17" Type="http://schemas.openxmlformats.org/officeDocument/2006/relationships/image" Target="media/image2.png"/><Relationship Id="rId25" Type="http://schemas.openxmlformats.org/officeDocument/2006/relationships/hyperlink" Target="https://www.kidspot.com.au/kitchen/recipes/healthy-fish-fingers-recipe/x0oepe2r?r=collection/seafoodrecipes&amp;c=iua0ofqr/Seafood%20recipes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youtu.be/Pcu286G46Ao" TargetMode="External"/><Relationship Id="rId20" Type="http://schemas.openxmlformats.org/officeDocument/2006/relationships/image" Target="media/image3.png"/><Relationship Id="rId29" Type="http://schemas.openxmlformats.org/officeDocument/2006/relationships/hyperlink" Target="https://www.youtube.com/user/CosmicKidsYog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1BeBFqwyFc" TargetMode="External"/><Relationship Id="rId11" Type="http://schemas.openxmlformats.org/officeDocument/2006/relationships/hyperlink" Target="https://www.youtube.com/watch?v=2cg-Uc556-Q" TargetMode="External"/><Relationship Id="rId24" Type="http://schemas.openxmlformats.org/officeDocument/2006/relationships/hyperlink" Target="https://www.bbc.co.uk/food/recipes/easy_kids_fishcakes_70996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youtube.com/watch?v=TeYynmQ0v3Q" TargetMode="External"/><Relationship Id="rId15" Type="http://schemas.openxmlformats.org/officeDocument/2006/relationships/hyperlink" Target="https://www.youtube.com/watch?v=WHPEKLQID4U" TargetMode="External"/><Relationship Id="rId23" Type="http://schemas.openxmlformats.org/officeDocument/2006/relationships/hyperlink" Target="https://www.bbcgoodfood.com/recipes/sesame-prawn-toast" TargetMode="External"/><Relationship Id="rId28" Type="http://schemas.openxmlformats.org/officeDocument/2006/relationships/hyperlink" Target="http://kiddley.com/2013/07/09/10-great-musical-instruments-to-make-at-home/" TargetMode="External"/><Relationship Id="rId10" Type="http://schemas.openxmlformats.org/officeDocument/2006/relationships/hyperlink" Target="https://www.youtube.com/watch?v=wLu-bccANRg" TargetMode="External"/><Relationship Id="rId19" Type="http://schemas.openxmlformats.org/officeDocument/2006/relationships/hyperlink" Target="https://www.youtube.com/watch?v=wf5K3pP2IUQ" TargetMode="External"/><Relationship Id="rId31" Type="http://schemas.openxmlformats.org/officeDocument/2006/relationships/hyperlink" Target="https://www.youtube.com/watch?v=zKhGfdSvG3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VuMRDZbrdXc" TargetMode="External"/><Relationship Id="rId14" Type="http://schemas.openxmlformats.org/officeDocument/2006/relationships/image" Target="media/image1.png"/><Relationship Id="rId22" Type="http://schemas.openxmlformats.org/officeDocument/2006/relationships/hyperlink" Target="https://cookpad.com/uk/recipes/332745-chinese-style-crispy-seaweed" TargetMode="External"/><Relationship Id="rId27" Type="http://schemas.openxmlformats.org/officeDocument/2006/relationships/hyperlink" Target="https://www.bbcgoodfood.com/recipes/tuna-sundried-tomato-pasta-bake" TargetMode="External"/><Relationship Id="rId30" Type="http://schemas.openxmlformats.org/officeDocument/2006/relationships/hyperlink" Target="https://www.youtube.com/watch?v=YMVg5diOiMs&amp;t=428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545FA6BE</Template>
  <TotalTime>1</TotalTime>
  <Pages>2</Pages>
  <Words>1162</Words>
  <Characters>6628</Characters>
  <Application>Microsoft Office Word</Application>
  <DocSecurity>0</DocSecurity>
  <Lines>55</Lines>
  <Paragraphs>15</Paragraphs>
  <ScaleCrop>false</ScaleCrop>
  <Company/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Arthur</dc:creator>
  <cp:keywords/>
  <dc:description/>
  <cp:lastModifiedBy>Staff Elmwood</cp:lastModifiedBy>
  <cp:revision>10</cp:revision>
  <dcterms:created xsi:type="dcterms:W3CDTF">2020-05-31T21:49:00Z</dcterms:created>
  <dcterms:modified xsi:type="dcterms:W3CDTF">2020-06-12T09:47:00Z</dcterms:modified>
</cp:coreProperties>
</file>