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F3D" w:rsidRDefault="00356F3D" w:rsidP="00356F3D">
      <w:pPr>
        <w:jc w:val="center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7E08FDF" wp14:editId="3380201B">
            <wp:extent cx="5133975" cy="990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F3D" w:rsidRDefault="00356F3D">
      <w:pPr>
        <w:rPr>
          <w:lang w:val="en-GB"/>
        </w:rPr>
      </w:pPr>
    </w:p>
    <w:p w:rsidR="00356F3D" w:rsidRPr="00356F3D" w:rsidRDefault="00356F3D" w:rsidP="00356F3D">
      <w:pPr>
        <w:jc w:val="center"/>
        <w:rPr>
          <w:lang w:val="en-GB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6C3EA4DC" wp14:editId="41E342C5">
            <wp:extent cx="1438275" cy="6010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581F680D" wp14:editId="6CAD65FF">
            <wp:extent cx="2505075" cy="6010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6F3D" w:rsidRPr="00356F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3D"/>
    <w:rsid w:val="00356F3D"/>
    <w:rsid w:val="004A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DB72A"/>
  <w15:chartTrackingRefBased/>
  <w15:docId w15:val="{C066260D-CAA0-40E2-92D4-A871A877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700A47C9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Elmwood</dc:creator>
  <cp:keywords/>
  <dc:description/>
  <cp:lastModifiedBy>Staff Elmwood</cp:lastModifiedBy>
  <cp:revision>1</cp:revision>
  <dcterms:created xsi:type="dcterms:W3CDTF">2020-06-19T13:22:00Z</dcterms:created>
  <dcterms:modified xsi:type="dcterms:W3CDTF">2020-06-19T13:23:00Z</dcterms:modified>
</cp:coreProperties>
</file>