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C54" w:rsidRDefault="00697BA4">
      <w:bookmarkStart w:id="0" w:name="_GoBack"/>
      <w:r>
        <w:rPr>
          <w:noProof/>
          <w:lang w:val="en-GB" w:eastAsia="en-GB"/>
        </w:rPr>
        <w:drawing>
          <wp:inline distT="0" distB="0" distL="0" distR="0" wp14:anchorId="5566288F" wp14:editId="291C5B5C">
            <wp:extent cx="3783965" cy="594360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8396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t xml:space="preserve">                </w:t>
      </w:r>
      <w:r>
        <w:rPr>
          <w:noProof/>
          <w:lang w:val="en-GB" w:eastAsia="en-GB"/>
        </w:rPr>
        <w:drawing>
          <wp:inline distT="0" distB="0" distL="0" distR="0" wp14:anchorId="4A7E5986" wp14:editId="64B1E739">
            <wp:extent cx="3783965" cy="5943600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8396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A2C54" w:rsidSect="00697BA4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BA4"/>
    <w:rsid w:val="004A2C54"/>
    <w:rsid w:val="0069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99617"/>
  <w15:chartTrackingRefBased/>
  <w15:docId w15:val="{557020D9-9DE9-47A1-BAD3-A9A24694E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700A47C9</Template>
  <TotalTime>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 Elmwood</dc:creator>
  <cp:keywords/>
  <dc:description/>
  <cp:lastModifiedBy>Staff Elmwood</cp:lastModifiedBy>
  <cp:revision>1</cp:revision>
  <dcterms:created xsi:type="dcterms:W3CDTF">2020-06-19T12:58:00Z</dcterms:created>
  <dcterms:modified xsi:type="dcterms:W3CDTF">2020-06-19T12:59:00Z</dcterms:modified>
</cp:coreProperties>
</file>