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8EC" w:rsidRDefault="000802D6">
      <w:r>
        <w:rPr>
          <w:noProof/>
          <w:lang w:eastAsia="en-GB"/>
        </w:rPr>
        <w:drawing>
          <wp:inline distT="0" distB="0" distL="0" distR="0" wp14:anchorId="0172D5B6" wp14:editId="6407F1C5">
            <wp:extent cx="6219825" cy="851307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37943" cy="853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0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D6"/>
    <w:rsid w:val="000802D6"/>
    <w:rsid w:val="005D27BF"/>
    <w:rsid w:val="0074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7FC341-BA8B-4EB6-B7E6-6387925B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944C0E96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Squirrel</dc:creator>
  <cp:keywords/>
  <dc:description/>
  <cp:lastModifiedBy>Staff Squirrel</cp:lastModifiedBy>
  <cp:revision>1</cp:revision>
  <dcterms:created xsi:type="dcterms:W3CDTF">2020-06-18T15:07:00Z</dcterms:created>
  <dcterms:modified xsi:type="dcterms:W3CDTF">2020-06-18T15:08:00Z</dcterms:modified>
</cp:coreProperties>
</file>