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B61" w:rsidRPr="00F31B61" w:rsidRDefault="004C06D3">
      <w:pPr>
        <w:rPr>
          <w:b/>
        </w:rPr>
      </w:pPr>
      <w:r>
        <w:rPr>
          <w:b/>
        </w:rPr>
        <w:t>S</w:t>
      </w:r>
      <w:r w:rsidR="00BF3836">
        <w:rPr>
          <w:b/>
        </w:rPr>
        <w:t>quirrels Class-Week beginning 20</w:t>
      </w:r>
      <w:r w:rsidR="00127C94">
        <w:rPr>
          <w:b/>
        </w:rPr>
        <w:t>th</w:t>
      </w:r>
      <w:r w:rsidR="00EA0FCC">
        <w:rPr>
          <w:b/>
        </w:rPr>
        <w:t xml:space="preserve"> July</w:t>
      </w:r>
      <w:r w:rsidR="00F31B61" w:rsidRPr="00F31B61">
        <w:rPr>
          <w:b/>
        </w:rPr>
        <w:t xml:space="preserve"> 2020</w:t>
      </w:r>
    </w:p>
    <w:p w:rsidR="00C54FF8" w:rsidRDefault="00F31B61">
      <w:r>
        <w:t>Suggestions of some h</w:t>
      </w:r>
      <w:r w:rsidR="00783172">
        <w:t>ome learning activities. Please</w:t>
      </w:r>
      <w:r>
        <w:t xml:space="preserve"> feel free to adjust to suit your child.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6"/>
        <w:gridCol w:w="6460"/>
      </w:tblGrid>
      <w:tr w:rsidR="00F31B61" w:rsidTr="00C74FCF">
        <w:tc>
          <w:tcPr>
            <w:tcW w:w="9016" w:type="dxa"/>
            <w:gridSpan w:val="2"/>
          </w:tcPr>
          <w:p w:rsidR="00F31B61" w:rsidRDefault="00F31B61">
            <w:r>
              <w:t xml:space="preserve">Area of learning: </w:t>
            </w:r>
          </w:p>
        </w:tc>
      </w:tr>
      <w:tr w:rsidR="00875D60" w:rsidTr="00875D60">
        <w:trPr>
          <w:trHeight w:val="983"/>
        </w:trPr>
        <w:tc>
          <w:tcPr>
            <w:tcW w:w="2472" w:type="dxa"/>
          </w:tcPr>
          <w:p w:rsidR="00F31B61" w:rsidRDefault="00F31B61">
            <w:r>
              <w:t>Literacy</w:t>
            </w:r>
          </w:p>
          <w:p w:rsidR="00AA69AE" w:rsidRDefault="00AA69AE"/>
          <w:p w:rsidR="00AA69AE" w:rsidRDefault="00BF3836">
            <w:r>
              <w:rPr>
                <w:noProof/>
                <w:lang w:eastAsia="en-GB"/>
              </w:rPr>
              <w:drawing>
                <wp:inline distT="0" distB="0" distL="0" distR="0" wp14:anchorId="6CED6284" wp14:editId="4093A22C">
                  <wp:extent cx="1310997" cy="1089660"/>
                  <wp:effectExtent l="0" t="0" r="3810" b="0"/>
                  <wp:docPr id="1" name="Picture 1" descr="C:\Users\emma.fergusson\AppData\Local\Microsoft\Windows\INetCache\Content.MSO\9F12BF4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mma.fergusson\AppData\Local\Microsoft\Windows\INetCache\Content.MSO\9F12BF4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492" cy="1104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/>
          <w:p w:rsidR="006D6439" w:rsidRDefault="006D6439">
            <w:r>
              <w:rPr>
                <w:noProof/>
                <w:lang w:eastAsia="en-GB"/>
              </w:rPr>
              <w:drawing>
                <wp:inline distT="0" distB="0" distL="0" distR="0" wp14:anchorId="15872946" wp14:editId="4D02384A">
                  <wp:extent cx="1264920" cy="632460"/>
                  <wp:effectExtent l="0" t="0" r="0" b="0"/>
                  <wp:docPr id="5" name="Picture 5" descr="How to Make an Exciting Salt Tray in No Time - Early Learning Ide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ow to Make an Exciting Salt Tray in No Time - Early Learning Ide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63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4" w:type="dxa"/>
          </w:tcPr>
          <w:p w:rsidR="00300B0C" w:rsidRDefault="00440DB9" w:rsidP="00BF3836">
            <w:r w:rsidRPr="00412577">
              <w:rPr>
                <w:b/>
              </w:rPr>
              <w:t>Book:</w:t>
            </w:r>
            <w:r w:rsidR="00300B0C">
              <w:t xml:space="preserve"> </w:t>
            </w:r>
            <w:r w:rsidR="00BF3836">
              <w:t>Maisy Goes on Holiday by Lucy Cousins</w:t>
            </w:r>
          </w:p>
          <w:p w:rsidR="00BF3836" w:rsidRDefault="00BF3836" w:rsidP="00BF3836">
            <w:proofErr w:type="spellStart"/>
            <w:r>
              <w:t>Powerpoint</w:t>
            </w:r>
            <w:proofErr w:type="spellEnd"/>
            <w:r>
              <w:t xml:space="preserve"> book on website </w:t>
            </w:r>
          </w:p>
          <w:p w:rsidR="00440DB9" w:rsidRPr="00412577" w:rsidRDefault="00440DB9">
            <w:pPr>
              <w:rPr>
                <w:b/>
              </w:rPr>
            </w:pPr>
            <w:r w:rsidRPr="00412577">
              <w:rPr>
                <w:b/>
              </w:rPr>
              <w:t>Shared reading:</w:t>
            </w:r>
            <w:r w:rsidR="00C74FCF" w:rsidRPr="00412577">
              <w:rPr>
                <w:b/>
              </w:rPr>
              <w:t xml:space="preserve"> </w:t>
            </w:r>
            <w:r w:rsidR="00A32D06">
              <w:t xml:space="preserve">Follow the CAR (Comment and wait; Ask for participation and wait; Respond by adding a little more) and CROWD (Completion, Recall, Open-ended, </w:t>
            </w:r>
            <w:proofErr w:type="spellStart"/>
            <w:r w:rsidR="00A32D06">
              <w:t>Wh</w:t>
            </w:r>
            <w:proofErr w:type="spellEnd"/>
            <w:r w:rsidR="00A32D06">
              <w:t xml:space="preserve">-, Distancing). </w:t>
            </w:r>
          </w:p>
          <w:p w:rsidR="00A32D06" w:rsidRDefault="00440DB9">
            <w:pPr>
              <w:rPr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</w:pPr>
            <w:r w:rsidRPr="00412577">
              <w:rPr>
                <w:b/>
              </w:rPr>
              <w:t>Shared writing:</w:t>
            </w:r>
            <w:r w:rsidR="00A32D06">
              <w:rPr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1:</w:t>
            </w:r>
          </w:p>
          <w:p w:rsidR="00440DB9" w:rsidRPr="00211808" w:rsidRDefault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Write a sentence about the book using the sentence starter: '</w:t>
            </w:r>
            <w:r w:rsidR="00BF3836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On Holiday, I will</w:t>
            </w:r>
            <w:r w:rsidR="00DD0BBA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  <w:r w:rsidR="00127C94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…</w:t>
            </w: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' Take turns to write sentences. Write your name at the end of your sentence. Try to </w:t>
            </w:r>
            <w:proofErr w:type="gramStart"/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think about the letters in the word you want to spell</w:t>
            </w:r>
            <w:proofErr w:type="gramEnd"/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. </w:t>
            </w:r>
          </w:p>
          <w:p w:rsidR="00A32D06" w:rsidRPr="00211808" w:rsidRDefault="00A32D06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2:</w:t>
            </w:r>
          </w:p>
          <w:p w:rsidR="00A32D06" w:rsidRPr="00211808" w:rsidRDefault="00A32D06" w:rsidP="00A32D06">
            <w:pP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</w:pPr>
            <w:proofErr w:type="gramStart"/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Read through</w:t>
            </w:r>
            <w:proofErr w:type="gramEnd"/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 xml:space="preserve"> your sentences.</w:t>
            </w:r>
            <w:r w:rsid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 xml:space="preserve"> </w:t>
            </w: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'</w:t>
            </w:r>
            <w:r w:rsidR="00BF3836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On Holiday, I will</w:t>
            </w:r>
            <w:r w:rsidR="00127C94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…</w:t>
            </w: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' Look for your names at the end of your sentence. Try to think about the letters in your name. </w:t>
            </w:r>
          </w:p>
          <w:p w:rsidR="00A32D06" w:rsidRPr="00211808" w:rsidRDefault="00A32D06" w:rsidP="00A32D06">
            <w:pP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</w:pP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Step 3:</w:t>
            </w:r>
          </w:p>
          <w:p w:rsidR="00A32D06" w:rsidRPr="00211808" w:rsidRDefault="003354B0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Ask </w:t>
            </w:r>
            <w:r w:rsidR="00A32D06"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your child to cut up their sentences between each word.  </w:t>
            </w:r>
            <w:proofErr w:type="gramStart"/>
            <w:r w:rsidR="00A32D06"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Or</w:t>
            </w:r>
            <w:proofErr w:type="gramEnd"/>
            <w:r w:rsidR="00A32D06"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 scan the sentence with a pair of scissors and look for any attempt your child makes to communicate they want to make a cut in the paper. </w:t>
            </w:r>
          </w:p>
          <w:p w:rsidR="00A32D06" w:rsidRPr="00211808" w:rsidRDefault="00A32D06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4: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 xml:space="preserve">Ask your child to stick the words down in a sentence and see what order they stick them </w:t>
            </w:r>
            <w:proofErr w:type="gramStart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in</w:t>
            </w:r>
            <w:proofErr w:type="gramEnd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. Model how you would read the sentence.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Step 5:</w:t>
            </w:r>
          </w:p>
          <w:p w:rsidR="00A32D06" w:rsidRPr="00211808" w:rsidRDefault="00211808">
            <w:pPr>
              <w:rPr>
                <w:rFonts w:ascii="Calibri" w:hAnsi="Calibri" w:cs="Calibri"/>
                <w:b/>
              </w:rPr>
            </w:pPr>
            <w:proofErr w:type="gramStart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Cut up the sentences you wrote and see if you can order them.</w:t>
            </w:r>
            <w:proofErr w:type="gramEnd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Stick them in your book. Talk about how the sentences should </w:t>
            </w:r>
            <w:r w:rsidR="00477A71">
              <w:rPr>
                <w:rFonts w:ascii="Calibri" w:hAnsi="Calibri" w:cs="Calibri"/>
                <w:color w:val="000000"/>
                <w:shd w:val="clear" w:color="auto" w:fill="FFFFFF"/>
              </w:rPr>
              <w:t>sound</w:t>
            </w: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.</w:t>
            </w:r>
          </w:p>
          <w:p w:rsidR="00440DB9" w:rsidRPr="009B6EF9" w:rsidRDefault="00440DB9">
            <w:pPr>
              <w:rPr>
                <w:b/>
              </w:rPr>
            </w:pPr>
            <w:r w:rsidRPr="00412577">
              <w:rPr>
                <w:b/>
              </w:rPr>
              <w:t>Independent writing:</w:t>
            </w:r>
            <w:r w:rsidR="009B6EF9" w:rsidRPr="00E71573">
              <w:rPr>
                <w:sz w:val="28"/>
                <w:szCs w:val="28"/>
              </w:rPr>
              <w:t xml:space="preserve"> </w:t>
            </w:r>
            <w:r w:rsidR="009B6EF9" w:rsidRPr="009B6EF9">
              <w:t>Use your a</w:t>
            </w:r>
            <w:r w:rsidR="009B6EF9">
              <w:t xml:space="preserve">lternative pencil to </w:t>
            </w:r>
            <w:proofErr w:type="gramStart"/>
            <w:r w:rsidR="009B6EF9">
              <w:t>write about something you are interested in</w:t>
            </w:r>
            <w:proofErr w:type="gramEnd"/>
            <w:r w:rsidR="009B6EF9">
              <w:t xml:space="preserve"> and your name. Adults to present </w:t>
            </w:r>
            <w:r w:rsidR="00D65BD1">
              <w:t>whole alphabet and go through letters one</w:t>
            </w:r>
            <w:r w:rsidR="009B6EF9" w:rsidRPr="009B6EF9">
              <w:t xml:space="preserve"> at a time, </w:t>
            </w:r>
            <w:r w:rsidR="009B6EF9">
              <w:t xml:space="preserve">using a flipchart, PODD book or alphabet letters. </w:t>
            </w:r>
            <w:r w:rsidR="009B6EF9" w:rsidRPr="009B6EF9">
              <w:t xml:space="preserve">Any attempt to select any letter of the alphabet is </w:t>
            </w:r>
            <w:proofErr w:type="gramStart"/>
            <w:r w:rsidR="009B6EF9" w:rsidRPr="009B6EF9">
              <w:t>praised and encouraged</w:t>
            </w:r>
            <w:proofErr w:type="gramEnd"/>
            <w:r w:rsidR="009B6EF9" w:rsidRPr="009B6EF9">
              <w:t xml:space="preserve"> and recorded by the adult/partner.</w:t>
            </w:r>
          </w:p>
          <w:p w:rsidR="00440DB9" w:rsidRPr="00A32D06" w:rsidRDefault="00440DB9">
            <w:pPr>
              <w:rPr>
                <w:rFonts w:cstheme="minorHAnsi"/>
                <w:b/>
              </w:rPr>
            </w:pPr>
            <w:r w:rsidRPr="00412577">
              <w:rPr>
                <w:b/>
              </w:rPr>
              <w:t>Independent reading:</w:t>
            </w:r>
            <w:r w:rsidR="009B6EF9">
              <w:rPr>
                <w:b/>
              </w:rPr>
              <w:t xml:space="preserve"> </w:t>
            </w:r>
            <w:r w:rsidR="009B6EF9" w:rsidRPr="009B6EF9">
              <w:t xml:space="preserve">Choose a book of your choice and look at the </w:t>
            </w:r>
            <w:r w:rsidR="003354B0" w:rsidRPr="009B6EF9">
              <w:t>pictures</w:t>
            </w:r>
            <w:r w:rsidR="009B6EF9" w:rsidRPr="009B6EF9">
              <w:t xml:space="preserve">, Comment on the pictures and words. Turn the pages one at a time. </w:t>
            </w:r>
            <w:r w:rsidR="00A32D06" w:rsidRPr="00A32D06">
              <w:rPr>
                <w:rFonts w:cstheme="minorHAnsi"/>
                <w:b/>
                <w:bCs/>
                <w:color w:val="000000"/>
                <w:shd w:val="clear" w:color="auto" w:fill="FFFFFF"/>
              </w:rPr>
              <w:t>Oxford Owl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color w:val="000000"/>
                <w:shd w:val="clear" w:color="auto" w:fill="FFFFFF"/>
              </w:rPr>
              <w:t>or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b/>
                <w:bCs/>
                <w:color w:val="000000"/>
                <w:shd w:val="clear" w:color="auto" w:fill="FFFFFF"/>
              </w:rPr>
              <w:t>Reading Eggs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color w:val="000000"/>
                <w:shd w:val="clear" w:color="auto" w:fill="FFFFFF"/>
              </w:rPr>
              <w:t>have some free e-books. Lilac band of Oxford Reading Tree are the ones we use the most. </w:t>
            </w:r>
          </w:p>
          <w:p w:rsidR="00440DB9" w:rsidRDefault="00440DB9">
            <w:r w:rsidRPr="00412577">
              <w:rPr>
                <w:b/>
              </w:rPr>
              <w:t>Letters of the day:</w:t>
            </w:r>
            <w:r w:rsidR="007B5A0A">
              <w:t xml:space="preserve"> </w:t>
            </w:r>
            <w:r w:rsidR="00BF3836">
              <w:t>O, P, Q</w:t>
            </w:r>
            <w:r w:rsidR="009B6EF9">
              <w:t>. Focus on one letter a day.</w:t>
            </w:r>
            <w:r w:rsidR="009B6EF9" w:rsidRPr="009B6EF9">
              <w:rPr>
                <w:rFonts w:cstheme="minorHAnsi"/>
              </w:rPr>
              <w:t xml:space="preserve"> </w:t>
            </w:r>
            <w:r w:rsidR="00D041B3">
              <w:rPr>
                <w:rFonts w:cstheme="minorHAnsi"/>
                <w:color w:val="000000"/>
                <w:shd w:val="clear" w:color="auto" w:fill="FFFFFF"/>
              </w:rPr>
              <w:t xml:space="preserve">Use the Bounce Patrol videos to reinforce the letter. </w:t>
            </w:r>
          </w:p>
          <w:p w:rsidR="0078233E" w:rsidRPr="00132DEE" w:rsidRDefault="00213950" w:rsidP="0078233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b/>
              </w:rPr>
              <w:t>Letter work</w:t>
            </w:r>
            <w:r w:rsidR="00440DB9" w:rsidRPr="00412577">
              <w:rPr>
                <w:b/>
              </w:rPr>
              <w:t>:</w:t>
            </w:r>
            <w:r w:rsidR="00C74FCF">
              <w:t xml:space="preserve"> </w:t>
            </w:r>
            <w:r w:rsidR="006D6439">
              <w:t xml:space="preserve">Fill a sensory tray with salt or flour and write the letters of the alphabet. </w:t>
            </w:r>
          </w:p>
          <w:p w:rsidR="00132DEE" w:rsidRPr="00132DEE" w:rsidRDefault="00132DEE" w:rsidP="00132DE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875D60" w:rsidTr="00875D60">
        <w:trPr>
          <w:trHeight w:val="2826"/>
        </w:trPr>
        <w:tc>
          <w:tcPr>
            <w:tcW w:w="2472" w:type="dxa"/>
          </w:tcPr>
          <w:p w:rsidR="00F31B61" w:rsidRDefault="00F31B61">
            <w:r>
              <w:lastRenderedPageBreak/>
              <w:t>Maths</w:t>
            </w:r>
          </w:p>
          <w:p w:rsidR="00C60416" w:rsidRDefault="00875D60">
            <w:r>
              <w:rPr>
                <w:noProof/>
                <w:lang w:eastAsia="en-GB"/>
              </w:rPr>
              <w:drawing>
                <wp:inline distT="0" distB="0" distL="0" distR="0" wp14:anchorId="3737B573" wp14:editId="604902C9">
                  <wp:extent cx="1485900" cy="1485900"/>
                  <wp:effectExtent l="0" t="0" r="0" b="0"/>
                  <wp:docPr id="10" name="Picture 10" descr="https://www.adabofgluewilldo.com/wp-content/uploads/2017/02/LineofSymmetryButterflyCraftProcess1-1024x1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adabofgluewilldo.com/wp-content/uploads/2017/02/LineofSymmetryButterflyCraftProcess1-1024x1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D60" w:rsidRDefault="00875D60">
            <w:r>
              <w:rPr>
                <w:noProof/>
                <w:lang w:eastAsia="en-GB"/>
              </w:rPr>
              <w:drawing>
                <wp:inline distT="0" distB="0" distL="0" distR="0" wp14:anchorId="05E1420F" wp14:editId="08C69058">
                  <wp:extent cx="1485900" cy="1485900"/>
                  <wp:effectExtent l="0" t="0" r="0" b="0"/>
                  <wp:docPr id="13" name="Picture 13" descr="https://www.adabofgluewilldo.com/wp-content/uploads/2017/02/LineofSymmetryButterflyCraftProcess2-1024x1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www.adabofgluewilldo.com/wp-content/uploads/2017/02/LineofSymmetryButterflyCraftProcess2-1024x1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4" w:type="dxa"/>
          </w:tcPr>
          <w:p w:rsidR="00057F4C" w:rsidRDefault="00A95744" w:rsidP="00052C77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 </w:t>
            </w:r>
            <w:r w:rsidR="00E531BD">
              <w:rPr>
                <w:rFonts w:eastAsia="Times New Roman" w:cstheme="minorHAnsi"/>
                <w:lang w:eastAsia="en-GB"/>
              </w:rPr>
              <w:t xml:space="preserve">Symmetry Butterflies- Fold a piece of A4 card in half, paint on a triangle shape, fold the card over and push down. Look at your symmetrical butterfly. </w:t>
            </w:r>
          </w:p>
          <w:p w:rsidR="00E531BD" w:rsidRDefault="00E531BD" w:rsidP="00052C77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Parachute games-Find 5 monkey </w:t>
            </w:r>
            <w:proofErr w:type="gramStart"/>
            <w:r>
              <w:rPr>
                <w:rFonts w:eastAsia="Times New Roman" w:cstheme="minorHAnsi"/>
                <w:lang w:eastAsia="en-GB"/>
              </w:rPr>
              <w:t>toys,</w:t>
            </w:r>
            <w:proofErr w:type="gramEnd"/>
            <w:r>
              <w:rPr>
                <w:rFonts w:eastAsia="Times New Roman" w:cstheme="minorHAnsi"/>
                <w:lang w:eastAsia="en-GB"/>
              </w:rPr>
              <w:t xml:space="preserve"> sing 5 little monkeys jumping on the bed, throwing off a monkey each time. </w:t>
            </w:r>
          </w:p>
          <w:p w:rsidR="00E531BD" w:rsidRPr="00052C77" w:rsidRDefault="00E531BD" w:rsidP="00052C77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Use playdough and lollipop sticks to make different shapes. Talk about the shape you have made and the number of sides. How many sticks did you need?</w:t>
            </w:r>
            <w:r>
              <w:rPr>
                <w:rFonts w:cstheme="minorHAnsi"/>
                <w:noProof/>
                <w:lang w:eastAsia="en-GB"/>
              </w:rPr>
              <w:t xml:space="preserve"> </w:t>
            </w:r>
            <w:r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40435E5" wp14:editId="7C21D684">
                  <wp:extent cx="1912257" cy="1295400"/>
                  <wp:effectExtent l="0" t="0" r="0" b="0"/>
                  <wp:docPr id="14" name="Picture 14" descr="C:\Users\emma.fergusson\AppData\Local\Microsoft\Windows\INetCache\Content.MSO\839FCA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emma.fergusson\AppData\Local\Microsoft\Windows\INetCache\Content.MSO\839FCA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1289" cy="1301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D60" w:rsidTr="00875D60">
        <w:trPr>
          <w:trHeight w:val="1409"/>
        </w:trPr>
        <w:tc>
          <w:tcPr>
            <w:tcW w:w="2472" w:type="dxa"/>
          </w:tcPr>
          <w:p w:rsidR="00B04BAD" w:rsidRDefault="00E929C9" w:rsidP="00B94093">
            <w:r>
              <w:t>Arts and crafts</w:t>
            </w:r>
          </w:p>
          <w:p w:rsidR="00875D60" w:rsidRDefault="00875D60" w:rsidP="00B94093">
            <w:r>
              <w:rPr>
                <w:noProof/>
                <w:lang w:eastAsia="en-GB"/>
              </w:rPr>
              <w:drawing>
                <wp:inline distT="0" distB="0" distL="0" distR="0" wp14:anchorId="347F4A53" wp14:editId="5E7C10D6">
                  <wp:extent cx="1030605" cy="1374140"/>
                  <wp:effectExtent l="0" t="0" r="0" b="0"/>
                  <wp:docPr id="8" name="Picture 8" descr="popsicle summer | Summer preschool crafts, Preschool craf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opsicle summer | Summer preschool crafts, Preschool craft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137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D60" w:rsidRDefault="00875D60" w:rsidP="00B94093"/>
        </w:tc>
        <w:tc>
          <w:tcPr>
            <w:tcW w:w="6544" w:type="dxa"/>
          </w:tcPr>
          <w:p w:rsidR="00875D60" w:rsidRDefault="00875D60" w:rsidP="00875D60">
            <w:r>
              <w:t>Do some summer themed art;</w:t>
            </w:r>
          </w:p>
          <w:p w:rsidR="00FB62D3" w:rsidRDefault="00F101B8" w:rsidP="00875D60">
            <w:pPr>
              <w:pStyle w:val="ListParagraph"/>
              <w:numPr>
                <w:ilvl w:val="0"/>
                <w:numId w:val="20"/>
              </w:numPr>
            </w:pPr>
            <w:r>
              <w:t xml:space="preserve">Make a sun collage using a paper plate and tissue paper </w:t>
            </w:r>
          </w:p>
          <w:p w:rsidR="00F101B8" w:rsidRDefault="00F101B8" w:rsidP="00E929C9">
            <w:pPr>
              <w:pStyle w:val="ListParagraph"/>
              <w:numPr>
                <w:ilvl w:val="0"/>
                <w:numId w:val="20"/>
              </w:numPr>
            </w:pPr>
            <w:r>
              <w:t xml:space="preserve">Make </w:t>
            </w:r>
            <w:r w:rsidR="00875D60">
              <w:t xml:space="preserve">a lollipop and use a lollipop stick </w:t>
            </w:r>
          </w:p>
          <w:p w:rsidR="00875D60" w:rsidRDefault="00875D60" w:rsidP="00E929C9">
            <w:pPr>
              <w:pStyle w:val="ListParagraph"/>
              <w:numPr>
                <w:ilvl w:val="0"/>
                <w:numId w:val="20"/>
              </w:numPr>
            </w:pPr>
            <w:r>
              <w:t xml:space="preserve">Make a butterfly using a coffee filter or tissue paper </w:t>
            </w:r>
          </w:p>
          <w:p w:rsidR="00875D60" w:rsidRDefault="00875D60" w:rsidP="00875D60">
            <w:pPr>
              <w:pStyle w:val="ListParagraph"/>
            </w:pPr>
          </w:p>
          <w:p w:rsidR="00875D60" w:rsidRDefault="00875D60" w:rsidP="00875D60">
            <w:pPr>
              <w:pStyle w:val="ListParagraph"/>
            </w:pPr>
            <w:r>
              <w:rPr>
                <w:noProof/>
                <w:lang w:eastAsia="en-GB"/>
              </w:rPr>
              <w:drawing>
                <wp:inline distT="0" distB="0" distL="0" distR="0" wp14:anchorId="0223E8CF" wp14:editId="7B75ECC4">
                  <wp:extent cx="1317152" cy="1980256"/>
                  <wp:effectExtent l="0" t="0" r="0" b="1270"/>
                  <wp:docPr id="11" name="Picture 11" descr="Coffee Filter Butterflies - so sw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offee Filter Butterflies - so sw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431" cy="1989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 wp14:anchorId="7C7AC6BE" wp14:editId="2D214AF7">
                  <wp:extent cx="1726978" cy="1934836"/>
                  <wp:effectExtent l="0" t="0" r="6985" b="8890"/>
                  <wp:docPr id="12" name="Picture 12" descr="Paper Plate Sun Craft for Kids! | Sun crafts, Summer crafts fo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aper Plate Sun Craft for Kids! | Sun crafts, Summer crafts fo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823" cy="1959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D60" w:rsidTr="00875D60">
        <w:trPr>
          <w:trHeight w:val="1401"/>
        </w:trPr>
        <w:tc>
          <w:tcPr>
            <w:tcW w:w="2472" w:type="dxa"/>
          </w:tcPr>
          <w:p w:rsidR="000C2788" w:rsidRDefault="00F101B8" w:rsidP="00E929C9">
            <w:r>
              <w:t>Food activities</w:t>
            </w:r>
          </w:p>
          <w:p w:rsidR="00F101B8" w:rsidRDefault="00F101B8" w:rsidP="00E929C9">
            <w:r>
              <w:rPr>
                <w:noProof/>
                <w:lang w:eastAsia="en-GB"/>
              </w:rPr>
              <w:drawing>
                <wp:inline distT="0" distB="0" distL="0" distR="0" wp14:anchorId="1B0C98D3" wp14:editId="6511C8D7">
                  <wp:extent cx="1432560" cy="982465"/>
                  <wp:effectExtent l="0" t="0" r="0" b="8255"/>
                  <wp:docPr id="3" name="Picture 3" descr="These recipes for kids are the perfect springboard to hours of summer fun … and deliciously healthy eating! Adorable ideas and recipes for kids of all ages! | www.TwoHealthyKitchens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se recipes for kids are the perfect springboard to hours of summer fun … and deliciously healthy eating! Adorable ideas and recipes for kids of all ages! | www.TwoHealthyKitchens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4845" r="50666"/>
                          <a:stretch/>
                        </pic:blipFill>
                        <pic:spPr bwMode="auto">
                          <a:xfrm>
                            <a:off x="0" y="0"/>
                            <a:ext cx="1438172" cy="986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101B8" w:rsidRDefault="00F101B8" w:rsidP="00E929C9">
            <w:r>
              <w:rPr>
                <w:noProof/>
                <w:lang w:eastAsia="en-GB"/>
              </w:rPr>
              <w:drawing>
                <wp:inline distT="0" distB="0" distL="0" distR="0" wp14:anchorId="1964A68B" wp14:editId="79B42E3A">
                  <wp:extent cx="991002" cy="1482728"/>
                  <wp:effectExtent l="0" t="0" r="0" b="3175"/>
                  <wp:docPr id="4" name="Picture 4" descr="Jello Beach Dessert | Recipe | Beach dessert, Summer food part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ello Beach Dessert | Recipe | Beach dessert, Summer food part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567" cy="1514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4" w:type="dxa"/>
          </w:tcPr>
          <w:p w:rsidR="003A2198" w:rsidRDefault="00F101B8" w:rsidP="00F101B8">
            <w:pPr>
              <w:rPr>
                <w:rFonts w:cstheme="minorHAnsi"/>
              </w:rPr>
            </w:pPr>
            <w:r w:rsidRPr="00F101B8">
              <w:rPr>
                <w:rFonts w:cstheme="minorHAnsi"/>
              </w:rPr>
              <w:t xml:space="preserve">Make some </w:t>
            </w:r>
            <w:r>
              <w:rPr>
                <w:rFonts w:cstheme="minorHAnsi"/>
              </w:rPr>
              <w:t>summer themed</w:t>
            </w:r>
            <w:r w:rsidRPr="00F101B8">
              <w:rPr>
                <w:rFonts w:cstheme="minorHAnsi"/>
              </w:rPr>
              <w:t xml:space="preserve"> snacks;</w:t>
            </w:r>
          </w:p>
          <w:p w:rsidR="00F101B8" w:rsidRDefault="00F101B8" w:rsidP="00F101B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Sun- using rice cake, celery for rays, yellow fruit</w:t>
            </w:r>
          </w:p>
          <w:p w:rsidR="00F101B8" w:rsidRDefault="00F101B8" w:rsidP="00F101B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Beach landscape-using crumbled biscuits, yoghurt, animal biscuits</w:t>
            </w:r>
          </w:p>
          <w:p w:rsidR="00F101B8" w:rsidRDefault="00F101B8" w:rsidP="00F101B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Fruit kebabs</w:t>
            </w:r>
          </w:p>
          <w:p w:rsidR="00F101B8" w:rsidRPr="00F101B8" w:rsidRDefault="00F101B8" w:rsidP="00F101B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Freeze slice</w:t>
            </w:r>
            <w:r w:rsidR="00875D60">
              <w:rPr>
                <w:rFonts w:cstheme="minorHAnsi"/>
              </w:rPr>
              <w:t>s</w:t>
            </w:r>
            <w:r>
              <w:rPr>
                <w:rFonts w:cstheme="minorHAnsi"/>
              </w:rPr>
              <w:t xml:space="preserve"> of watermelon and make watermelon lollipops</w:t>
            </w:r>
          </w:p>
          <w:p w:rsidR="00F101B8" w:rsidRPr="00F101B8" w:rsidRDefault="00875D60" w:rsidP="00F101B8">
            <w:pPr>
              <w:pStyle w:val="ListParagraph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D0CF29" wp14:editId="00336B5E">
                  <wp:extent cx="1564640" cy="1173480"/>
                  <wp:effectExtent l="0" t="0" r="0" b="7620"/>
                  <wp:docPr id="7" name="Picture 7" descr="Time Out New York Kids | Things to Do with Kids &amp; Family in NY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ime Out New York Kids | Things to Do with Kids &amp; Family in NY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4640" cy="117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 </w:t>
            </w:r>
            <w:r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9B98736" wp14:editId="1C89580A">
                  <wp:extent cx="1150620" cy="1150620"/>
                  <wp:effectExtent l="0" t="0" r="0" b="0"/>
                  <wp:docPr id="6" name="Picture 6" descr="C:\Users\emma.fergusson\AppData\Local\Microsoft\Windows\INetCache\Content.MSO\E9695D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mma.fergusson\AppData\Local\Microsoft\Windows\INetCache\Content.MSO\E9695DB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20" cy="1150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F31B61" w:rsidRDefault="00F31B61"/>
    <w:sectPr w:rsidR="00F31B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269"/>
    <w:multiLevelType w:val="hybridMultilevel"/>
    <w:tmpl w:val="3ACAD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F62D9"/>
    <w:multiLevelType w:val="hybridMultilevel"/>
    <w:tmpl w:val="D250D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86C50"/>
    <w:multiLevelType w:val="hybridMultilevel"/>
    <w:tmpl w:val="05F01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195172"/>
    <w:multiLevelType w:val="multilevel"/>
    <w:tmpl w:val="9E360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AB49E6"/>
    <w:multiLevelType w:val="hybridMultilevel"/>
    <w:tmpl w:val="CD221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5573AC"/>
    <w:multiLevelType w:val="hybridMultilevel"/>
    <w:tmpl w:val="84286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14B82"/>
    <w:multiLevelType w:val="hybridMultilevel"/>
    <w:tmpl w:val="A1801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C4444"/>
    <w:multiLevelType w:val="hybridMultilevel"/>
    <w:tmpl w:val="D558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A0D8E"/>
    <w:multiLevelType w:val="hybridMultilevel"/>
    <w:tmpl w:val="8708C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B23D35"/>
    <w:multiLevelType w:val="hybridMultilevel"/>
    <w:tmpl w:val="98FC9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640785A"/>
    <w:multiLevelType w:val="hybridMultilevel"/>
    <w:tmpl w:val="B9A0A90E"/>
    <w:lvl w:ilvl="0" w:tplc="4C0A93BA">
      <w:numFmt w:val="bullet"/>
      <w:lvlText w:val=""/>
      <w:lvlJc w:val="left"/>
      <w:pPr>
        <w:ind w:left="53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1" w15:restartNumberingAfterBreak="0">
    <w:nsid w:val="3ADB1CB2"/>
    <w:multiLevelType w:val="hybridMultilevel"/>
    <w:tmpl w:val="0FB6FFC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48936FFC"/>
    <w:multiLevelType w:val="hybridMultilevel"/>
    <w:tmpl w:val="D53613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AF205E"/>
    <w:multiLevelType w:val="hybridMultilevel"/>
    <w:tmpl w:val="2CAAF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E96675"/>
    <w:multiLevelType w:val="hybridMultilevel"/>
    <w:tmpl w:val="06960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413F5"/>
    <w:multiLevelType w:val="hybridMultilevel"/>
    <w:tmpl w:val="13E0E4D6"/>
    <w:lvl w:ilvl="0" w:tplc="D9900952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B46680"/>
    <w:multiLevelType w:val="hybridMultilevel"/>
    <w:tmpl w:val="76343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123096"/>
    <w:multiLevelType w:val="hybridMultilevel"/>
    <w:tmpl w:val="64D6D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D81D4E"/>
    <w:multiLevelType w:val="multilevel"/>
    <w:tmpl w:val="04663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9108FC"/>
    <w:multiLevelType w:val="hybridMultilevel"/>
    <w:tmpl w:val="D1E28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177B23"/>
    <w:multiLevelType w:val="hybridMultilevel"/>
    <w:tmpl w:val="7A0A3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553052"/>
    <w:multiLevelType w:val="hybridMultilevel"/>
    <w:tmpl w:val="D4D82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43A498E"/>
    <w:multiLevelType w:val="hybridMultilevel"/>
    <w:tmpl w:val="000AEF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645E74"/>
    <w:multiLevelType w:val="multilevel"/>
    <w:tmpl w:val="92E8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220A16"/>
    <w:multiLevelType w:val="hybridMultilevel"/>
    <w:tmpl w:val="3E800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0B652F"/>
    <w:multiLevelType w:val="hybridMultilevel"/>
    <w:tmpl w:val="117C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20CE8"/>
    <w:multiLevelType w:val="hybridMultilevel"/>
    <w:tmpl w:val="7FE857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8DA20E7"/>
    <w:multiLevelType w:val="hybridMultilevel"/>
    <w:tmpl w:val="E2F67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8"/>
  </w:num>
  <w:num w:numId="3">
    <w:abstractNumId w:val="12"/>
  </w:num>
  <w:num w:numId="4">
    <w:abstractNumId w:val="5"/>
  </w:num>
  <w:num w:numId="5">
    <w:abstractNumId w:val="2"/>
  </w:num>
  <w:num w:numId="6">
    <w:abstractNumId w:val="10"/>
  </w:num>
  <w:num w:numId="7">
    <w:abstractNumId w:val="21"/>
  </w:num>
  <w:num w:numId="8">
    <w:abstractNumId w:val="19"/>
  </w:num>
  <w:num w:numId="9">
    <w:abstractNumId w:val="8"/>
  </w:num>
  <w:num w:numId="10">
    <w:abstractNumId w:val="11"/>
  </w:num>
  <w:num w:numId="11">
    <w:abstractNumId w:val="14"/>
  </w:num>
  <w:num w:numId="12">
    <w:abstractNumId w:val="7"/>
  </w:num>
  <w:num w:numId="13">
    <w:abstractNumId w:val="4"/>
  </w:num>
  <w:num w:numId="14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20"/>
  </w:num>
  <w:num w:numId="16">
    <w:abstractNumId w:val="15"/>
  </w:num>
  <w:num w:numId="17">
    <w:abstractNumId w:val="6"/>
  </w:num>
  <w:num w:numId="18">
    <w:abstractNumId w:val="25"/>
  </w:num>
  <w:num w:numId="19">
    <w:abstractNumId w:val="22"/>
  </w:num>
  <w:num w:numId="20">
    <w:abstractNumId w:val="13"/>
  </w:num>
  <w:num w:numId="21">
    <w:abstractNumId w:val="16"/>
  </w:num>
  <w:num w:numId="22">
    <w:abstractNumId w:val="24"/>
  </w:num>
  <w:num w:numId="23">
    <w:abstractNumId w:val="17"/>
  </w:num>
  <w:num w:numId="24">
    <w:abstractNumId w:val="26"/>
  </w:num>
  <w:num w:numId="25">
    <w:abstractNumId w:val="0"/>
  </w:num>
  <w:num w:numId="26">
    <w:abstractNumId w:val="9"/>
  </w:num>
  <w:num w:numId="27">
    <w:abstractNumId w:val="27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61"/>
    <w:rsid w:val="00015C93"/>
    <w:rsid w:val="00017C49"/>
    <w:rsid w:val="00052C77"/>
    <w:rsid w:val="00057F4C"/>
    <w:rsid w:val="000C2788"/>
    <w:rsid w:val="000E3984"/>
    <w:rsid w:val="000E79D8"/>
    <w:rsid w:val="000F7224"/>
    <w:rsid w:val="00127C94"/>
    <w:rsid w:val="00132DEE"/>
    <w:rsid w:val="001806AE"/>
    <w:rsid w:val="00211808"/>
    <w:rsid w:val="00213950"/>
    <w:rsid w:val="00286BBC"/>
    <w:rsid w:val="002A318A"/>
    <w:rsid w:val="002D3E3C"/>
    <w:rsid w:val="00300B0C"/>
    <w:rsid w:val="003354B0"/>
    <w:rsid w:val="00342A7C"/>
    <w:rsid w:val="003A2198"/>
    <w:rsid w:val="003C22AC"/>
    <w:rsid w:val="0040174C"/>
    <w:rsid w:val="00412577"/>
    <w:rsid w:val="00440DB9"/>
    <w:rsid w:val="00477A71"/>
    <w:rsid w:val="004C06D3"/>
    <w:rsid w:val="004C3F38"/>
    <w:rsid w:val="004E2E5A"/>
    <w:rsid w:val="004F385A"/>
    <w:rsid w:val="00532914"/>
    <w:rsid w:val="0054649D"/>
    <w:rsid w:val="00560145"/>
    <w:rsid w:val="005A2C3B"/>
    <w:rsid w:val="005A3B81"/>
    <w:rsid w:val="0064715D"/>
    <w:rsid w:val="00651940"/>
    <w:rsid w:val="006B6602"/>
    <w:rsid w:val="006C0815"/>
    <w:rsid w:val="006D6439"/>
    <w:rsid w:val="00705513"/>
    <w:rsid w:val="00711CF4"/>
    <w:rsid w:val="0078233E"/>
    <w:rsid w:val="00783172"/>
    <w:rsid w:val="007B0312"/>
    <w:rsid w:val="007B5A0A"/>
    <w:rsid w:val="007C2494"/>
    <w:rsid w:val="007C79B9"/>
    <w:rsid w:val="008153D6"/>
    <w:rsid w:val="008567BC"/>
    <w:rsid w:val="0087105D"/>
    <w:rsid w:val="00875D60"/>
    <w:rsid w:val="008B329C"/>
    <w:rsid w:val="008D6B72"/>
    <w:rsid w:val="00930CC3"/>
    <w:rsid w:val="0094620C"/>
    <w:rsid w:val="0096152D"/>
    <w:rsid w:val="00965E04"/>
    <w:rsid w:val="00987016"/>
    <w:rsid w:val="009952CE"/>
    <w:rsid w:val="009B6EF9"/>
    <w:rsid w:val="00A15E29"/>
    <w:rsid w:val="00A32D06"/>
    <w:rsid w:val="00A34707"/>
    <w:rsid w:val="00A403C5"/>
    <w:rsid w:val="00A455C4"/>
    <w:rsid w:val="00A55714"/>
    <w:rsid w:val="00A80FDE"/>
    <w:rsid w:val="00A80FE1"/>
    <w:rsid w:val="00A95744"/>
    <w:rsid w:val="00AA69AE"/>
    <w:rsid w:val="00AF76A8"/>
    <w:rsid w:val="00B04BAD"/>
    <w:rsid w:val="00B26149"/>
    <w:rsid w:val="00B50FD5"/>
    <w:rsid w:val="00B569E5"/>
    <w:rsid w:val="00B94093"/>
    <w:rsid w:val="00BF3836"/>
    <w:rsid w:val="00C35930"/>
    <w:rsid w:val="00C43C4E"/>
    <w:rsid w:val="00C54FF8"/>
    <w:rsid w:val="00C60416"/>
    <w:rsid w:val="00C60463"/>
    <w:rsid w:val="00C661C9"/>
    <w:rsid w:val="00C74FCF"/>
    <w:rsid w:val="00D041B3"/>
    <w:rsid w:val="00D5662F"/>
    <w:rsid w:val="00D65BD1"/>
    <w:rsid w:val="00DD0BBA"/>
    <w:rsid w:val="00DF4892"/>
    <w:rsid w:val="00E10D08"/>
    <w:rsid w:val="00E17AAB"/>
    <w:rsid w:val="00E34A6D"/>
    <w:rsid w:val="00E531BD"/>
    <w:rsid w:val="00E67EB3"/>
    <w:rsid w:val="00E90D60"/>
    <w:rsid w:val="00E929C9"/>
    <w:rsid w:val="00E97E5D"/>
    <w:rsid w:val="00EA0FCC"/>
    <w:rsid w:val="00EB569F"/>
    <w:rsid w:val="00EB7EC7"/>
    <w:rsid w:val="00ED0898"/>
    <w:rsid w:val="00F101B8"/>
    <w:rsid w:val="00F31B61"/>
    <w:rsid w:val="00F3525E"/>
    <w:rsid w:val="00F764CA"/>
    <w:rsid w:val="00FA59DE"/>
    <w:rsid w:val="00FB2EBF"/>
    <w:rsid w:val="00FB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726AA"/>
  <w15:chartTrackingRefBased/>
  <w15:docId w15:val="{F7D119DE-BC46-46CA-B470-AE6F4DEF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6149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1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4FC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A69AE"/>
    <w:pPr>
      <w:ind w:left="720"/>
      <w:contextualSpacing/>
    </w:pPr>
  </w:style>
  <w:style w:type="paragraph" w:styleId="NoSpacing">
    <w:name w:val="No Spacing"/>
    <w:uiPriority w:val="1"/>
    <w:qFormat/>
    <w:rsid w:val="006C0815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E90D60"/>
  </w:style>
  <w:style w:type="character" w:customStyle="1" w:styleId="Heading3Char">
    <w:name w:val="Heading 3 Char"/>
    <w:basedOn w:val="DefaultParagraphFont"/>
    <w:link w:val="Heading3"/>
    <w:uiPriority w:val="9"/>
    <w:rsid w:val="00B2614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B2614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3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B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57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3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40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5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84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70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1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717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22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4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E236DA78</Template>
  <TotalTime>46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Fergusson</dc:creator>
  <cp:keywords/>
  <dc:description/>
  <cp:lastModifiedBy>Emma Fergusson</cp:lastModifiedBy>
  <cp:revision>3</cp:revision>
  <dcterms:created xsi:type="dcterms:W3CDTF">2020-07-15T10:40:00Z</dcterms:created>
  <dcterms:modified xsi:type="dcterms:W3CDTF">2020-07-15T11:25:00Z</dcterms:modified>
</cp:coreProperties>
</file>