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F31B61" w:rsidRDefault="004C06D3">
      <w:pPr>
        <w:rPr>
          <w:b/>
        </w:rPr>
      </w:pPr>
      <w:r>
        <w:rPr>
          <w:b/>
        </w:rPr>
        <w:t>Squirrels Class-Week beginning 15</w:t>
      </w:r>
      <w:r w:rsidR="00F31B61" w:rsidRPr="00F31B61">
        <w:rPr>
          <w:b/>
          <w:vertAlign w:val="superscript"/>
        </w:rPr>
        <w:t>th</w:t>
      </w:r>
      <w:r w:rsidR="00F31B61" w:rsidRPr="00F31B61">
        <w:rPr>
          <w:b/>
        </w:rPr>
        <w:t xml:space="preserve"> June 2020</w:t>
      </w:r>
    </w:p>
    <w:p w:rsidR="00C54FF8" w:rsidRDefault="00F31B61">
      <w:r>
        <w:t xml:space="preserve">Suggestions of some home learning activities. Please, feel free to adjust to suit your child.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6"/>
        <w:gridCol w:w="6100"/>
      </w:tblGrid>
      <w:tr w:rsidR="00F31B61" w:rsidTr="00C74FCF">
        <w:tc>
          <w:tcPr>
            <w:tcW w:w="9016" w:type="dxa"/>
            <w:gridSpan w:val="2"/>
          </w:tcPr>
          <w:p w:rsidR="00F31B61" w:rsidRDefault="00F31B61">
            <w:r>
              <w:t xml:space="preserve">Area of learning: </w:t>
            </w:r>
          </w:p>
        </w:tc>
      </w:tr>
      <w:tr w:rsidR="008567BC" w:rsidTr="00211808">
        <w:trPr>
          <w:trHeight w:val="983"/>
        </w:trPr>
        <w:tc>
          <w:tcPr>
            <w:tcW w:w="2263" w:type="dxa"/>
          </w:tcPr>
          <w:p w:rsidR="00F31B61" w:rsidRDefault="00F31B61">
            <w:r>
              <w:t>Literacy</w:t>
            </w:r>
          </w:p>
          <w:p w:rsidR="00AA69AE" w:rsidRDefault="004C06D3">
            <w:r>
              <w:rPr>
                <w:noProof/>
                <w:lang w:eastAsia="en-GB"/>
              </w:rPr>
              <w:drawing>
                <wp:inline distT="0" distB="0" distL="0" distR="0" wp14:anchorId="757F690C">
                  <wp:extent cx="770616" cy="1064260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808" cy="10866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A69AE" w:rsidRDefault="00AA69AE"/>
        </w:tc>
        <w:tc>
          <w:tcPr>
            <w:tcW w:w="6753" w:type="dxa"/>
          </w:tcPr>
          <w:p w:rsidR="00C74FCF" w:rsidRDefault="00440DB9">
            <w:r w:rsidRPr="00412577">
              <w:rPr>
                <w:b/>
              </w:rPr>
              <w:t>Book:</w:t>
            </w:r>
            <w:r w:rsidR="004C06D3">
              <w:t xml:space="preserve"> The Bear and the Piano by David Litchfield </w:t>
            </w:r>
          </w:p>
          <w:p w:rsidR="004C06D3" w:rsidRDefault="004C06D3">
            <w:proofErr w:type="spellStart"/>
            <w:r>
              <w:t>Powerpoint</w:t>
            </w:r>
            <w:proofErr w:type="spellEnd"/>
            <w:r>
              <w:t xml:space="preserve"> book on website or YouTube video </w:t>
            </w:r>
            <w:hyperlink r:id="rId6" w:history="1">
              <w:r w:rsidRPr="004C06D3">
                <w:rPr>
                  <w:color w:val="0000FF"/>
                  <w:u w:val="single"/>
                </w:rPr>
                <w:t>https://www.youtube.com/watch?v=ui8qayYnRWc</w:t>
              </w:r>
            </w:hyperlink>
          </w:p>
          <w:p w:rsidR="00440DB9" w:rsidRPr="00412577" w:rsidRDefault="00440DB9">
            <w:pPr>
              <w:rPr>
                <w:b/>
              </w:rPr>
            </w:pPr>
            <w:r w:rsidRPr="00412577">
              <w:rPr>
                <w:b/>
              </w:rPr>
              <w:t>Shared reading:</w:t>
            </w:r>
            <w:r w:rsidR="00C74FCF" w:rsidRPr="00412577">
              <w:rPr>
                <w:b/>
              </w:rPr>
              <w:t xml:space="preserve"> </w:t>
            </w:r>
            <w:r w:rsidR="00A32D06">
              <w:t xml:space="preserve">Follow the CAR (Comment and wait; Ask for participation and wait; Respond by adding a little more) and CROWD (Completion, Recall, Open-ended, </w:t>
            </w:r>
            <w:proofErr w:type="spellStart"/>
            <w:r w:rsidR="00A32D06">
              <w:t>Wh</w:t>
            </w:r>
            <w:proofErr w:type="spellEnd"/>
            <w:r w:rsidR="00A32D06">
              <w:t xml:space="preserve">-, Distancing). </w:t>
            </w:r>
          </w:p>
          <w:p w:rsidR="00A32D06" w:rsidRDefault="00440DB9">
            <w:pPr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412577">
              <w:rPr>
                <w:b/>
              </w:rPr>
              <w:t>Shared writing:</w:t>
            </w:r>
            <w:r w:rsidR="00A32D06">
              <w:rPr>
                <w:rFonts w:ascii="Arial" w:hAnsi="Arial" w:cs="Arial"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1:</w:t>
            </w:r>
          </w:p>
          <w:p w:rsidR="00440DB9" w:rsidRPr="00211808" w:rsidRDefault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Write a sentence about the book using the sentence starter: '</w:t>
            </w:r>
            <w:r w:rsidR="00D65BD1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The city is</w:t>
            </w:r>
            <w:r w:rsidRPr="00211808">
              <w:rPr>
                <w:rFonts w:ascii="Calibri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...</w:t>
            </w: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' Take turns to write sentences. Write your name at the end of your sentence. Try to think about the letters in the word you want to spell.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2: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Read through your sentences.</w:t>
            </w:r>
            <w:r w:rsid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 xml:space="preserve"> 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</w:t>
            </w:r>
            <w:r w:rsidR="00D65BD1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The city is</w:t>
            </w:r>
            <w:r w:rsidRPr="00211808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...</w:t>
            </w: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' Look for your names at the end of your sentence. Try to think about the letters in your name. </w:t>
            </w:r>
          </w:p>
          <w:p w:rsidR="00A32D06" w:rsidRPr="00211808" w:rsidRDefault="00A32D06" w:rsidP="00A32D06">
            <w:pP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</w:pPr>
            <w:r w:rsidRPr="00211808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en-GB"/>
              </w:rPr>
              <w:t>Step 3:</w:t>
            </w:r>
          </w:p>
          <w:p w:rsidR="00A32D06" w:rsidRPr="00211808" w:rsidRDefault="003354B0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 xml:space="preserve">Ask </w:t>
            </w:r>
            <w:r w:rsidR="00A32D06"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your child to cut up their sentences between each word.  Or scan the sentence with a pair of scissors and look for any attempt your child makes to communicate they want to make a cut in the paper. </w:t>
            </w:r>
          </w:p>
          <w:p w:rsidR="00A32D06" w:rsidRPr="00211808" w:rsidRDefault="00A32D06" w:rsidP="00A32D06">
            <w:pPr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Step 4: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Ask your child to stick the words down in a sentence and see what order they stick them in. Model how you would read the sentence.</w:t>
            </w:r>
          </w:p>
          <w:p w:rsidR="00A32D06" w:rsidRPr="00211808" w:rsidRDefault="00A32D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Step 5:</w:t>
            </w:r>
          </w:p>
          <w:p w:rsidR="00A32D06" w:rsidRPr="00211808" w:rsidRDefault="00211808">
            <w:pPr>
              <w:rPr>
                <w:rFonts w:ascii="Calibri" w:hAnsi="Calibri" w:cs="Calibri"/>
                <w:b/>
              </w:rPr>
            </w:pP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 xml:space="preserve">Cut up the sentences you wrote and see if you can order them. Stick them in your book. Talk about how the sentences should </w:t>
            </w:r>
            <w:r w:rsidR="00477A71">
              <w:rPr>
                <w:rFonts w:ascii="Calibri" w:hAnsi="Calibri" w:cs="Calibri"/>
                <w:color w:val="000000"/>
                <w:shd w:val="clear" w:color="auto" w:fill="FFFFFF"/>
              </w:rPr>
              <w:t>sound</w:t>
            </w:r>
            <w:r w:rsidRPr="00211808">
              <w:rPr>
                <w:rFonts w:ascii="Calibri" w:hAnsi="Calibri" w:cs="Calibri"/>
                <w:color w:val="000000"/>
                <w:shd w:val="clear" w:color="auto" w:fill="FFFFFF"/>
              </w:rPr>
              <w:t>.</w:t>
            </w:r>
          </w:p>
          <w:p w:rsidR="00440DB9" w:rsidRPr="009B6EF9" w:rsidRDefault="00440DB9">
            <w:pPr>
              <w:rPr>
                <w:b/>
              </w:rPr>
            </w:pPr>
            <w:r w:rsidRPr="00412577">
              <w:rPr>
                <w:b/>
              </w:rPr>
              <w:t>Independent writing:</w:t>
            </w:r>
            <w:r w:rsidR="009B6EF9" w:rsidRPr="00E71573">
              <w:rPr>
                <w:sz w:val="28"/>
                <w:szCs w:val="28"/>
              </w:rPr>
              <w:t xml:space="preserve"> </w:t>
            </w:r>
            <w:r w:rsidR="009B6EF9" w:rsidRPr="009B6EF9">
              <w:t>Use your a</w:t>
            </w:r>
            <w:r w:rsidR="009B6EF9">
              <w:t xml:space="preserve">lternative pencil to write about something you are interested in and your name. Adults to present </w:t>
            </w:r>
            <w:r w:rsidR="00D65BD1">
              <w:t>whole alphabet and go through letters one</w:t>
            </w:r>
            <w:r w:rsidR="009B6EF9" w:rsidRPr="009B6EF9">
              <w:t xml:space="preserve"> at a time, </w:t>
            </w:r>
            <w:r w:rsidR="009B6EF9">
              <w:t xml:space="preserve">using a flipchart, PODD book or alphabet letters. </w:t>
            </w:r>
            <w:r w:rsidR="009B6EF9" w:rsidRPr="009B6EF9">
              <w:t>Any attempt to select any letter of the alphabet is praised and encouraged and recorded by the adult/partner.</w:t>
            </w:r>
          </w:p>
          <w:p w:rsidR="00440DB9" w:rsidRPr="00A32D06" w:rsidRDefault="00440DB9">
            <w:pPr>
              <w:rPr>
                <w:rFonts w:cstheme="minorHAnsi"/>
                <w:b/>
              </w:rPr>
            </w:pPr>
            <w:r w:rsidRPr="00412577">
              <w:rPr>
                <w:b/>
              </w:rPr>
              <w:t>Independent reading:</w:t>
            </w:r>
            <w:r w:rsidR="009B6EF9">
              <w:rPr>
                <w:b/>
              </w:rPr>
              <w:t xml:space="preserve"> </w:t>
            </w:r>
            <w:r w:rsidR="009B6EF9" w:rsidRPr="009B6EF9">
              <w:t xml:space="preserve">Choose a book of your choice and look at the </w:t>
            </w:r>
            <w:r w:rsidR="003354B0" w:rsidRPr="009B6EF9">
              <w:t>pictures</w:t>
            </w:r>
            <w:r w:rsidR="009B6EF9" w:rsidRPr="009B6EF9">
              <w:t xml:space="preserve">, Comment on the pictures and words. Turn the pages one at a time. 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Oxford Owl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or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b/>
                <w:bCs/>
                <w:color w:val="000000"/>
                <w:shd w:val="clear" w:color="auto" w:fill="FFFFFF"/>
              </w:rPr>
              <w:t>Reading Eggs</w:t>
            </w:r>
            <w:r w:rsidR="00A32D06" w:rsidRPr="00A32D06">
              <w:rPr>
                <w:rFonts w:cstheme="minorHAns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  <w:r w:rsidR="00A32D06" w:rsidRPr="00A32D06">
              <w:rPr>
                <w:rFonts w:cstheme="minorHAnsi"/>
                <w:color w:val="000000"/>
                <w:shd w:val="clear" w:color="auto" w:fill="FFFFFF"/>
              </w:rPr>
              <w:t>have some free e-books. Lilac band of Oxford Reading Tree are the ones we use the most. </w:t>
            </w:r>
          </w:p>
          <w:p w:rsidR="00440DB9" w:rsidRDefault="00440DB9">
            <w:r w:rsidRPr="00412577">
              <w:rPr>
                <w:b/>
              </w:rPr>
              <w:t>Letters of the day:</w:t>
            </w:r>
            <w:r w:rsidR="00D041B3">
              <w:t xml:space="preserve"> N, Y, W, K, P</w:t>
            </w:r>
            <w:r w:rsidR="009B6EF9">
              <w:t>. Focus on one letter a day.</w:t>
            </w:r>
            <w:r w:rsidR="009B6EF9" w:rsidRPr="009B6EF9">
              <w:rPr>
                <w:rFonts w:cstheme="minorHAnsi"/>
              </w:rPr>
              <w:t xml:space="preserve"> </w:t>
            </w:r>
            <w:r w:rsidR="00D041B3">
              <w:rPr>
                <w:rFonts w:cstheme="minorHAnsi"/>
                <w:color w:val="000000"/>
                <w:shd w:val="clear" w:color="auto" w:fill="FFFFFF"/>
              </w:rPr>
              <w:t xml:space="preserve">Use the Bounce Patrol videos to reinforce the letter. </w:t>
            </w:r>
          </w:p>
          <w:p w:rsidR="00440DB9" w:rsidRDefault="00440DB9" w:rsidP="00D041B3">
            <w:r w:rsidRPr="00412577">
              <w:rPr>
                <w:b/>
              </w:rPr>
              <w:t>Letter games:</w:t>
            </w:r>
            <w:r w:rsidR="00C74FCF">
              <w:t xml:space="preserve"> </w:t>
            </w:r>
            <w:r w:rsidR="00132DEE">
              <w:t>Letter scavenger hunt-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2DEE">
              <w:rPr>
                <w:rFonts w:cstheme="minorHAnsi"/>
                <w:bCs/>
              </w:rPr>
              <w:t xml:space="preserve">Step 1: </w:t>
            </w:r>
            <w:r w:rsidRPr="00132DEE">
              <w:rPr>
                <w:rFonts w:cstheme="minorHAnsi"/>
              </w:rPr>
              <w:t>Select your target letter and display</w:t>
            </w:r>
            <w:r>
              <w:rPr>
                <w:rFonts w:cstheme="minorHAnsi"/>
              </w:rPr>
              <w:t xml:space="preserve"> it</w:t>
            </w:r>
            <w:r w:rsidRPr="00132DEE">
              <w:rPr>
                <w:rFonts w:cstheme="minorHAnsi"/>
              </w:rPr>
              <w:t>.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2DEE">
              <w:rPr>
                <w:rFonts w:cstheme="minorHAnsi"/>
                <w:bCs/>
              </w:rPr>
              <w:t xml:space="preserve">Step 2: </w:t>
            </w:r>
            <w:r w:rsidRPr="00132DEE">
              <w:rPr>
                <w:rFonts w:cstheme="minorHAnsi"/>
              </w:rPr>
              <w:t xml:space="preserve">Explain the activity. “We are going on a letter hunt! </w:t>
            </w:r>
            <w:r>
              <w:rPr>
                <w:rFonts w:cstheme="minorHAnsi"/>
              </w:rPr>
              <w:t xml:space="preserve">Let’s find as many things as we </w:t>
            </w:r>
            <w:r w:rsidRPr="00132DEE">
              <w:rPr>
                <w:rFonts w:cstheme="minorHAnsi"/>
              </w:rPr>
              <w:t>can that start with the letter _!”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2DEE">
              <w:rPr>
                <w:rFonts w:cstheme="minorHAnsi"/>
                <w:bCs/>
              </w:rPr>
              <w:lastRenderedPageBreak/>
              <w:t xml:space="preserve">Step 3: </w:t>
            </w:r>
            <w:r w:rsidRPr="00132DEE">
              <w:rPr>
                <w:rFonts w:cstheme="minorHAnsi"/>
              </w:rPr>
              <w:t>Hunt for the letter! As you look around the phy</w:t>
            </w:r>
            <w:r>
              <w:rPr>
                <w:rFonts w:cstheme="minorHAnsi"/>
              </w:rPr>
              <w:t xml:space="preserve">sical space, notice objects and </w:t>
            </w:r>
            <w:r w:rsidRPr="00132DEE">
              <w:rPr>
                <w:rFonts w:cstheme="minorHAnsi"/>
              </w:rPr>
              <w:t>sound them out. “We are looking for things that start with the letter F</w:t>
            </w:r>
            <w:r>
              <w:rPr>
                <w:rFonts w:cstheme="minorHAnsi"/>
              </w:rPr>
              <w:t xml:space="preserve">. I see a flag! </w:t>
            </w:r>
            <w:proofErr w:type="spellStart"/>
            <w:r>
              <w:rPr>
                <w:rFonts w:cstheme="minorHAnsi"/>
              </w:rPr>
              <w:t>Ffff</w:t>
            </w:r>
            <w:proofErr w:type="spellEnd"/>
            <w:r>
              <w:rPr>
                <w:rFonts w:cstheme="minorHAnsi"/>
              </w:rPr>
              <w:t xml:space="preserve">-lag! I </w:t>
            </w:r>
            <w:r w:rsidRPr="00132DEE">
              <w:rPr>
                <w:rFonts w:cstheme="minorHAnsi"/>
              </w:rPr>
              <w:t xml:space="preserve">hear an F! </w:t>
            </w:r>
            <w:proofErr w:type="spellStart"/>
            <w:r w:rsidRPr="00132DEE">
              <w:rPr>
                <w:rFonts w:cstheme="minorHAnsi"/>
              </w:rPr>
              <w:t>Lets</w:t>
            </w:r>
            <w:proofErr w:type="spellEnd"/>
            <w:r w:rsidRPr="00132DEE">
              <w:rPr>
                <w:rFonts w:cstheme="minorHAnsi"/>
              </w:rPr>
              <w:t xml:space="preserve"> take a picture of the flag!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2DEE">
              <w:rPr>
                <w:rFonts w:cstheme="minorHAnsi"/>
                <w:bCs/>
              </w:rPr>
              <w:t xml:space="preserve">Step 4: </w:t>
            </w:r>
            <w:r>
              <w:rPr>
                <w:rFonts w:cstheme="minorHAnsi"/>
                <w:bCs/>
              </w:rPr>
              <w:t xml:space="preserve">Try to find at least three things that start with that letter. </w:t>
            </w:r>
            <w:r w:rsidRPr="00132DEE">
              <w:rPr>
                <w:rFonts w:cstheme="minorHAnsi"/>
              </w:rPr>
              <w:t>Record what you find with photos or videos.</w:t>
            </w:r>
          </w:p>
          <w:p w:rsidR="00132DEE" w:rsidRPr="00132DEE" w:rsidRDefault="00132DEE" w:rsidP="00132DE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132DEE">
              <w:rPr>
                <w:rFonts w:cstheme="minorHAnsi"/>
                <w:bCs/>
              </w:rPr>
              <w:t xml:space="preserve">Step 5: </w:t>
            </w:r>
            <w:r w:rsidRPr="00132DEE">
              <w:rPr>
                <w:rFonts w:cstheme="minorHAnsi"/>
              </w:rPr>
              <w:t>Make a photo collage, or letter boo</w:t>
            </w:r>
            <w:r>
              <w:rPr>
                <w:rFonts w:cstheme="minorHAnsi"/>
              </w:rPr>
              <w:t>k with all the objects for that letter.</w:t>
            </w:r>
          </w:p>
        </w:tc>
      </w:tr>
      <w:tr w:rsidR="008567BC" w:rsidTr="00AA69AE">
        <w:trPr>
          <w:trHeight w:val="2826"/>
        </w:trPr>
        <w:tc>
          <w:tcPr>
            <w:tcW w:w="2263" w:type="dxa"/>
          </w:tcPr>
          <w:p w:rsidR="00F31B61" w:rsidRDefault="00F31B61">
            <w:r>
              <w:lastRenderedPageBreak/>
              <w:t>Maths</w:t>
            </w:r>
          </w:p>
        </w:tc>
        <w:tc>
          <w:tcPr>
            <w:tcW w:w="6753" w:type="dxa"/>
          </w:tcPr>
          <w:p w:rsidR="00AA69AE" w:rsidRPr="00AA69AE" w:rsidRDefault="00AA69AE" w:rsidP="00AA69A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Boardmaker</w:t>
            </w:r>
            <w:proofErr w:type="spellEnd"/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Onli</w:t>
            </w:r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ne activities and Number songs </w:t>
            </w:r>
          </w:p>
          <w:p w:rsidR="00AA69AE" w:rsidRPr="00AA69AE" w:rsidRDefault="00AA69AE" w:rsidP="00AA69A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Use the </w:t>
            </w:r>
            <w:proofErr w:type="spellStart"/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numicon</w:t>
            </w:r>
            <w:proofErr w:type="spellEnd"/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 xml:space="preserve"> and number line to count objects around the house/garden  </w:t>
            </w:r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AA69AE" w:rsidRPr="00AA69AE" w:rsidRDefault="00AA69AE" w:rsidP="00AA69A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Functional </w:t>
            </w:r>
            <w:proofErr w:type="spellStart"/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skills at home</w:t>
            </w:r>
            <w:r w:rsidRPr="00AA69AE">
              <w:rPr>
                <w:rFonts w:eastAsia="Times New Roman" w:cstheme="minorHAnsi"/>
                <w:color w:val="000000"/>
                <w:bdr w:val="none" w:sz="0" w:space="0" w:color="auto" w:frame="1"/>
                <w:lang w:eastAsia="en-GB"/>
              </w:rPr>
              <w:t> </w:t>
            </w:r>
          </w:p>
          <w:p w:rsidR="006C0815" w:rsidRPr="00B50FD5" w:rsidRDefault="00AA69AE" w:rsidP="00132DE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Ideas for </w:t>
            </w:r>
            <w:proofErr w:type="spellStart"/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Maths</w:t>
            </w:r>
            <w:proofErr w:type="spellEnd"/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 Outdoors</w:t>
            </w:r>
          </w:p>
          <w:p w:rsidR="00B50FD5" w:rsidRPr="00132DEE" w:rsidRDefault="00B50FD5" w:rsidP="00132DE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bdr w:val="none" w:sz="0" w:space="0" w:color="auto" w:frame="1"/>
                <w:lang w:val="en-US" w:eastAsia="en-GB"/>
              </w:rPr>
              <w:t>Try some free number games on abcya.com-</w:t>
            </w:r>
            <w:hyperlink r:id="rId7" w:history="1">
              <w:r w:rsidRPr="00B50FD5">
                <w:rPr>
                  <w:color w:val="0000FF"/>
                  <w:u w:val="single"/>
                </w:rPr>
                <w:t>https://www.abcya.com/grades/prek/numbers</w:t>
              </w:r>
            </w:hyperlink>
          </w:p>
          <w:p w:rsidR="00132DEE" w:rsidRDefault="00132DEE" w:rsidP="00AA69A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Read the maths story-Rosie’s walk on the website. </w:t>
            </w:r>
          </w:p>
          <w:p w:rsidR="008567BC" w:rsidRDefault="00132DEE" w:rsidP="00132DE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Play a hide and seek game. Put objects on, in, next to and under. </w:t>
            </w:r>
            <w:r w:rsidR="008567BC" w:rsidRPr="006C0815">
              <w:rPr>
                <w:rFonts w:eastAsia="Times New Roman" w:cstheme="minorHAnsi"/>
                <w:lang w:eastAsia="en-GB"/>
              </w:rPr>
              <w:t xml:space="preserve">Talk about positional language using </w:t>
            </w:r>
            <w:r w:rsidR="006C0815">
              <w:rPr>
                <w:rFonts w:eastAsia="Times New Roman" w:cstheme="minorHAnsi"/>
                <w:lang w:eastAsia="en-GB"/>
              </w:rPr>
              <w:t xml:space="preserve">PODD and </w:t>
            </w:r>
            <w:r w:rsidR="008567BC" w:rsidRPr="006C0815">
              <w:rPr>
                <w:rFonts w:eastAsia="Times New Roman" w:cstheme="minorHAnsi"/>
                <w:lang w:eastAsia="en-GB"/>
              </w:rPr>
              <w:t xml:space="preserve">toys and items you find in the house e.g. cups, bowls, boxes. </w:t>
            </w:r>
          </w:p>
          <w:p w:rsidR="00132DEE" w:rsidRPr="00132DEE" w:rsidRDefault="00B50FD5" w:rsidP="00132DEE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Do some counting using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numicon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. Use the </w:t>
            </w:r>
            <w:proofErr w:type="spellStart"/>
            <w:r>
              <w:rPr>
                <w:rFonts w:eastAsia="Times New Roman" w:cstheme="minorHAnsi"/>
                <w:lang w:eastAsia="en-GB"/>
              </w:rPr>
              <w:t>powerpoint</w:t>
            </w:r>
            <w:proofErr w:type="spellEnd"/>
            <w:r>
              <w:rPr>
                <w:rFonts w:eastAsia="Times New Roman" w:cstheme="minorHAnsi"/>
                <w:lang w:eastAsia="en-GB"/>
              </w:rPr>
              <w:t xml:space="preserve"> on the website. Work on add 1 and add 2 and comment on what number you have now. </w:t>
            </w:r>
          </w:p>
        </w:tc>
      </w:tr>
      <w:tr w:rsidR="008567BC" w:rsidTr="00F31B61">
        <w:trPr>
          <w:trHeight w:val="1409"/>
        </w:trPr>
        <w:tc>
          <w:tcPr>
            <w:tcW w:w="2263" w:type="dxa"/>
          </w:tcPr>
          <w:p w:rsidR="00F31B61" w:rsidRDefault="00F31B61" w:rsidP="00B94093">
            <w:r>
              <w:t>Science</w:t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Habitats</w:t>
            </w:r>
          </w:p>
          <w:p w:rsidR="005A3B81" w:rsidRPr="005A3B81" w:rsidRDefault="005A3B81" w:rsidP="005A3B81">
            <w:pPr>
              <w:rPr>
                <w:rFonts w:cstheme="minorHAnsi"/>
              </w:rPr>
            </w:pPr>
            <w:r w:rsidRPr="005A3B81">
              <w:rPr>
                <w:rFonts w:eastAsia="Times New Roman" w:cstheme="minorHAnsi"/>
                <w:bCs/>
              </w:rPr>
              <w:t xml:space="preserve">Intent: </w:t>
            </w:r>
            <w:r w:rsidRPr="005A3B81">
              <w:rPr>
                <w:rFonts w:cstheme="minorHAnsi"/>
                <w:b/>
              </w:rPr>
              <w:t>Pupils will explore and identify the key features of an underwater habitat</w:t>
            </w:r>
          </w:p>
          <w:p w:rsidR="005A3B81" w:rsidRPr="005A3B81" w:rsidRDefault="005A3B81" w:rsidP="005A3B81">
            <w:pPr>
              <w:rPr>
                <w:rFonts w:eastAsia="Times New Roman" w:cstheme="minorHAnsi"/>
                <w:b/>
                <w:bCs/>
              </w:rPr>
            </w:pPr>
          </w:p>
          <w:p w:rsidR="005A3B81" w:rsidRPr="005A3B81" w:rsidRDefault="005A3B81" w:rsidP="005A3B81">
            <w:pPr>
              <w:pStyle w:val="NoSpacing"/>
              <w:numPr>
                <w:ilvl w:val="0"/>
                <w:numId w:val="18"/>
              </w:numPr>
              <w:rPr>
                <w:rFonts w:cstheme="minorHAnsi"/>
              </w:rPr>
            </w:pPr>
            <w:r w:rsidRPr="005A3B81">
              <w:rPr>
                <w:rFonts w:cstheme="minorHAnsi"/>
              </w:rPr>
              <w:t>Listen to sounds of dolphins/whales</w:t>
            </w:r>
          </w:p>
          <w:p w:rsidR="005A3B81" w:rsidRDefault="005A3B81" w:rsidP="005A3B81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5A3B81">
              <w:rPr>
                <w:rFonts w:cstheme="minorHAnsi"/>
              </w:rPr>
              <w:t>Taste salt water/fresh water</w:t>
            </w:r>
          </w:p>
          <w:p w:rsidR="00F764CA" w:rsidRPr="005A3B81" w:rsidRDefault="00F764CA" w:rsidP="005A3B81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Explore Underwater animals and toys in a water tray</w:t>
            </w:r>
          </w:p>
          <w:p w:rsidR="005A3B81" w:rsidRPr="005A3B81" w:rsidRDefault="005A3B81" w:rsidP="005A3B81">
            <w:pPr>
              <w:pStyle w:val="NoSpacing"/>
              <w:numPr>
                <w:ilvl w:val="0"/>
                <w:numId w:val="4"/>
              </w:numPr>
              <w:rPr>
                <w:rFonts w:cstheme="minorHAnsi"/>
              </w:rPr>
            </w:pPr>
            <w:r w:rsidRPr="005A3B81">
              <w:rPr>
                <w:rFonts w:cstheme="minorHAnsi"/>
              </w:rPr>
              <w:t>Under the sea bingo</w:t>
            </w:r>
            <w:r w:rsidR="00F764CA">
              <w:rPr>
                <w:rFonts w:cstheme="minorHAnsi"/>
              </w:rPr>
              <w:t>-see resources on website</w:t>
            </w:r>
            <w:r w:rsidRPr="005A3B81">
              <w:rPr>
                <w:rFonts w:cstheme="minorHAnsi"/>
              </w:rPr>
              <w:t xml:space="preserve"> </w:t>
            </w:r>
          </w:p>
          <w:p w:rsidR="00B94093" w:rsidRDefault="005A3B81" w:rsidP="005A3B81">
            <w:pPr>
              <w:pStyle w:val="ListParagraph"/>
              <w:numPr>
                <w:ilvl w:val="0"/>
                <w:numId w:val="4"/>
              </w:numPr>
            </w:pPr>
            <w:r w:rsidRPr="005A3B81">
              <w:rPr>
                <w:rFonts w:cstheme="minorHAnsi"/>
              </w:rPr>
              <w:t>Compare sizes of sea cr</w:t>
            </w:r>
            <w:r w:rsidR="00F764CA">
              <w:rPr>
                <w:rFonts w:cstheme="minorHAnsi"/>
              </w:rPr>
              <w:t xml:space="preserve">eatures </w:t>
            </w:r>
            <w:proofErr w:type="spellStart"/>
            <w:r w:rsidR="00F764CA">
              <w:rPr>
                <w:rFonts w:cstheme="minorHAnsi"/>
              </w:rPr>
              <w:t>ie</w:t>
            </w:r>
            <w:proofErr w:type="spellEnd"/>
            <w:r w:rsidR="00F764CA">
              <w:rPr>
                <w:rFonts w:cstheme="minorHAnsi"/>
              </w:rPr>
              <w:t xml:space="preserve">; blue whale, fish, crab-see resources on website </w:t>
            </w:r>
          </w:p>
        </w:tc>
      </w:tr>
      <w:tr w:rsidR="008567BC" w:rsidTr="00F31B61">
        <w:trPr>
          <w:trHeight w:val="1401"/>
        </w:trPr>
        <w:tc>
          <w:tcPr>
            <w:tcW w:w="2263" w:type="dxa"/>
          </w:tcPr>
          <w:p w:rsidR="00F31B61" w:rsidRDefault="00F31B61">
            <w:r>
              <w:t>PSHE</w:t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Living in the Wider World</w:t>
            </w:r>
            <w:r w:rsidR="00A80FDE">
              <w:t xml:space="preserve">-Saving our planet </w:t>
            </w:r>
          </w:p>
          <w:p w:rsidR="00B94093" w:rsidRDefault="00B94093"/>
          <w:p w:rsidR="006C0815" w:rsidRPr="006C0815" w:rsidRDefault="006C0815" w:rsidP="00E17AAB">
            <w:pPr>
              <w:pStyle w:val="ListParagraph"/>
              <w:numPr>
                <w:ilvl w:val="0"/>
                <w:numId w:val="5"/>
              </w:numPr>
            </w:pPr>
            <w:r w:rsidRPr="006C0815">
              <w:rPr>
                <w:rFonts w:cstheme="minorHAnsi"/>
              </w:rPr>
              <w:t>Read the George saves the world story book</w:t>
            </w:r>
            <w:r w:rsidR="007C79B9">
              <w:rPr>
                <w:rFonts w:cstheme="minorHAnsi"/>
              </w:rPr>
              <w:t xml:space="preserve"> on YouTube-</w:t>
            </w:r>
            <w:r w:rsidR="007C79B9" w:rsidRPr="007C79B9">
              <w:t xml:space="preserve"> </w:t>
            </w:r>
            <w:hyperlink r:id="rId8" w:history="1">
              <w:r w:rsidR="007C79B9" w:rsidRPr="007C79B9">
                <w:rPr>
                  <w:color w:val="0000FF"/>
                  <w:u w:val="single"/>
                </w:rPr>
                <w:t>https://www.youtube.com/watch?v=i6xdwpgFWd0</w:t>
              </w:r>
            </w:hyperlink>
          </w:p>
          <w:p w:rsidR="00E17AAB" w:rsidRPr="00421EB0" w:rsidRDefault="00E17AAB" w:rsidP="00E17AAB">
            <w:pPr>
              <w:pStyle w:val="ListParagraph"/>
              <w:numPr>
                <w:ilvl w:val="0"/>
                <w:numId w:val="5"/>
              </w:numPr>
            </w:pPr>
            <w:r w:rsidRPr="009F6D5A">
              <w:rPr>
                <w:rFonts w:cstheme="minorHAnsi"/>
                <w:sz w:val="20"/>
                <w:szCs w:val="20"/>
              </w:rPr>
              <w:t>P</w:t>
            </w:r>
            <w:r>
              <w:rPr>
                <w:rFonts w:cstheme="minorHAnsi"/>
                <w:sz w:val="20"/>
                <w:szCs w:val="20"/>
              </w:rPr>
              <w:t xml:space="preserve">redictable Chart Writing- </w:t>
            </w:r>
            <w:r w:rsidRPr="009F6D5A">
              <w:rPr>
                <w:rFonts w:cstheme="minorHAnsi"/>
                <w:sz w:val="20"/>
                <w:szCs w:val="20"/>
              </w:rPr>
              <w:t>‘Our world is….’</w:t>
            </w:r>
          </w:p>
          <w:p w:rsidR="00E17AAB" w:rsidRDefault="00E17AAB" w:rsidP="00E17AAB">
            <w:pPr>
              <w:pStyle w:val="ListParagraph"/>
              <w:numPr>
                <w:ilvl w:val="0"/>
                <w:numId w:val="5"/>
              </w:numPr>
            </w:pPr>
            <w:r>
              <w:t xml:space="preserve">Design a superhero costume. Use the sheet on the website to design your own superhero costume or mask. Use colouring pencils, crayons, tissue paper and </w:t>
            </w:r>
            <w:proofErr w:type="spellStart"/>
            <w:r>
              <w:t>pom</w:t>
            </w:r>
            <w:proofErr w:type="spellEnd"/>
            <w:r>
              <w:t xml:space="preserve"> </w:t>
            </w:r>
            <w:proofErr w:type="spellStart"/>
            <w:r>
              <w:t>poms</w:t>
            </w:r>
            <w:proofErr w:type="spellEnd"/>
            <w:r>
              <w:t xml:space="preserve">. </w:t>
            </w:r>
          </w:p>
        </w:tc>
      </w:tr>
      <w:tr w:rsidR="008567BC" w:rsidTr="00F31B61">
        <w:trPr>
          <w:trHeight w:val="1279"/>
        </w:trPr>
        <w:tc>
          <w:tcPr>
            <w:tcW w:w="2263" w:type="dxa"/>
          </w:tcPr>
          <w:p w:rsidR="00F31B61" w:rsidRDefault="00F31B61">
            <w:r>
              <w:t>PE</w:t>
            </w:r>
          </w:p>
          <w:p w:rsidR="00B26149" w:rsidRDefault="00B26149" w:rsidP="00B2614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7B3FEBA" wp14:editId="0DFC9E52">
                  <wp:extent cx="735616" cy="1116330"/>
                  <wp:effectExtent l="0" t="0" r="7620" b="7620"/>
                  <wp:docPr id="1" name="Picture 1" descr="C:\Users\emma.fergusson\AppData\Local\Microsoft\Windows\INetCache\Content.MSO\993028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emma.fergusson\AppData\Local\Microsoft\Windows\INetCache\Content.MSO\993028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06" cy="113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Athletics</w:t>
            </w:r>
          </w:p>
          <w:p w:rsidR="007C79B9" w:rsidRDefault="007C79B9" w:rsidP="007C79B9">
            <w:r>
              <w:t xml:space="preserve"> </w:t>
            </w:r>
          </w:p>
          <w:p w:rsidR="008567BC" w:rsidRDefault="00F3525E" w:rsidP="002A318A">
            <w:pPr>
              <w:pStyle w:val="ListParagraph"/>
              <w:numPr>
                <w:ilvl w:val="0"/>
                <w:numId w:val="13"/>
              </w:numPr>
            </w:pPr>
            <w:r>
              <w:t xml:space="preserve">Throwing games-Use some skittles and a ball to practise your throwing skills. Try to knock them all down. Record how many times it takes you to knock them all down. </w:t>
            </w:r>
          </w:p>
          <w:p w:rsidR="00F3525E" w:rsidRDefault="00F3525E" w:rsidP="002A318A">
            <w:pPr>
              <w:pStyle w:val="ListParagraph"/>
              <w:numPr>
                <w:ilvl w:val="0"/>
                <w:numId w:val="13"/>
              </w:numPr>
            </w:pPr>
            <w:r>
              <w:t xml:space="preserve">If you don’t have any skittles at home you could make some </w:t>
            </w:r>
            <w:hyperlink r:id="rId10" w:history="1">
              <w:r w:rsidRPr="00F3525E">
                <w:rPr>
                  <w:color w:val="0000FF"/>
                  <w:u w:val="single"/>
                </w:rPr>
                <w:t>https://www.activityvillage.co.uk/make-your-own-skittles</w:t>
              </w:r>
            </w:hyperlink>
            <w:bookmarkStart w:id="0" w:name="_GoBack"/>
            <w:bookmarkEnd w:id="0"/>
          </w:p>
        </w:tc>
      </w:tr>
      <w:tr w:rsidR="008567BC" w:rsidTr="00F31B61">
        <w:trPr>
          <w:trHeight w:val="1397"/>
        </w:trPr>
        <w:tc>
          <w:tcPr>
            <w:tcW w:w="2263" w:type="dxa"/>
          </w:tcPr>
          <w:p w:rsidR="00F31B61" w:rsidRDefault="00F31B61">
            <w:r>
              <w:lastRenderedPageBreak/>
              <w:t>Art</w:t>
            </w:r>
            <w:r w:rsidR="00B26149">
              <w:rPr>
                <w:noProof/>
                <w:lang w:eastAsia="en-GB"/>
              </w:rPr>
              <w:drawing>
                <wp:inline distT="0" distB="0" distL="0" distR="0" wp14:anchorId="799BB0E8">
                  <wp:extent cx="1706880" cy="1446838"/>
                  <wp:effectExtent l="0" t="0" r="762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100" cy="1449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Imaginary Places</w:t>
            </w:r>
          </w:p>
          <w:p w:rsidR="008567BC" w:rsidRDefault="008567BC"/>
          <w:p w:rsidR="00B26149" w:rsidRDefault="00B26149" w:rsidP="00B26149">
            <w:pPr>
              <w:pStyle w:val="ListParagraph"/>
              <w:numPr>
                <w:ilvl w:val="0"/>
                <w:numId w:val="12"/>
              </w:numPr>
            </w:pPr>
            <w:r w:rsidRPr="00C153C0">
              <w:t>Crea</w:t>
            </w:r>
            <w:r>
              <w:t>te imaginary world using laminate sheet and your</w:t>
            </w:r>
            <w:r w:rsidRPr="00C153C0">
              <w:t xml:space="preserve"> picture </w:t>
            </w:r>
          </w:p>
          <w:p w:rsidR="00B26149" w:rsidRDefault="00B26149" w:rsidP="00B26149">
            <w:pPr>
              <w:pStyle w:val="ListParagraph"/>
              <w:numPr>
                <w:ilvl w:val="0"/>
                <w:numId w:val="12"/>
              </w:numPr>
            </w:pPr>
            <w:r>
              <w:t>OR</w:t>
            </w:r>
          </w:p>
          <w:p w:rsidR="00E90D60" w:rsidRDefault="00B26149" w:rsidP="00B26149">
            <w:pPr>
              <w:pStyle w:val="ListParagraph"/>
              <w:numPr>
                <w:ilvl w:val="0"/>
                <w:numId w:val="12"/>
              </w:numPr>
            </w:pPr>
            <w:r>
              <w:t>Use chalk drawings on the ground/black paper</w:t>
            </w:r>
          </w:p>
          <w:p w:rsidR="00B26149" w:rsidRPr="00B26149" w:rsidRDefault="00B26149" w:rsidP="00B26149">
            <w:pPr>
              <w:pStyle w:val="ListParagraph"/>
              <w:numPr>
                <w:ilvl w:val="0"/>
                <w:numId w:val="12"/>
              </w:numPr>
              <w:rPr>
                <w:rFonts w:ascii="Calibri" w:hAnsi="Calibri" w:cs="Calibri"/>
              </w:rPr>
            </w:pPr>
            <w:r>
              <w:t xml:space="preserve">Think about what a world of your own would look like. Talk about your dream world. Ask questions about your dream world such as </w:t>
            </w:r>
            <w:r w:rsidRPr="00B2614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Which animals </w:t>
            </w:r>
            <w:r w:rsidRPr="00B26149">
              <w:rPr>
                <w:rFonts w:ascii="Calibri" w:eastAsia="Times New Roman" w:hAnsi="Calibri" w:cs="Calibri"/>
                <w:lang w:eastAsia="en-GB"/>
              </w:rPr>
              <w:t xml:space="preserve">live there?, Is it cold?, Are there trees?, Does your world have flowers?, How about insects?, What do people eat? Etc. </w:t>
            </w:r>
          </w:p>
          <w:p w:rsidR="00B26149" w:rsidRPr="00B26149" w:rsidRDefault="00B26149" w:rsidP="00B26149">
            <w:pPr>
              <w:pStyle w:val="Heading3"/>
              <w:numPr>
                <w:ilvl w:val="0"/>
                <w:numId w:val="12"/>
              </w:numPr>
              <w:shd w:val="clear" w:color="auto" w:fill="FFFFFF"/>
              <w:spacing w:before="0" w:after="300"/>
              <w:outlineLvl w:val="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B26149">
              <w:rPr>
                <w:rFonts w:ascii="Calibri" w:hAnsi="Calibri" w:cs="Calibri"/>
                <w:color w:val="auto"/>
                <w:sz w:val="22"/>
                <w:szCs w:val="22"/>
              </w:rPr>
              <w:t>Add stickers - Finally, bring out any fun stickers you may have around. Animals, insects, fairies, flowers and geometrical shapes.</w:t>
            </w:r>
          </w:p>
        </w:tc>
      </w:tr>
      <w:tr w:rsidR="008567BC" w:rsidTr="00F31B61">
        <w:trPr>
          <w:trHeight w:val="1266"/>
        </w:trPr>
        <w:tc>
          <w:tcPr>
            <w:tcW w:w="2263" w:type="dxa"/>
          </w:tcPr>
          <w:p w:rsidR="00F31B61" w:rsidRDefault="00F31B61">
            <w:r>
              <w:t>Music</w:t>
            </w:r>
          </w:p>
        </w:tc>
        <w:tc>
          <w:tcPr>
            <w:tcW w:w="6753" w:type="dxa"/>
          </w:tcPr>
          <w:p w:rsidR="00F31B61" w:rsidRDefault="00C35930">
            <w:r>
              <w:t>Topic:</w:t>
            </w:r>
            <w:r w:rsidR="008567BC">
              <w:t xml:space="preserve"> Composition</w:t>
            </w:r>
          </w:p>
          <w:p w:rsidR="00E90D60" w:rsidRDefault="00E90D60"/>
          <w:p w:rsidR="00B26149" w:rsidRPr="00E86D24" w:rsidRDefault="00B26149" w:rsidP="00B261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 w:rsidRPr="00E86D24">
              <w:rPr>
                <w:rFonts w:cstheme="minorHAnsi"/>
              </w:rPr>
              <w:t>Watch kids Zumba</w:t>
            </w:r>
            <w:r>
              <w:rPr>
                <w:rFonts w:cstheme="minorHAnsi"/>
              </w:rPr>
              <w:t>.</w:t>
            </w:r>
            <w:r>
              <w:t xml:space="preserve"> Copy all the moves. Move to the beat with your head or hands.</w:t>
            </w:r>
          </w:p>
          <w:p w:rsidR="00B26149" w:rsidRPr="00E86D24" w:rsidRDefault="00B26149" w:rsidP="00B26149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 w:rsidRPr="00E86D24">
              <w:rPr>
                <w:rFonts w:cstheme="minorHAnsi"/>
              </w:rPr>
              <w:t xml:space="preserve">Watch and join in with clapping songs. Clap to the beat and increase the number of claps. Get faster and slower and try not to miss the beat. </w:t>
            </w:r>
            <w:r w:rsidR="005A3B81">
              <w:rPr>
                <w:rFonts w:cstheme="minorHAnsi"/>
              </w:rPr>
              <w:t xml:space="preserve">Use the clapping song below to make a rhythm. </w:t>
            </w:r>
            <w:hyperlink r:id="rId12" w:history="1">
              <w:r w:rsidRPr="00B26149">
                <w:rPr>
                  <w:color w:val="0000FF"/>
                  <w:u w:val="single"/>
                </w:rPr>
                <w:t>https://www.youtube.com/watch?v=anmcoVFcvc0</w:t>
              </w:r>
            </w:hyperlink>
          </w:p>
          <w:p w:rsidR="00E90D60" w:rsidRDefault="00B26149" w:rsidP="00B26149">
            <w:pPr>
              <w:pStyle w:val="ListParagraph"/>
              <w:numPr>
                <w:ilvl w:val="0"/>
                <w:numId w:val="9"/>
              </w:numPr>
            </w:pPr>
            <w:r>
              <w:rPr>
                <w:rFonts w:cstheme="minorHAnsi"/>
                <w:shd w:val="clear" w:color="auto" w:fill="FFFFFF"/>
              </w:rPr>
              <w:t>Human orchestra game- pupils choose a sound/instrument. Respond to actions when teacher says go, stop, loud and quiet.</w:t>
            </w:r>
          </w:p>
        </w:tc>
      </w:tr>
    </w:tbl>
    <w:p w:rsidR="00F31B61" w:rsidRDefault="00F31B61"/>
    <w:p w:rsidR="008B329C" w:rsidRPr="008B329C" w:rsidRDefault="008B329C">
      <w:pPr>
        <w:rPr>
          <w:u w:val="single"/>
        </w:rPr>
      </w:pPr>
      <w:r>
        <w:rPr>
          <w:u w:val="single"/>
        </w:rPr>
        <w:t xml:space="preserve">Suggested </w:t>
      </w:r>
      <w:r w:rsidRPr="008B329C">
        <w:rPr>
          <w:u w:val="single"/>
        </w:rPr>
        <w:t>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C43C4E" w:rsidTr="00C43C4E"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Monday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Tuesday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Wednesday</w:t>
            </w:r>
          </w:p>
        </w:tc>
        <w:tc>
          <w:tcPr>
            <w:tcW w:w="1803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Thursday</w:t>
            </w:r>
          </w:p>
        </w:tc>
        <w:tc>
          <w:tcPr>
            <w:tcW w:w="1804" w:type="dxa"/>
          </w:tcPr>
          <w:p w:rsidR="00C43C4E" w:rsidRPr="00C43C4E" w:rsidRDefault="00C43C4E">
            <w:pPr>
              <w:rPr>
                <w:b/>
              </w:rPr>
            </w:pPr>
            <w:r w:rsidRPr="00C43C4E">
              <w:rPr>
                <w:b/>
              </w:rPr>
              <w:t>Friday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3" w:type="dxa"/>
          </w:tcPr>
          <w:p w:rsidR="00C43C4E" w:rsidRDefault="008B329C">
            <w:r>
              <w:t>Literacy</w:t>
            </w:r>
          </w:p>
        </w:tc>
        <w:tc>
          <w:tcPr>
            <w:tcW w:w="1804" w:type="dxa"/>
          </w:tcPr>
          <w:p w:rsidR="00C43C4E" w:rsidRDefault="008B329C">
            <w:r>
              <w:t>Literacy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3" w:type="dxa"/>
          </w:tcPr>
          <w:p w:rsidR="00C43C4E" w:rsidRDefault="008B329C">
            <w:r>
              <w:t>Maths</w:t>
            </w:r>
          </w:p>
        </w:tc>
        <w:tc>
          <w:tcPr>
            <w:tcW w:w="1804" w:type="dxa"/>
          </w:tcPr>
          <w:p w:rsidR="00C43C4E" w:rsidRDefault="008B329C">
            <w:r>
              <w:t>Maths</w:t>
            </w:r>
          </w:p>
        </w:tc>
      </w:tr>
      <w:tr w:rsidR="00C43C4E" w:rsidTr="00C43C4E">
        <w:tc>
          <w:tcPr>
            <w:tcW w:w="1803" w:type="dxa"/>
          </w:tcPr>
          <w:p w:rsidR="00C43C4E" w:rsidRDefault="008B329C">
            <w:r>
              <w:t>Science</w:t>
            </w:r>
          </w:p>
        </w:tc>
        <w:tc>
          <w:tcPr>
            <w:tcW w:w="1803" w:type="dxa"/>
          </w:tcPr>
          <w:p w:rsidR="00C43C4E" w:rsidRDefault="008B329C">
            <w:r>
              <w:t>Art</w:t>
            </w:r>
          </w:p>
        </w:tc>
        <w:tc>
          <w:tcPr>
            <w:tcW w:w="1803" w:type="dxa"/>
          </w:tcPr>
          <w:p w:rsidR="00C43C4E" w:rsidRDefault="008B329C">
            <w:r>
              <w:t>PE</w:t>
            </w:r>
          </w:p>
        </w:tc>
        <w:tc>
          <w:tcPr>
            <w:tcW w:w="1803" w:type="dxa"/>
          </w:tcPr>
          <w:p w:rsidR="00C43C4E" w:rsidRDefault="008B329C">
            <w:r>
              <w:t>PSHE</w:t>
            </w:r>
          </w:p>
        </w:tc>
        <w:tc>
          <w:tcPr>
            <w:tcW w:w="1804" w:type="dxa"/>
          </w:tcPr>
          <w:p w:rsidR="00C43C4E" w:rsidRDefault="008B329C">
            <w:r>
              <w:t>Music</w:t>
            </w:r>
          </w:p>
        </w:tc>
      </w:tr>
    </w:tbl>
    <w:p w:rsidR="00F31B61" w:rsidRDefault="00F31B61"/>
    <w:sectPr w:rsidR="00F31B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C50"/>
    <w:multiLevelType w:val="hybridMultilevel"/>
    <w:tmpl w:val="05F01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5172"/>
    <w:multiLevelType w:val="multilevel"/>
    <w:tmpl w:val="9E360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B49E6"/>
    <w:multiLevelType w:val="hybridMultilevel"/>
    <w:tmpl w:val="A0160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573AC"/>
    <w:multiLevelType w:val="hybridMultilevel"/>
    <w:tmpl w:val="84286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914B82"/>
    <w:multiLevelType w:val="hybridMultilevel"/>
    <w:tmpl w:val="A1801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C4444"/>
    <w:multiLevelType w:val="hybridMultilevel"/>
    <w:tmpl w:val="E9004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9A0D8E"/>
    <w:multiLevelType w:val="hybridMultilevel"/>
    <w:tmpl w:val="5900B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0785A"/>
    <w:multiLevelType w:val="hybridMultilevel"/>
    <w:tmpl w:val="B9A0A90E"/>
    <w:lvl w:ilvl="0" w:tplc="4C0A93BA">
      <w:numFmt w:val="bullet"/>
      <w:lvlText w:val=""/>
      <w:lvlJc w:val="left"/>
      <w:pPr>
        <w:ind w:left="53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8" w15:restartNumberingAfterBreak="0">
    <w:nsid w:val="3ADB1CB2"/>
    <w:multiLevelType w:val="hybridMultilevel"/>
    <w:tmpl w:val="0FB6FF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8936FFC"/>
    <w:multiLevelType w:val="hybridMultilevel"/>
    <w:tmpl w:val="D53613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E96675"/>
    <w:multiLevelType w:val="hybridMultilevel"/>
    <w:tmpl w:val="06960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7413F5"/>
    <w:multiLevelType w:val="hybridMultilevel"/>
    <w:tmpl w:val="13E0E4D6"/>
    <w:lvl w:ilvl="0" w:tplc="D990095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81D4E"/>
    <w:multiLevelType w:val="multilevel"/>
    <w:tmpl w:val="04663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9108FC"/>
    <w:multiLevelType w:val="hybridMultilevel"/>
    <w:tmpl w:val="D1E2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77B23"/>
    <w:multiLevelType w:val="hybridMultilevel"/>
    <w:tmpl w:val="7A0A3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53052"/>
    <w:multiLevelType w:val="hybridMultilevel"/>
    <w:tmpl w:val="D4D82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6645E74"/>
    <w:multiLevelType w:val="multilevel"/>
    <w:tmpl w:val="92E8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0B652F"/>
    <w:multiLevelType w:val="hybridMultilevel"/>
    <w:tmpl w:val="117C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9"/>
  </w:num>
  <w:num w:numId="4">
    <w:abstractNumId w:val="3"/>
  </w:num>
  <w:num w:numId="5">
    <w:abstractNumId w:val="0"/>
  </w:num>
  <w:num w:numId="6">
    <w:abstractNumId w:val="7"/>
  </w:num>
  <w:num w:numId="7">
    <w:abstractNumId w:val="15"/>
  </w:num>
  <w:num w:numId="8">
    <w:abstractNumId w:val="13"/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  <w:num w:numId="13">
    <w:abstractNumId w:val="2"/>
  </w:num>
  <w:num w:numId="14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>
    <w:abstractNumId w:val="14"/>
  </w:num>
  <w:num w:numId="16">
    <w:abstractNumId w:val="11"/>
  </w:num>
  <w:num w:numId="17">
    <w:abstractNumId w:val="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E79D8"/>
    <w:rsid w:val="000F7224"/>
    <w:rsid w:val="00132DEE"/>
    <w:rsid w:val="00211808"/>
    <w:rsid w:val="002A318A"/>
    <w:rsid w:val="003354B0"/>
    <w:rsid w:val="0040174C"/>
    <w:rsid w:val="00412577"/>
    <w:rsid w:val="00440DB9"/>
    <w:rsid w:val="00477A71"/>
    <w:rsid w:val="004C06D3"/>
    <w:rsid w:val="00532914"/>
    <w:rsid w:val="005A3B81"/>
    <w:rsid w:val="006C0815"/>
    <w:rsid w:val="00705513"/>
    <w:rsid w:val="00711CF4"/>
    <w:rsid w:val="007C2494"/>
    <w:rsid w:val="007C79B9"/>
    <w:rsid w:val="008567BC"/>
    <w:rsid w:val="008B329C"/>
    <w:rsid w:val="0096152D"/>
    <w:rsid w:val="009B6EF9"/>
    <w:rsid w:val="00A32D06"/>
    <w:rsid w:val="00A80FDE"/>
    <w:rsid w:val="00A80FE1"/>
    <w:rsid w:val="00AA69AE"/>
    <w:rsid w:val="00AF76A8"/>
    <w:rsid w:val="00B26149"/>
    <w:rsid w:val="00B50FD5"/>
    <w:rsid w:val="00B94093"/>
    <w:rsid w:val="00C35930"/>
    <w:rsid w:val="00C43C4E"/>
    <w:rsid w:val="00C54FF8"/>
    <w:rsid w:val="00C74FCF"/>
    <w:rsid w:val="00D041B3"/>
    <w:rsid w:val="00D5662F"/>
    <w:rsid w:val="00D65BD1"/>
    <w:rsid w:val="00DF4892"/>
    <w:rsid w:val="00E17AAB"/>
    <w:rsid w:val="00E90D60"/>
    <w:rsid w:val="00F31B61"/>
    <w:rsid w:val="00F3525E"/>
    <w:rsid w:val="00F76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149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74F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A69AE"/>
    <w:pPr>
      <w:ind w:left="720"/>
      <w:contextualSpacing/>
    </w:pPr>
  </w:style>
  <w:style w:type="paragraph" w:styleId="NoSpacing">
    <w:name w:val="No Spacing"/>
    <w:uiPriority w:val="1"/>
    <w:qFormat/>
    <w:rsid w:val="006C0815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E90D60"/>
  </w:style>
  <w:style w:type="character" w:customStyle="1" w:styleId="Heading3Char">
    <w:name w:val="Heading 3 Char"/>
    <w:basedOn w:val="DefaultParagraphFont"/>
    <w:link w:val="Heading3"/>
    <w:uiPriority w:val="9"/>
    <w:rsid w:val="00B2614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B2614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3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40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70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15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71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22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i6xdwpgFWd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bcya.com/grades/prek/numbers" TargetMode="External"/><Relationship Id="rId12" Type="http://schemas.openxmlformats.org/officeDocument/2006/relationships/hyperlink" Target="https://www.youtube.com/watch?v=anmcoVFcvc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i8qayYnRWc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0" Type="http://schemas.openxmlformats.org/officeDocument/2006/relationships/hyperlink" Target="https://www.activityvillage.co.uk/make-your-own-skittl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E573918E</Template>
  <TotalTime>125</TotalTime>
  <Pages>3</Pages>
  <Words>873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Emma Fergusson</cp:lastModifiedBy>
  <cp:revision>12</cp:revision>
  <dcterms:created xsi:type="dcterms:W3CDTF">2020-06-10T11:07:00Z</dcterms:created>
  <dcterms:modified xsi:type="dcterms:W3CDTF">2020-06-10T14:15:00Z</dcterms:modified>
</cp:coreProperties>
</file>