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6440" w:rsidRDefault="00C437A5">
      <w:r>
        <w:rPr>
          <w:noProof/>
          <w:lang w:eastAsia="en-GB"/>
        </w:rPr>
        <w:drawing>
          <wp:inline distT="0" distB="0" distL="0" distR="0">
            <wp:extent cx="8691880" cy="5228216"/>
            <wp:effectExtent l="0" t="0" r="0" b="0"/>
            <wp:docPr id="1" name="Picture 1" descr="Image result for odd and even number workshee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odd and even number worksheets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732" r="385" b="4395"/>
                    <a:stretch/>
                  </pic:blipFill>
                  <pic:spPr bwMode="auto">
                    <a:xfrm>
                      <a:off x="0" y="0"/>
                      <a:ext cx="8728695" cy="5250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C1AFC" w:rsidRDefault="00DC1AFC">
      <w:r>
        <w:t xml:space="preserve">Watch this song first: </w:t>
      </w:r>
      <w:hyperlink r:id="rId5" w:history="1">
        <w:r>
          <w:rPr>
            <w:rStyle w:val="Hyperlink"/>
          </w:rPr>
          <w:t>https://www.youtube.com/watch?v=-kHtGbnYKGc</w:t>
        </w:r>
      </w:hyperlink>
      <w:bookmarkStart w:id="0" w:name="_GoBack"/>
      <w:bookmarkEnd w:id="0"/>
    </w:p>
    <w:sectPr w:rsidR="00DC1AFC" w:rsidSect="00C437A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7A5"/>
    <w:rsid w:val="001A0F52"/>
    <w:rsid w:val="00A65041"/>
    <w:rsid w:val="00C437A5"/>
    <w:rsid w:val="00CC3BFB"/>
    <w:rsid w:val="00DC1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E8BC76"/>
  <w15:chartTrackingRefBased/>
  <w15:docId w15:val="{04003E6D-60D7-44A0-89AC-B2A551F60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437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37A5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DC1AF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-kHtGbnYKGc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AF2D13A5</Template>
  <TotalTime>4</TotalTime>
  <Pages>1</Pages>
  <Words>19</Words>
  <Characters>110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 Owls</dc:creator>
  <cp:keywords/>
  <dc:description/>
  <cp:lastModifiedBy>Staff Owls</cp:lastModifiedBy>
  <cp:revision>3</cp:revision>
  <cp:lastPrinted>2019-04-03T12:26:00Z</cp:lastPrinted>
  <dcterms:created xsi:type="dcterms:W3CDTF">2020-06-29T08:43:00Z</dcterms:created>
  <dcterms:modified xsi:type="dcterms:W3CDTF">2020-06-29T08:46:00Z</dcterms:modified>
</cp:coreProperties>
</file>