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409" w:rsidRDefault="00F512CB">
      <w:r>
        <w:rPr>
          <w:noProof/>
          <w:lang w:eastAsia="en-GB"/>
        </w:rPr>
        <w:drawing>
          <wp:inline distT="0" distB="0" distL="0" distR="0" wp14:anchorId="7046338B" wp14:editId="08E58DA2">
            <wp:extent cx="5731510" cy="56711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7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5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CB"/>
    <w:rsid w:val="00711CF4"/>
    <w:rsid w:val="007C2494"/>
    <w:rsid w:val="00F512CB"/>
    <w:rsid w:val="00FC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B80271-348C-4AD6-A61C-85701938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A032147E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Emma Fergusson</cp:lastModifiedBy>
  <cp:revision>1</cp:revision>
  <dcterms:created xsi:type="dcterms:W3CDTF">2020-05-31T19:37:00Z</dcterms:created>
  <dcterms:modified xsi:type="dcterms:W3CDTF">2020-05-31T19:38:00Z</dcterms:modified>
</cp:coreProperties>
</file>