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3F5E" w:rsidRPr="00133F5E" w:rsidRDefault="00133F5E" w:rsidP="00133F5E">
      <w:pPr>
        <w:jc w:val="center"/>
        <w:rPr>
          <w:b/>
        </w:rPr>
      </w:pPr>
      <w:r>
        <w:rPr>
          <w:b/>
        </w:rPr>
        <w:t>Friday 12th</w:t>
      </w:r>
      <w:r w:rsidRPr="00133F5E">
        <w:rPr>
          <w:b/>
        </w:rPr>
        <w:t xml:space="preserve"> June 2020 – Music</w:t>
      </w:r>
    </w:p>
    <w:p w:rsidR="00133F5E" w:rsidRPr="00133F5E" w:rsidRDefault="00133F5E" w:rsidP="00133F5E">
      <w:pPr>
        <w:jc w:val="center"/>
        <w:rPr>
          <w:b/>
        </w:rPr>
      </w:pPr>
    </w:p>
    <w:p w:rsidR="00133F5E" w:rsidRPr="00133F5E" w:rsidRDefault="00133F5E" w:rsidP="00133F5E">
      <w:pPr>
        <w:jc w:val="center"/>
        <w:rPr>
          <w:b/>
        </w:rPr>
      </w:pPr>
      <w:r w:rsidRPr="00133F5E">
        <w:rPr>
          <w:b/>
        </w:rPr>
        <w:t xml:space="preserve">We start every lesson listening to “I am the music man” </w:t>
      </w:r>
      <w:r w:rsidRPr="00133F5E">
        <w:rPr>
          <w:b/>
          <w:i/>
        </w:rPr>
        <w:t xml:space="preserve">(link below), </w:t>
      </w:r>
      <w:r w:rsidRPr="00133F5E">
        <w:rPr>
          <w:b/>
        </w:rPr>
        <w:t>pick up an instrument and join in.  This term we will be learning how to creatively explore through composition. We will be looking at how to make music through different instruments and even our bodies.</w:t>
      </w:r>
    </w:p>
    <w:p w:rsidR="00133F5E" w:rsidRDefault="00133F5E" w:rsidP="00133F5E">
      <w:pPr>
        <w:jc w:val="center"/>
        <w:rPr>
          <w:rFonts w:cstheme="minorHAnsi"/>
          <w:b/>
        </w:rPr>
      </w:pPr>
      <w:r w:rsidRPr="00133F5E">
        <w:rPr>
          <w:b/>
        </w:rPr>
        <w:t xml:space="preserve">Term Key Words: </w:t>
      </w:r>
      <w:r w:rsidRPr="00133F5E">
        <w:rPr>
          <w:rFonts w:cstheme="minorHAnsi"/>
          <w:b/>
        </w:rPr>
        <w:t>Beat, 1, 2, 3, 4, faster, slower, play, stop, go, louder, quieter, more, finished.</w:t>
      </w:r>
    </w:p>
    <w:p w:rsidR="00133F5E" w:rsidRDefault="00133F5E" w:rsidP="00133F5E">
      <w:pPr>
        <w:jc w:val="center"/>
        <w:rPr>
          <w:rFonts w:cstheme="minorHAnsi"/>
          <w:b/>
        </w:rPr>
      </w:pPr>
    </w:p>
    <w:p w:rsidR="00133F5E" w:rsidRPr="00EF7FB0" w:rsidRDefault="00133F5E" w:rsidP="00133F5E">
      <w:pPr>
        <w:rPr>
          <w:sz w:val="24"/>
          <w:szCs w:val="24"/>
        </w:rPr>
      </w:pPr>
      <w:r w:rsidRPr="00EF7FB0">
        <w:rPr>
          <w:sz w:val="24"/>
          <w:szCs w:val="24"/>
        </w:rPr>
        <w:t xml:space="preserve">Today I would like you to have lots of fun, watch and participate in a Zumba video </w:t>
      </w:r>
      <w:r w:rsidRPr="00EF7FB0">
        <w:rPr>
          <w:i/>
          <w:sz w:val="24"/>
          <w:szCs w:val="24"/>
        </w:rPr>
        <w:t xml:space="preserve">(link below). </w:t>
      </w:r>
      <w:r w:rsidRPr="00EF7FB0">
        <w:rPr>
          <w:sz w:val="24"/>
          <w:szCs w:val="24"/>
        </w:rPr>
        <w:t>This is a great warm up using all your hands, feet and head, tapping and clapping to the beat. Copy as much as the video as you can and then talk about the beat of the music.</w:t>
      </w:r>
    </w:p>
    <w:p w:rsidR="00EF7FB0" w:rsidRPr="00EF7FB0" w:rsidRDefault="00AB1439" w:rsidP="00EF7FB0">
      <w:pPr>
        <w:pStyle w:val="clistb"/>
        <w:widowControl/>
        <w:tabs>
          <w:tab w:val="clear" w:pos="180"/>
          <w:tab w:val="left" w:pos="0"/>
          <w:tab w:val="left" w:pos="360"/>
        </w:tabs>
        <w:spacing w:before="180" w:line="240" w:lineRule="auto"/>
        <w:ind w:right="180"/>
        <w:rPr>
          <w:rFonts w:asciiTheme="majorHAnsi" w:hAnsiTheme="majorHAnsi" w:cstheme="majorHAnsi"/>
          <w:sz w:val="24"/>
          <w:szCs w:val="24"/>
        </w:rPr>
      </w:pPr>
      <w:r w:rsidRPr="00EF7FB0">
        <w:rPr>
          <w:rFonts w:asciiTheme="majorHAnsi" w:hAnsiTheme="majorHAnsi" w:cstheme="majorHAnsi"/>
          <w:sz w:val="24"/>
          <w:szCs w:val="24"/>
        </w:rPr>
        <w:t xml:space="preserve">Make simple piece of music using a beat of </w:t>
      </w:r>
      <w:proofErr w:type="gramStart"/>
      <w:r w:rsidRPr="00EF7FB0">
        <w:rPr>
          <w:rFonts w:asciiTheme="majorHAnsi" w:hAnsiTheme="majorHAnsi" w:cstheme="majorHAnsi"/>
          <w:sz w:val="24"/>
          <w:szCs w:val="24"/>
        </w:rPr>
        <w:t>4</w:t>
      </w:r>
      <w:proofErr w:type="gramEnd"/>
      <w:r w:rsidRPr="00EF7FB0">
        <w:rPr>
          <w:rFonts w:asciiTheme="majorHAnsi" w:hAnsiTheme="majorHAnsi" w:cstheme="majorHAnsi"/>
          <w:sz w:val="24"/>
          <w:szCs w:val="24"/>
        </w:rPr>
        <w:t xml:space="preserve"> e.g. 1, 2, 3, 4. Create different codes for this music using shapes or </w:t>
      </w:r>
      <w:proofErr w:type="spellStart"/>
      <w:r w:rsidRPr="00EF7FB0">
        <w:rPr>
          <w:rFonts w:asciiTheme="majorHAnsi" w:hAnsiTheme="majorHAnsi" w:cstheme="majorHAnsi"/>
          <w:sz w:val="24"/>
          <w:szCs w:val="24"/>
        </w:rPr>
        <w:t>colours</w:t>
      </w:r>
      <w:proofErr w:type="spellEnd"/>
      <w:r w:rsidRPr="00EF7FB0">
        <w:rPr>
          <w:rFonts w:asciiTheme="majorHAnsi" w:hAnsiTheme="majorHAnsi" w:cstheme="majorHAnsi"/>
          <w:sz w:val="24"/>
          <w:szCs w:val="24"/>
        </w:rPr>
        <w:t xml:space="preserve"> </w:t>
      </w:r>
      <w:proofErr w:type="gramStart"/>
      <w:r w:rsidRPr="00EF7FB0">
        <w:rPr>
          <w:rFonts w:asciiTheme="majorHAnsi" w:hAnsiTheme="majorHAnsi" w:cstheme="majorHAnsi"/>
          <w:sz w:val="24"/>
          <w:szCs w:val="24"/>
        </w:rPr>
        <w:t>E.g</w:t>
      </w:r>
      <w:proofErr w:type="gramEnd"/>
      <w:r w:rsidRPr="00EF7FB0">
        <w:rPr>
          <w:rFonts w:asciiTheme="majorHAnsi" w:hAnsiTheme="majorHAnsi" w:cstheme="majorHAnsi"/>
          <w:sz w:val="24"/>
          <w:szCs w:val="24"/>
        </w:rPr>
        <w:t xml:space="preserve">. star, star, rectangle, circle. Follow the beat. </w:t>
      </w:r>
      <w:r w:rsidR="00EF7FB0" w:rsidRPr="00EF7FB0">
        <w:rPr>
          <w:rFonts w:asciiTheme="majorHAnsi" w:hAnsiTheme="majorHAnsi" w:cstheme="majorHAnsi"/>
          <w:sz w:val="24"/>
          <w:szCs w:val="24"/>
        </w:rPr>
        <w:t xml:space="preserve"> Then please </w:t>
      </w:r>
      <w:r w:rsidR="00EF7FB0">
        <w:rPr>
          <w:rFonts w:asciiTheme="majorHAnsi" w:hAnsiTheme="majorHAnsi" w:cstheme="majorHAnsi"/>
          <w:sz w:val="24"/>
          <w:szCs w:val="24"/>
        </w:rPr>
        <w:t>e</w:t>
      </w:r>
      <w:r w:rsidR="00EF7FB0" w:rsidRPr="00EF7FB0">
        <w:rPr>
          <w:rFonts w:asciiTheme="majorHAnsi" w:hAnsiTheme="majorHAnsi" w:cstheme="majorHAnsi"/>
          <w:sz w:val="24"/>
          <w:szCs w:val="24"/>
        </w:rPr>
        <w:t xml:space="preserve">xplore instruments </w:t>
      </w:r>
      <w:bookmarkStart w:id="0" w:name="_GoBack"/>
      <w:bookmarkEnd w:id="0"/>
      <w:r w:rsidR="00EF7FB0" w:rsidRPr="00EF7FB0">
        <w:rPr>
          <w:rFonts w:asciiTheme="majorHAnsi" w:hAnsiTheme="majorHAnsi" w:cstheme="majorHAnsi"/>
          <w:sz w:val="24"/>
          <w:szCs w:val="24"/>
        </w:rPr>
        <w:t xml:space="preserve">to create different sounds. Link to town and country. Which instruments sound like noises in the city and which instruments sound like noises in the country? E.g. frog for country, drum for city. Sort the instruments into boxes by location. </w:t>
      </w:r>
    </w:p>
    <w:p w:rsidR="00AB1439" w:rsidRDefault="00AB1439" w:rsidP="00133F5E"/>
    <w:p w:rsidR="00AB1439" w:rsidRDefault="00AB1439" w:rsidP="00133F5E"/>
    <w:p w:rsidR="003C0F65" w:rsidRPr="00E614B0" w:rsidRDefault="00BE4B2B" w:rsidP="00133F5E">
      <w:r>
        <w:t>Enjoy</w:t>
      </w:r>
      <w:proofErr w:type="gramStart"/>
      <w:r w:rsidR="003C0F65">
        <w:t>!!</w:t>
      </w:r>
      <w:proofErr w:type="gramEnd"/>
    </w:p>
    <w:p w:rsidR="00133F5E" w:rsidRDefault="00133F5E" w:rsidP="00133F5E"/>
    <w:p w:rsidR="003B273F" w:rsidRDefault="003B273F" w:rsidP="003B273F">
      <w:r>
        <w:t xml:space="preserve">“I am the music man” - </w:t>
      </w:r>
      <w:hyperlink r:id="rId5" w:history="1">
        <w:r>
          <w:rPr>
            <w:rStyle w:val="Hyperlink"/>
          </w:rPr>
          <w:t>https://www.youtube.com/watch?v=at4CYbW9OgE</w:t>
        </w:r>
      </w:hyperlink>
    </w:p>
    <w:p w:rsidR="00133F5E" w:rsidRPr="00133F5E" w:rsidRDefault="003B273F" w:rsidP="003B273F">
      <w:r>
        <w:t xml:space="preserve">“Kids Zumba” - </w:t>
      </w:r>
      <w:hyperlink r:id="rId6" w:history="1">
        <w:r w:rsidRPr="002B1F55">
          <w:rPr>
            <w:color w:val="0000FF"/>
            <w:u w:val="single"/>
          </w:rPr>
          <w:t>https://family.gonoodle.com/activities/beat-go-pop</w:t>
        </w:r>
      </w:hyperlink>
    </w:p>
    <w:p w:rsidR="00575719" w:rsidRDefault="00575719"/>
    <w:sectPr w:rsidR="00575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C40D8"/>
    <w:multiLevelType w:val="hybridMultilevel"/>
    <w:tmpl w:val="D4B4A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E96675"/>
    <w:multiLevelType w:val="hybridMultilevel"/>
    <w:tmpl w:val="06960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5E"/>
    <w:rsid w:val="00133F5E"/>
    <w:rsid w:val="003B273F"/>
    <w:rsid w:val="003C0F65"/>
    <w:rsid w:val="00575719"/>
    <w:rsid w:val="00AB1439"/>
    <w:rsid w:val="00BE4B2B"/>
    <w:rsid w:val="00E50364"/>
    <w:rsid w:val="00E614B0"/>
    <w:rsid w:val="00E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1A0E"/>
  <w15:chartTrackingRefBased/>
  <w15:docId w15:val="{058F0217-8AEC-4CC2-85A4-8EE036BE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3F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273F"/>
    <w:rPr>
      <w:color w:val="0000FF"/>
      <w:u w:val="single"/>
    </w:rPr>
  </w:style>
  <w:style w:type="paragraph" w:customStyle="1" w:styleId="clistb">
    <w:name w:val="clistb"/>
    <w:rsid w:val="00AB1439"/>
    <w:pPr>
      <w:widowControl w:val="0"/>
      <w:tabs>
        <w:tab w:val="left" w:pos="180"/>
      </w:tabs>
      <w:overflowPunct w:val="0"/>
      <w:autoSpaceDE w:val="0"/>
      <w:autoSpaceDN w:val="0"/>
      <w:adjustRightInd w:val="0"/>
      <w:spacing w:after="0" w:line="200" w:lineRule="exact"/>
      <w:ind w:left="180" w:hanging="180"/>
    </w:pPr>
    <w:rPr>
      <w:rFonts w:ascii="Arial" w:eastAsia="Times New Roman" w:hAnsi="Arial" w:cs="Times New Roman"/>
      <w:sz w:val="16"/>
      <w:szCs w:val="20"/>
      <w:lang w:val="en-US" w:eastAsia="en-GB"/>
    </w:rPr>
  </w:style>
  <w:style w:type="paragraph" w:styleId="ListParagraph">
    <w:name w:val="List Paragraph"/>
    <w:basedOn w:val="Normal"/>
    <w:uiPriority w:val="34"/>
    <w:qFormat/>
    <w:rsid w:val="00EF7FB0"/>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amily.gonoodle.com/activities/beat-go-pop" TargetMode="External"/><Relationship Id="rId5" Type="http://schemas.openxmlformats.org/officeDocument/2006/relationships/hyperlink" Target="https://www.youtube.com/watch?v=at4CYbW9O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AC42C8E6</Template>
  <TotalTime>1</TotalTime>
  <Pages>1</Pages>
  <Words>209</Words>
  <Characters>1192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Woodlands School</Company>
  <LinksUpToDate>false</LinksUpToDate>
  <CharactersWithSpaces>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Scivier</dc:creator>
  <cp:keywords/>
  <dc:description/>
  <cp:lastModifiedBy>Staff Owls</cp:lastModifiedBy>
  <cp:revision>2</cp:revision>
  <dcterms:created xsi:type="dcterms:W3CDTF">2020-06-25T07:29:00Z</dcterms:created>
  <dcterms:modified xsi:type="dcterms:W3CDTF">2020-06-25T07:29:00Z</dcterms:modified>
</cp:coreProperties>
</file>