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F6D" w:rsidRDefault="009B2F6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173</wp:posOffset>
            </wp:positionV>
            <wp:extent cx="3380105" cy="339344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105" cy="339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F6D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-5262</wp:posOffset>
            </wp:positionH>
            <wp:positionV relativeFrom="paragraph">
              <wp:posOffset>-5715</wp:posOffset>
            </wp:positionV>
            <wp:extent cx="2900045" cy="3609975"/>
            <wp:effectExtent l="0" t="0" r="0" b="9525"/>
            <wp:wrapSquare wrapText="bothSides"/>
            <wp:docPr id="8" name="Picture 8" descr="🦍Naughty gorilla pulls out poker face at visitors🦍 They say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🦍Naughty gorilla pulls out poker face at visitors🦍 They say a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89836" l="4167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8" t="1862" r="9080" b="19556"/>
                    <a:stretch/>
                  </pic:blipFill>
                  <pic:spPr bwMode="auto">
                    <a:xfrm>
                      <a:off x="0" y="0"/>
                      <a:ext cx="290004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168" w:rsidRDefault="00DD0168"/>
    <w:p w:rsidR="00DD0168" w:rsidRPr="00DD0168" w:rsidRDefault="00003525" w:rsidP="00DD0168">
      <w:r w:rsidRPr="009B2F6D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46239</wp:posOffset>
            </wp:positionV>
            <wp:extent cx="3977640" cy="1598930"/>
            <wp:effectExtent l="0" t="0" r="3810" b="1270"/>
            <wp:wrapSquare wrapText="bothSides"/>
            <wp:docPr id="11" name="Picture 11" descr="Anorexia in tortoises | Veterinary Pract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Anorexia in tortoises | Veterinary Practic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3" t="19765" r="4754" b="11055"/>
                    <a:stretch/>
                  </pic:blipFill>
                  <pic:spPr bwMode="auto">
                    <a:xfrm>
                      <a:off x="0" y="0"/>
                      <a:ext cx="397764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40986</wp:posOffset>
            </wp:positionH>
            <wp:positionV relativeFrom="paragraph">
              <wp:posOffset>19108</wp:posOffset>
            </wp:positionV>
            <wp:extent cx="2743200" cy="1816735"/>
            <wp:effectExtent l="0" t="0" r="0" b="0"/>
            <wp:wrapTight wrapText="bothSides">
              <wp:wrapPolygon edited="0">
                <wp:start x="2400" y="1812"/>
                <wp:lineTo x="2400" y="2491"/>
                <wp:lineTo x="4050" y="5889"/>
                <wp:lineTo x="1950" y="6795"/>
                <wp:lineTo x="1950" y="7248"/>
                <wp:lineTo x="6300" y="9513"/>
                <wp:lineTo x="4800" y="10419"/>
                <wp:lineTo x="3750" y="12004"/>
                <wp:lineTo x="3750" y="14043"/>
                <wp:lineTo x="8400" y="16761"/>
                <wp:lineTo x="10200" y="16761"/>
                <wp:lineTo x="10350" y="18120"/>
                <wp:lineTo x="11100" y="18120"/>
                <wp:lineTo x="17100" y="16761"/>
                <wp:lineTo x="18450" y="15175"/>
                <wp:lineTo x="17850" y="13137"/>
                <wp:lineTo x="19800" y="12231"/>
                <wp:lineTo x="19350" y="11098"/>
                <wp:lineTo x="10050" y="9513"/>
                <wp:lineTo x="5400" y="5889"/>
                <wp:lineTo x="3150" y="1812"/>
                <wp:lineTo x="2400" y="1812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003525" w:rsidP="00DD0168"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220634</wp:posOffset>
            </wp:positionH>
            <wp:positionV relativeFrom="paragraph">
              <wp:posOffset>112452</wp:posOffset>
            </wp:positionV>
            <wp:extent cx="2710815" cy="3347720"/>
            <wp:effectExtent l="0" t="0" r="0" b="0"/>
            <wp:wrapTight wrapText="bothSides">
              <wp:wrapPolygon edited="0">
                <wp:start x="8500" y="2458"/>
                <wp:lineTo x="7134" y="4548"/>
                <wp:lineTo x="6527" y="6637"/>
                <wp:lineTo x="6831" y="12537"/>
                <wp:lineTo x="4402" y="13398"/>
                <wp:lineTo x="1973" y="14381"/>
                <wp:lineTo x="1822" y="18068"/>
                <wp:lineTo x="2884" y="18437"/>
                <wp:lineTo x="10322" y="18929"/>
                <wp:lineTo x="10929" y="18929"/>
                <wp:lineTo x="15179" y="18437"/>
                <wp:lineTo x="18215" y="17331"/>
                <wp:lineTo x="17001" y="14381"/>
                <wp:lineTo x="16697" y="13275"/>
                <wp:lineTo x="14420" y="10571"/>
                <wp:lineTo x="13813" y="8604"/>
                <wp:lineTo x="14572" y="6637"/>
                <wp:lineTo x="14724" y="3564"/>
                <wp:lineTo x="13358" y="3073"/>
                <wp:lineTo x="9411" y="2458"/>
                <wp:lineTo x="8500" y="2458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3347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0168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margin">
              <wp:posOffset>3673475</wp:posOffset>
            </wp:positionH>
            <wp:positionV relativeFrom="paragraph">
              <wp:posOffset>-17433</wp:posOffset>
            </wp:positionV>
            <wp:extent cx="3277235" cy="3490595"/>
            <wp:effectExtent l="0" t="0" r="0" b="0"/>
            <wp:wrapTight wrapText="bothSides">
              <wp:wrapPolygon edited="0">
                <wp:start x="3390" y="1650"/>
                <wp:lineTo x="2888" y="2358"/>
                <wp:lineTo x="1632" y="3654"/>
                <wp:lineTo x="753" y="5658"/>
                <wp:lineTo x="628" y="6130"/>
                <wp:lineTo x="1004" y="7780"/>
                <wp:lineTo x="3390" y="9431"/>
                <wp:lineTo x="5399" y="11317"/>
                <wp:lineTo x="5022" y="19333"/>
                <wp:lineTo x="6780" y="20158"/>
                <wp:lineTo x="8789" y="20747"/>
                <wp:lineTo x="8789" y="20983"/>
                <wp:lineTo x="9668" y="20983"/>
                <wp:lineTo x="11300" y="20747"/>
                <wp:lineTo x="12430" y="19922"/>
                <wp:lineTo x="12305" y="18861"/>
                <wp:lineTo x="12807" y="16975"/>
                <wp:lineTo x="13435" y="15089"/>
                <wp:lineTo x="14188" y="13674"/>
                <wp:lineTo x="14188" y="13203"/>
                <wp:lineTo x="15192" y="11317"/>
                <wp:lineTo x="16448" y="9431"/>
                <wp:lineTo x="19461" y="7544"/>
                <wp:lineTo x="20089" y="6248"/>
                <wp:lineTo x="20215" y="5658"/>
                <wp:lineTo x="19964" y="4833"/>
                <wp:lineTo x="19461" y="3772"/>
                <wp:lineTo x="17327" y="1650"/>
                <wp:lineTo x="3390" y="1650"/>
              </wp:wrapPolygon>
            </wp:wrapTight>
            <wp:docPr id="16" name="Picture 16" descr="Maybe Elephant Poachers Aren't as Evil as You Think – Mother J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ybe Elephant Poachers Aren't as Evil as You Think – Mother Jon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9532" b="100000" l="24040" r="7777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07" t="-1" r="20225" b="-2915"/>
                    <a:stretch/>
                  </pic:blipFill>
                  <pic:spPr bwMode="auto">
                    <a:xfrm>
                      <a:off x="0" y="0"/>
                      <a:ext cx="3277235" cy="349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>
      <w:pPr>
        <w:jc w:val="center"/>
      </w:pPr>
    </w:p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DD0168" w:rsidRPr="00DD0168" w:rsidRDefault="00DD0168" w:rsidP="00DD0168"/>
    <w:p w:rsidR="009B2F6D" w:rsidRDefault="009B2F6D">
      <w:r w:rsidRPr="00DD0168">
        <w:br w:type="page"/>
      </w:r>
    </w:p>
    <w:p w:rsidR="00DD0168" w:rsidRDefault="00DD0168">
      <w:r>
        <w:rPr>
          <w:noProof/>
          <w:lang w:eastAsia="en-GB"/>
        </w:rPr>
        <w:lastRenderedPageBreak/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-41564</wp:posOffset>
            </wp:positionH>
            <wp:positionV relativeFrom="paragraph">
              <wp:posOffset>-193964</wp:posOffset>
            </wp:positionV>
            <wp:extent cx="3304540" cy="263969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0168"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3948372</wp:posOffset>
            </wp:positionH>
            <wp:positionV relativeFrom="paragraph">
              <wp:posOffset>3810</wp:posOffset>
            </wp:positionV>
            <wp:extent cx="2687320" cy="3072765"/>
            <wp:effectExtent l="0" t="0" r="0" b="0"/>
            <wp:wrapTight wrapText="bothSides">
              <wp:wrapPolygon edited="0">
                <wp:start x="0" y="0"/>
                <wp:lineTo x="0" y="21426"/>
                <wp:lineTo x="21437" y="21426"/>
                <wp:lineTo x="21437" y="0"/>
                <wp:lineTo x="0" y="0"/>
              </wp:wrapPolygon>
            </wp:wrapTight>
            <wp:docPr id="20" name="Picture 20" descr="How do you catch a runaway hamster? | Daily Mail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ow do you catch a runaway hamster? | Daily Mail Onlin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74" r="23486"/>
                    <a:stretch/>
                  </pic:blipFill>
                  <pic:spPr bwMode="auto">
                    <a:xfrm>
                      <a:off x="0" y="0"/>
                      <a:ext cx="268732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168" w:rsidRDefault="00003525">
      <w:r w:rsidRPr="00DD0168"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2682875</wp:posOffset>
            </wp:positionV>
            <wp:extent cx="1540510" cy="3269615"/>
            <wp:effectExtent l="0" t="0" r="2540" b="6985"/>
            <wp:wrapTight wrapText="bothSides">
              <wp:wrapPolygon edited="0">
                <wp:start x="0" y="0"/>
                <wp:lineTo x="0" y="21520"/>
                <wp:lineTo x="21369" y="21520"/>
                <wp:lineTo x="21369" y="0"/>
                <wp:lineTo x="0" y="0"/>
              </wp:wrapPolygon>
            </wp:wrapTight>
            <wp:docPr id="21" name="Picture 21" descr="Why the &quot;duck curve&quot; created by solar power is a problem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Why the &quot;duck curve&quot; created by solar power is a problem f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35" t="2502" r="34121"/>
                    <a:stretch/>
                  </pic:blipFill>
                  <pic:spPr bwMode="auto">
                    <a:xfrm>
                      <a:off x="0" y="0"/>
                      <a:ext cx="154051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2063864</wp:posOffset>
            </wp:positionH>
            <wp:positionV relativeFrom="paragraph">
              <wp:posOffset>3181813</wp:posOffset>
            </wp:positionV>
            <wp:extent cx="4346575" cy="2194560"/>
            <wp:effectExtent l="38100" t="76200" r="0" b="34290"/>
            <wp:wrapTight wrapText="bothSides">
              <wp:wrapPolygon edited="0">
                <wp:start x="5231" y="452"/>
                <wp:lineTo x="-390" y="2120"/>
                <wp:lineTo x="-232" y="11333"/>
                <wp:lineTo x="1624" y="13738"/>
                <wp:lineTo x="1729" y="13902"/>
                <wp:lineTo x="4620" y="16070"/>
                <wp:lineTo x="8650" y="18164"/>
                <wp:lineTo x="9026" y="18078"/>
                <wp:lineTo x="8998" y="19217"/>
                <wp:lineTo x="9400" y="21201"/>
                <wp:lineTo x="10018" y="22003"/>
                <wp:lineTo x="21303" y="19411"/>
                <wp:lineTo x="21338" y="16761"/>
                <wp:lineTo x="20123" y="15530"/>
                <wp:lineTo x="19088" y="15767"/>
                <wp:lineTo x="18914" y="12787"/>
                <wp:lineTo x="16751" y="13284"/>
                <wp:lineTo x="16576" y="10304"/>
                <wp:lineTo x="15166" y="10628"/>
                <wp:lineTo x="14854" y="6924"/>
                <wp:lineTo x="13877" y="4884"/>
                <wp:lineTo x="13702" y="1904"/>
                <wp:lineTo x="11727" y="2357"/>
                <wp:lineTo x="11553" y="-623"/>
                <wp:lineTo x="6453" y="171"/>
                <wp:lineTo x="5231" y="452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96851">
                      <a:off x="0" y="0"/>
                      <a:ext cx="4346575" cy="2194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51BF">
        <w:rPr>
          <w:noProof/>
          <w:lang w:eastAsia="en-GB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5744498</wp:posOffset>
            </wp:positionV>
            <wp:extent cx="4686935" cy="2590800"/>
            <wp:effectExtent l="0" t="0" r="0" b="0"/>
            <wp:wrapTight wrapText="bothSides">
              <wp:wrapPolygon edited="0">
                <wp:start x="10272" y="1588"/>
                <wp:lineTo x="1931" y="6353"/>
                <wp:lineTo x="1931" y="7465"/>
                <wp:lineTo x="4390" y="9529"/>
                <wp:lineTo x="4916" y="9529"/>
                <wp:lineTo x="4390" y="12071"/>
                <wp:lineTo x="3161" y="13500"/>
                <wp:lineTo x="3336" y="14135"/>
                <wp:lineTo x="8516" y="14612"/>
                <wp:lineTo x="8253" y="15565"/>
                <wp:lineTo x="8077" y="16676"/>
                <wp:lineTo x="7989" y="19376"/>
                <wp:lineTo x="8165" y="19694"/>
                <wp:lineTo x="8692" y="19694"/>
                <wp:lineTo x="12379" y="19376"/>
                <wp:lineTo x="13432" y="18900"/>
                <wp:lineTo x="13257" y="17153"/>
                <wp:lineTo x="13871" y="17153"/>
                <wp:lineTo x="16681" y="15088"/>
                <wp:lineTo x="16856" y="14612"/>
                <wp:lineTo x="19314" y="12229"/>
                <wp:lineTo x="19490" y="11276"/>
                <wp:lineTo x="19051" y="9529"/>
                <wp:lineTo x="17734" y="6829"/>
                <wp:lineTo x="16856" y="5400"/>
                <wp:lineTo x="15891" y="4447"/>
                <wp:lineTo x="15978" y="3653"/>
                <wp:lineTo x="13257" y="2065"/>
                <wp:lineTo x="11501" y="1588"/>
                <wp:lineTo x="10272" y="1588"/>
              </wp:wrapPolygon>
            </wp:wrapTight>
            <wp:docPr id="22" name="Picture 22" descr="BBC - Earth - The truth about tarantulas: not too big, not too sc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BC - Earth - The truth about tarantulas: not too big, not too scary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6806" b="88177" l="11631" r="8417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4" t="7885" r="6760" b="2901"/>
                    <a:stretch/>
                  </pic:blipFill>
                  <pic:spPr bwMode="auto">
                    <a:xfrm>
                      <a:off x="0" y="0"/>
                      <a:ext cx="468693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1BF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-3391420</wp:posOffset>
            </wp:positionH>
            <wp:positionV relativeFrom="paragraph">
              <wp:posOffset>7129318</wp:posOffset>
            </wp:positionV>
            <wp:extent cx="4641215" cy="2743835"/>
            <wp:effectExtent l="0" t="0" r="0" b="0"/>
            <wp:wrapTight wrapText="bothSides">
              <wp:wrapPolygon edited="0">
                <wp:start x="1832" y="6763"/>
                <wp:lineTo x="348" y="8143"/>
                <wp:lineTo x="1374" y="13433"/>
                <wp:lineTo x="2242" y="14605"/>
                <wp:lineTo x="4052" y="16083"/>
                <wp:lineTo x="4404" y="18273"/>
                <wp:lineTo x="17377" y="11652"/>
                <wp:lineTo x="17493" y="11732"/>
                <wp:lineTo x="18830" y="12082"/>
                <wp:lineTo x="18981" y="12301"/>
                <wp:lineTo x="19308" y="12068"/>
                <wp:lineTo x="19321" y="11734"/>
                <wp:lineTo x="20237" y="9618"/>
                <wp:lineTo x="19313" y="7835"/>
                <wp:lineTo x="19279" y="7696"/>
                <wp:lineTo x="16931" y="6763"/>
                <wp:lineTo x="16545" y="4435"/>
                <wp:lineTo x="15074" y="5481"/>
                <wp:lineTo x="14524" y="3269"/>
                <wp:lineTo x="12563" y="4664"/>
                <wp:lineTo x="12013" y="2452"/>
                <wp:lineTo x="9806" y="4021"/>
                <wp:lineTo x="9256" y="1809"/>
                <wp:lineTo x="2568" y="6240"/>
                <wp:lineTo x="1832" y="6763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68027">
                      <a:off x="0" y="0"/>
                      <a:ext cx="4641215" cy="274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168">
        <w:br w:type="page"/>
      </w:r>
    </w:p>
    <w:p w:rsidR="004A2D5A" w:rsidRDefault="004A2D5A"/>
    <w:p w:rsidR="004A2D5A" w:rsidRDefault="004A2D5A"/>
    <w:p w:rsidR="004A2D5A" w:rsidRDefault="009B2F6D">
      <w:r>
        <w:rPr>
          <w:noProof/>
          <w:lang w:eastAsia="en-GB"/>
        </w:rPr>
        <w:drawing>
          <wp:anchor distT="0" distB="0" distL="114300" distR="114300" simplePos="0" relativeHeight="251593728" behindDoc="0" locked="0" layoutInCell="1" allowOverlap="1">
            <wp:simplePos x="0" y="0"/>
            <wp:positionH relativeFrom="column">
              <wp:posOffset>2344090</wp:posOffset>
            </wp:positionH>
            <wp:positionV relativeFrom="paragraph">
              <wp:posOffset>317685</wp:posOffset>
            </wp:positionV>
            <wp:extent cx="4304030" cy="2197100"/>
            <wp:effectExtent l="0" t="514350" r="0" b="4508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46" t="15721" r="10495" b="23454"/>
                    <a:stretch/>
                  </pic:blipFill>
                  <pic:spPr bwMode="auto">
                    <a:xfrm rot="20545851">
                      <a:off x="0" y="0"/>
                      <a:ext cx="430403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F6D">
        <w:rPr>
          <w:noProof/>
          <w:lang w:eastAsia="en-GB"/>
        </w:rPr>
        <w:drawing>
          <wp:anchor distT="0" distB="0" distL="114300" distR="114300" simplePos="0" relativeHeight="251634688" behindDoc="0" locked="0" layoutInCell="1" allowOverlap="1">
            <wp:simplePos x="0" y="0"/>
            <wp:positionH relativeFrom="column">
              <wp:posOffset>3579915</wp:posOffset>
            </wp:positionH>
            <wp:positionV relativeFrom="paragraph">
              <wp:posOffset>3105274</wp:posOffset>
            </wp:positionV>
            <wp:extent cx="2513965" cy="4269105"/>
            <wp:effectExtent l="0" t="0" r="635" b="0"/>
            <wp:wrapSquare wrapText="bothSides"/>
            <wp:docPr id="5" name="Picture 5" descr="Rothschild's giraffe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othschild's giraffe - Wikipedia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3472" b="89985" l="9971" r="8998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3" t="4430" r="13946" b="6517"/>
                    <a:stretch/>
                  </pic:blipFill>
                  <pic:spPr bwMode="auto">
                    <a:xfrm>
                      <a:off x="0" y="0"/>
                      <a:ext cx="2513965" cy="426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F6D">
        <w:rPr>
          <w:noProof/>
          <w:lang w:eastAsia="en-GB"/>
        </w:rPr>
        <w:drawing>
          <wp:anchor distT="0" distB="0" distL="114300" distR="114300" simplePos="0" relativeHeight="251619328" behindDoc="0" locked="0" layoutInCell="1" allowOverlap="1">
            <wp:simplePos x="0" y="0"/>
            <wp:positionH relativeFrom="column">
              <wp:posOffset>64456</wp:posOffset>
            </wp:positionH>
            <wp:positionV relativeFrom="paragraph">
              <wp:posOffset>6512535</wp:posOffset>
            </wp:positionV>
            <wp:extent cx="2089785" cy="2980690"/>
            <wp:effectExtent l="0" t="0" r="5715" b="0"/>
            <wp:wrapSquare wrapText="bothSides"/>
            <wp:docPr id="4" name="Picture 4" descr="5 things that scare and stress your cat - Times of In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5 things that scare and stress your cat - Times of India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15" r="25120"/>
                    <a:stretch/>
                  </pic:blipFill>
                  <pic:spPr bwMode="auto">
                    <a:xfrm>
                      <a:off x="0" y="0"/>
                      <a:ext cx="2089785" cy="298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2724785</wp:posOffset>
            </wp:positionH>
            <wp:positionV relativeFrom="paragraph">
              <wp:posOffset>7404001</wp:posOffset>
            </wp:positionV>
            <wp:extent cx="3615055" cy="27127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055" cy="271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2630797</wp:posOffset>
            </wp:positionV>
            <wp:extent cx="3704590" cy="290893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590" cy="2908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F6D">
        <w:rPr>
          <w:noProof/>
          <w:lang w:eastAsia="en-GB"/>
        </w:rPr>
        <w:drawing>
          <wp:anchor distT="0" distB="0" distL="114300" distR="114300" simplePos="0" relativeHeight="251603968" behindDoc="0" locked="0" layoutInCell="1" allowOverlap="1">
            <wp:simplePos x="0" y="0"/>
            <wp:positionH relativeFrom="column">
              <wp:posOffset>159740</wp:posOffset>
            </wp:positionH>
            <wp:positionV relativeFrom="paragraph">
              <wp:posOffset>4379</wp:posOffset>
            </wp:positionV>
            <wp:extent cx="3489325" cy="1840230"/>
            <wp:effectExtent l="0" t="0" r="0" b="7620"/>
            <wp:wrapSquare wrapText="bothSides"/>
            <wp:docPr id="2" name="Picture 2" descr="Chinook Dog Breed Inform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inook Dog Breed Informa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6" t="20002" r="5464" b="7298"/>
                    <a:stretch/>
                  </pic:blipFill>
                  <pic:spPr bwMode="auto">
                    <a:xfrm>
                      <a:off x="0" y="0"/>
                      <a:ext cx="3489325" cy="184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Pr="004A2D5A" w:rsidRDefault="004A2D5A" w:rsidP="004A2D5A"/>
    <w:p w:rsidR="004A2D5A" w:rsidRDefault="004A2D5A" w:rsidP="004A2D5A"/>
    <w:p w:rsidR="004A2D5A" w:rsidRDefault="004A2D5A" w:rsidP="004A2D5A">
      <w:r>
        <w:br w:type="page"/>
      </w:r>
    </w:p>
    <w:p w:rsidR="004A2D5A" w:rsidRDefault="004A2D5A" w:rsidP="004A2D5A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31968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2266950</wp:posOffset>
            </wp:positionV>
            <wp:extent cx="12069445" cy="7538085"/>
            <wp:effectExtent l="0" t="1270" r="6985" b="698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069445" cy="753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  <w:r w:rsidRPr="004A2D5A">
        <w:rPr>
          <w:sz w:val="96"/>
        </w:rPr>
        <w:lastRenderedPageBreak/>
        <w:t>Other Animals</w:t>
      </w:r>
      <w:bookmarkStart w:id="0" w:name="_GoBack"/>
      <w:bookmarkEnd w:id="0"/>
    </w:p>
    <w:p w:rsidR="004A6440" w:rsidRPr="004A2D5A" w:rsidRDefault="004A2D5A" w:rsidP="004A2D5A">
      <w:r>
        <w:rPr>
          <w:noProof/>
          <w:lang w:eastAsia="en-GB"/>
        </w:rPr>
        <w:lastRenderedPageBreak/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-2774315</wp:posOffset>
            </wp:positionH>
            <wp:positionV relativeFrom="paragraph">
              <wp:posOffset>2343150</wp:posOffset>
            </wp:positionV>
            <wp:extent cx="12193270" cy="7514590"/>
            <wp:effectExtent l="0" t="381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193270" cy="751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A6440" w:rsidRPr="004A2D5A" w:rsidSect="009B2F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F6D"/>
    <w:rsid w:val="00003525"/>
    <w:rsid w:val="004A2D5A"/>
    <w:rsid w:val="007D51BF"/>
    <w:rsid w:val="009B2F6D"/>
    <w:rsid w:val="00A65041"/>
    <w:rsid w:val="00CC3BFB"/>
    <w:rsid w:val="00DD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48D34E5"/>
  <w15:chartTrackingRefBased/>
  <w15:docId w15:val="{ECFB62EE-B885-4A5F-811E-F660DDDA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webSettings" Target="webSettings.xml"/><Relationship Id="rId21" Type="http://schemas.microsoft.com/office/2007/relationships/hdphoto" Target="media/hdphoto4.wdp"/><Relationship Id="rId7" Type="http://schemas.openxmlformats.org/officeDocument/2006/relationships/image" Target="media/image3.jpeg"/><Relationship Id="rId12" Type="http://schemas.openxmlformats.org/officeDocument/2006/relationships/image" Target="media/image7.png"/><Relationship Id="rId17" Type="http://schemas.microsoft.com/office/2007/relationships/hdphoto" Target="media/hdphoto3.wdp"/><Relationship Id="rId25" Type="http://schemas.openxmlformats.org/officeDocument/2006/relationships/image" Target="media/image18.jpe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microsoft.com/office/2007/relationships/hdphoto" Target="media/hdphoto2.wdp"/><Relationship Id="rId24" Type="http://schemas.openxmlformats.org/officeDocument/2006/relationships/image" Target="media/image17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A227CE5C</Template>
  <TotalTime>33</TotalTime>
  <Pages>6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Woodlands School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 Owls</dc:creator>
  <cp:keywords/>
  <dc:description/>
  <cp:lastModifiedBy>Staff Owls</cp:lastModifiedBy>
  <cp:revision>3</cp:revision>
  <dcterms:created xsi:type="dcterms:W3CDTF">2020-06-24T08:50:00Z</dcterms:created>
  <dcterms:modified xsi:type="dcterms:W3CDTF">2020-06-24T10:49:00Z</dcterms:modified>
</cp:coreProperties>
</file>