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1B61" w:rsidRPr="00D93FAE" w:rsidRDefault="00F44234">
      <w:pPr>
        <w:rPr>
          <w:rFonts w:ascii="Comic Sans MS" w:hAnsi="Comic Sans MS"/>
          <w:b/>
          <w:sz w:val="20"/>
          <w:szCs w:val="20"/>
        </w:rPr>
      </w:pPr>
      <w:r w:rsidRPr="00D93FAE">
        <w:rPr>
          <w:rFonts w:ascii="Comic Sans MS" w:hAnsi="Comic Sans MS"/>
          <w:b/>
          <w:sz w:val="20"/>
          <w:szCs w:val="20"/>
        </w:rPr>
        <w:t xml:space="preserve">Badgers Class: </w:t>
      </w:r>
      <w:r w:rsidR="002006E8">
        <w:rPr>
          <w:rFonts w:ascii="Comic Sans MS" w:hAnsi="Comic Sans MS"/>
          <w:b/>
          <w:sz w:val="20"/>
          <w:szCs w:val="20"/>
        </w:rPr>
        <w:t>Week beginning 6</w:t>
      </w:r>
      <w:r w:rsidR="002006E8" w:rsidRPr="002006E8">
        <w:rPr>
          <w:rFonts w:ascii="Comic Sans MS" w:hAnsi="Comic Sans MS"/>
          <w:b/>
          <w:sz w:val="20"/>
          <w:szCs w:val="20"/>
          <w:vertAlign w:val="superscript"/>
        </w:rPr>
        <w:t>th</w:t>
      </w:r>
      <w:r w:rsidR="002006E8">
        <w:rPr>
          <w:rFonts w:ascii="Comic Sans MS" w:hAnsi="Comic Sans MS"/>
          <w:b/>
          <w:sz w:val="20"/>
          <w:szCs w:val="20"/>
        </w:rPr>
        <w:t xml:space="preserve"> July</w:t>
      </w:r>
      <w:r w:rsidR="00F31B61" w:rsidRPr="00D93FAE">
        <w:rPr>
          <w:rFonts w:ascii="Comic Sans MS" w:hAnsi="Comic Sans MS"/>
          <w:b/>
          <w:sz w:val="20"/>
          <w:szCs w:val="20"/>
        </w:rPr>
        <w:t xml:space="preserve"> 2020</w:t>
      </w:r>
    </w:p>
    <w:p w:rsidR="00D93FAE" w:rsidRPr="00D93FAE" w:rsidRDefault="00F44234" w:rsidP="00D24DA2">
      <w:pPr>
        <w:ind w:right="-613"/>
        <w:rPr>
          <w:rFonts w:ascii="Comic Sans MS" w:hAnsi="Comic Sans MS"/>
          <w:b/>
          <w:sz w:val="20"/>
          <w:szCs w:val="20"/>
        </w:rPr>
      </w:pPr>
      <w:r w:rsidRPr="00D93FAE">
        <w:rPr>
          <w:rFonts w:ascii="Comic Sans MS" w:hAnsi="Comic Sans MS"/>
          <w:b/>
          <w:sz w:val="20"/>
          <w:szCs w:val="20"/>
        </w:rPr>
        <w:t>Theme: Holidays</w:t>
      </w:r>
      <w:r w:rsidR="00716DE0">
        <w:rPr>
          <w:rFonts w:ascii="Comic Sans MS" w:hAnsi="Comic Sans MS"/>
          <w:b/>
          <w:sz w:val="20"/>
          <w:szCs w:val="20"/>
        </w:rPr>
        <w:tab/>
      </w:r>
      <w:r w:rsidR="00716DE0">
        <w:rPr>
          <w:rFonts w:ascii="Comic Sans MS" w:hAnsi="Comic Sans MS"/>
          <w:b/>
          <w:sz w:val="20"/>
          <w:szCs w:val="20"/>
        </w:rPr>
        <w:tab/>
      </w:r>
      <w:r w:rsidR="00716DE0">
        <w:rPr>
          <w:rFonts w:ascii="Comic Sans MS" w:hAnsi="Comic Sans MS"/>
          <w:b/>
          <w:sz w:val="20"/>
          <w:szCs w:val="20"/>
        </w:rPr>
        <w:tab/>
      </w:r>
      <w:r w:rsidR="00716DE0">
        <w:rPr>
          <w:rFonts w:ascii="Comic Sans MS" w:hAnsi="Comic Sans MS"/>
          <w:b/>
          <w:sz w:val="20"/>
          <w:szCs w:val="20"/>
        </w:rPr>
        <w:tab/>
      </w:r>
      <w:r w:rsidR="00716DE0">
        <w:rPr>
          <w:rFonts w:ascii="Comic Sans MS" w:hAnsi="Comic Sans MS"/>
          <w:b/>
          <w:sz w:val="20"/>
          <w:szCs w:val="20"/>
        </w:rPr>
        <w:tab/>
      </w:r>
      <w:r w:rsidR="00D24DA2">
        <w:rPr>
          <w:rFonts w:ascii="Comic Sans MS" w:hAnsi="Comic Sans MS"/>
          <w:b/>
          <w:sz w:val="20"/>
          <w:szCs w:val="20"/>
        </w:rPr>
        <w:t xml:space="preserve">      </w:t>
      </w:r>
      <w:r w:rsidR="00D1165E">
        <w:rPr>
          <w:rFonts w:ascii="Comic Sans MS" w:hAnsi="Comic Sans MS"/>
          <w:b/>
          <w:sz w:val="20"/>
          <w:szCs w:val="20"/>
        </w:rPr>
        <w:t xml:space="preserve">        </w:t>
      </w:r>
      <w:r w:rsidR="003D43B5">
        <w:rPr>
          <w:rFonts w:ascii="Comic Sans MS" w:hAnsi="Comic Sans MS"/>
          <w:b/>
          <w:sz w:val="20"/>
          <w:szCs w:val="20"/>
        </w:rPr>
        <w:t>M</w:t>
      </w:r>
      <w:r w:rsidR="002006E8">
        <w:rPr>
          <w:rFonts w:ascii="Comic Sans MS" w:hAnsi="Comic Sans MS"/>
          <w:b/>
          <w:sz w:val="20"/>
          <w:szCs w:val="20"/>
        </w:rPr>
        <w:t>ain focus: Camping</w:t>
      </w:r>
      <w:r w:rsidR="00A77CFA">
        <w:rPr>
          <w:rFonts w:ascii="Comic Sans MS" w:hAnsi="Comic Sans MS"/>
          <w:b/>
          <w:sz w:val="20"/>
          <w:szCs w:val="20"/>
        </w:rPr>
        <w:t xml:space="preserve"> holiday</w:t>
      </w:r>
      <w:r w:rsidR="008E6C4E">
        <w:rPr>
          <w:rFonts w:ascii="Comic Sans MS" w:hAnsi="Comic Sans MS"/>
          <w:b/>
          <w:sz w:val="20"/>
          <w:szCs w:val="20"/>
        </w:rPr>
        <w:t>s</w:t>
      </w:r>
    </w:p>
    <w:p w:rsidR="00C54FF8" w:rsidRPr="00D93FAE" w:rsidRDefault="00D24DA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Suggestions for</w:t>
      </w:r>
      <w:r w:rsidR="00F31B61" w:rsidRPr="00D93FAE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this week’s</w:t>
      </w:r>
      <w:r w:rsidR="00F31B61" w:rsidRPr="00D93FAE">
        <w:rPr>
          <w:rFonts w:ascii="Comic Sans MS" w:hAnsi="Comic Sans MS"/>
          <w:sz w:val="20"/>
          <w:szCs w:val="20"/>
        </w:rPr>
        <w:t xml:space="preserve"> ho</w:t>
      </w:r>
      <w:r w:rsidR="00D93FAE" w:rsidRPr="00D93FAE">
        <w:rPr>
          <w:rFonts w:ascii="Comic Sans MS" w:hAnsi="Comic Sans MS"/>
          <w:sz w:val="20"/>
          <w:szCs w:val="20"/>
        </w:rPr>
        <w:t xml:space="preserve">me learning activities. Please </w:t>
      </w:r>
      <w:r w:rsidR="00F31B61" w:rsidRPr="00D93FAE">
        <w:rPr>
          <w:rFonts w:ascii="Comic Sans MS" w:hAnsi="Comic Sans MS"/>
          <w:sz w:val="20"/>
          <w:szCs w:val="20"/>
        </w:rPr>
        <w:t xml:space="preserve">feel free to </w:t>
      </w:r>
      <w:r w:rsidR="00D93FAE" w:rsidRPr="00D93FAE">
        <w:rPr>
          <w:rFonts w:ascii="Comic Sans MS" w:hAnsi="Comic Sans MS"/>
          <w:sz w:val="20"/>
          <w:szCs w:val="20"/>
        </w:rPr>
        <w:t>do as much or as little as you would like.</w:t>
      </w:r>
    </w:p>
    <w:tbl>
      <w:tblPr>
        <w:tblStyle w:val="TableGrid"/>
        <w:tblW w:w="10002" w:type="dxa"/>
        <w:tblLook w:val="04A0" w:firstRow="1" w:lastRow="0" w:firstColumn="1" w:lastColumn="0" w:noHBand="0" w:noVBand="1"/>
      </w:tblPr>
      <w:tblGrid>
        <w:gridCol w:w="1583"/>
        <w:gridCol w:w="8419"/>
      </w:tblGrid>
      <w:tr w:rsidR="003D43B5" w:rsidRPr="00D93FAE" w:rsidTr="003D43B5">
        <w:tc>
          <w:tcPr>
            <w:tcW w:w="10002" w:type="dxa"/>
            <w:gridSpan w:val="2"/>
          </w:tcPr>
          <w:p w:rsidR="003D43B5" w:rsidRPr="00D93FAE" w:rsidRDefault="003D43B5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sz w:val="20"/>
                <w:szCs w:val="20"/>
              </w:rPr>
              <w:t xml:space="preserve">Area of learning: </w:t>
            </w:r>
          </w:p>
        </w:tc>
      </w:tr>
      <w:tr w:rsidR="00025B70" w:rsidRPr="00D93FAE" w:rsidTr="003D43B5">
        <w:trPr>
          <w:trHeight w:val="856"/>
        </w:trPr>
        <w:tc>
          <w:tcPr>
            <w:tcW w:w="1583" w:type="dxa"/>
          </w:tcPr>
          <w:p w:rsidR="00F44234" w:rsidRPr="003D43B5" w:rsidRDefault="00F44234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sz w:val="20"/>
                <w:szCs w:val="20"/>
              </w:rPr>
              <w:t>Communication &amp; Language</w:t>
            </w:r>
          </w:p>
        </w:tc>
        <w:tc>
          <w:tcPr>
            <w:tcW w:w="8419" w:type="dxa"/>
          </w:tcPr>
          <w:p w:rsidR="00F44234" w:rsidRDefault="00C07ED1" w:rsidP="00C07ED1">
            <w:pPr>
              <w:rPr>
                <w:rFonts w:ascii="Comic Sans MS" w:hAnsi="Comic Sans MS"/>
                <w:sz w:val="20"/>
                <w:szCs w:val="20"/>
              </w:rPr>
            </w:pPr>
            <w:r w:rsidRPr="00D93FAE">
              <w:rPr>
                <w:rFonts w:ascii="Comic Sans MS" w:hAnsi="Comic Sans MS"/>
                <w:sz w:val="20"/>
                <w:szCs w:val="20"/>
              </w:rPr>
              <w:t xml:space="preserve">Use our Holidays theme to extend </w:t>
            </w:r>
            <w:r w:rsidR="000D053B">
              <w:rPr>
                <w:rFonts w:ascii="Comic Sans MS" w:hAnsi="Comic Sans MS"/>
                <w:sz w:val="20"/>
                <w:szCs w:val="20"/>
              </w:rPr>
              <w:t>vocabulary. U</w:t>
            </w:r>
            <w:r w:rsidRPr="00D93FAE">
              <w:rPr>
                <w:rFonts w:ascii="Comic Sans MS" w:hAnsi="Comic Sans MS"/>
                <w:sz w:val="20"/>
                <w:szCs w:val="20"/>
              </w:rPr>
              <w:t>se a range of communication methods, such as objects of reference, touch cues, symbols, signs</w:t>
            </w:r>
            <w:r w:rsidR="00322A6D">
              <w:rPr>
                <w:rFonts w:ascii="Comic Sans MS" w:hAnsi="Comic Sans MS"/>
                <w:sz w:val="20"/>
                <w:szCs w:val="20"/>
              </w:rPr>
              <w:t>, PODD books</w:t>
            </w:r>
            <w:r w:rsidRPr="00D93FAE">
              <w:rPr>
                <w:rFonts w:ascii="Comic Sans MS" w:hAnsi="Comic Sans MS"/>
                <w:sz w:val="20"/>
                <w:szCs w:val="20"/>
              </w:rPr>
              <w:t xml:space="preserve"> and spoken language.</w:t>
            </w:r>
          </w:p>
          <w:p w:rsidR="003870DB" w:rsidRDefault="003870DB" w:rsidP="00C07ED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870DB" w:rsidRDefault="003870DB" w:rsidP="00C07ED1">
            <w:pPr>
              <w:rPr>
                <w:rFonts w:ascii="Comic Sans MS" w:hAnsi="Comic Sans MS"/>
                <w:sz w:val="20"/>
                <w:szCs w:val="20"/>
              </w:rPr>
            </w:pPr>
            <w:r w:rsidRPr="00D774A5">
              <w:rPr>
                <w:rFonts w:ascii="Comic Sans MS" w:hAnsi="Comic Sans MS"/>
                <w:b/>
                <w:sz w:val="20"/>
                <w:szCs w:val="20"/>
              </w:rPr>
              <w:t>Attention Bucket:</w:t>
            </w:r>
            <w:r>
              <w:rPr>
                <w:rFonts w:ascii="Comic Sans MS" w:hAnsi="Comic Sans MS"/>
                <w:sz w:val="20"/>
                <w:szCs w:val="20"/>
              </w:rPr>
              <w:t xml:space="preserve"> Use a variety of highly motivating toys to develop attention, turn taking, commenting and requesting. </w:t>
            </w:r>
          </w:p>
          <w:p w:rsidR="003870DB" w:rsidRDefault="003870DB" w:rsidP="00C07ED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See: </w:t>
            </w:r>
            <w:hyperlink r:id="rId6" w:history="1">
              <w:r w:rsidRPr="005C078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https://woodlandssurrey.primarysite.media/media/bucket</w:t>
              </w:r>
            </w:hyperlink>
          </w:p>
          <w:p w:rsidR="00C25561" w:rsidRPr="00D93FAE" w:rsidRDefault="00C25561" w:rsidP="00C07ED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25B70" w:rsidRPr="00D93FAE" w:rsidTr="003D43B5">
        <w:trPr>
          <w:trHeight w:val="1687"/>
        </w:trPr>
        <w:tc>
          <w:tcPr>
            <w:tcW w:w="1583" w:type="dxa"/>
          </w:tcPr>
          <w:p w:rsidR="00F31B61" w:rsidRPr="003D43B5" w:rsidRDefault="00F31B61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sz w:val="20"/>
                <w:szCs w:val="20"/>
              </w:rPr>
              <w:t>Literacy</w:t>
            </w:r>
          </w:p>
        </w:tc>
        <w:tc>
          <w:tcPr>
            <w:tcW w:w="8419" w:type="dxa"/>
          </w:tcPr>
          <w:p w:rsidR="00440DB9" w:rsidRPr="000D053B" w:rsidRDefault="000D053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Shared reading</w:t>
            </w:r>
            <w:r w:rsidR="00F44234" w:rsidRPr="00D93FAE">
              <w:rPr>
                <w:rFonts w:ascii="Comic Sans MS" w:hAnsi="Comic Sans MS"/>
                <w:b/>
                <w:sz w:val="20"/>
                <w:szCs w:val="20"/>
              </w:rPr>
              <w:t xml:space="preserve">: </w:t>
            </w:r>
            <w:r w:rsidR="00954864">
              <w:rPr>
                <w:rFonts w:ascii="Comic Sans MS" w:hAnsi="Comic Sans MS"/>
                <w:sz w:val="20"/>
                <w:szCs w:val="20"/>
              </w:rPr>
              <w:t>Little Kipper’s Sandcastle</w:t>
            </w:r>
            <w:r w:rsidR="005E1ACA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0D053B" w:rsidRDefault="00440DB9" w:rsidP="00B237ED">
            <w:pPr>
              <w:ind w:left="1703" w:hanging="1701"/>
              <w:rPr>
                <w:rFonts w:ascii="Comic Sans MS" w:hAnsi="Comic Sans MS"/>
                <w:sz w:val="20"/>
                <w:szCs w:val="20"/>
              </w:rPr>
            </w:pPr>
            <w:r w:rsidRPr="00D93FAE">
              <w:rPr>
                <w:rFonts w:ascii="Comic Sans MS" w:hAnsi="Comic Sans MS"/>
                <w:b/>
                <w:sz w:val="20"/>
                <w:szCs w:val="20"/>
              </w:rPr>
              <w:t>Shared writing:</w:t>
            </w:r>
            <w:r w:rsidR="00A209A3" w:rsidRPr="00D93FAE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0D053B">
              <w:rPr>
                <w:rFonts w:ascii="Comic Sans MS" w:hAnsi="Comic Sans MS"/>
                <w:sz w:val="20"/>
                <w:szCs w:val="20"/>
              </w:rPr>
              <w:t>Sentence starter:</w:t>
            </w:r>
            <w:r w:rsidR="00A77CFA">
              <w:rPr>
                <w:rFonts w:ascii="Comic Sans MS" w:hAnsi="Comic Sans MS"/>
                <w:sz w:val="20"/>
                <w:szCs w:val="20"/>
              </w:rPr>
              <w:t xml:space="preserve"> ‘</w:t>
            </w:r>
            <w:r w:rsidR="00B237ED">
              <w:rPr>
                <w:rFonts w:ascii="Comic Sans MS" w:hAnsi="Comic Sans MS"/>
                <w:sz w:val="20"/>
                <w:szCs w:val="20"/>
              </w:rPr>
              <w:t>Ice cream tastes</w:t>
            </w:r>
            <w:r w:rsidR="00A209A3" w:rsidRPr="00D93FAE">
              <w:rPr>
                <w:rFonts w:ascii="Comic Sans MS" w:hAnsi="Comic Sans MS"/>
                <w:sz w:val="20"/>
                <w:szCs w:val="20"/>
              </w:rPr>
              <w:t xml:space="preserve">…’ </w:t>
            </w:r>
            <w:r w:rsidR="00B237ED">
              <w:rPr>
                <w:rFonts w:ascii="Comic Sans MS" w:hAnsi="Comic Sans MS"/>
                <w:sz w:val="20"/>
                <w:szCs w:val="20"/>
              </w:rPr>
              <w:t>(This could be changed to ‘Ice lolly tastes…’</w:t>
            </w:r>
          </w:p>
          <w:p w:rsidR="000D053B" w:rsidRDefault="000D053B" w:rsidP="000D053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  <w:r w:rsidR="00A209A3" w:rsidRPr="000D053B">
              <w:rPr>
                <w:rFonts w:ascii="Comic Sans MS" w:hAnsi="Comic Sans MS"/>
                <w:sz w:val="20"/>
                <w:szCs w:val="20"/>
              </w:rPr>
              <w:t xml:space="preserve"> the sentence starter at the top of the page </w:t>
            </w:r>
          </w:p>
          <w:p w:rsidR="000D053B" w:rsidRDefault="000D053B" w:rsidP="000D053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</w:t>
            </w:r>
            <w:r w:rsidR="00A209A3" w:rsidRPr="000D053B">
              <w:rPr>
                <w:rFonts w:ascii="Comic Sans MS" w:hAnsi="Comic Sans MS"/>
                <w:sz w:val="20"/>
                <w:szCs w:val="20"/>
              </w:rPr>
              <w:t xml:space="preserve">ncourage </w:t>
            </w:r>
            <w:r>
              <w:rPr>
                <w:rFonts w:ascii="Comic Sans MS" w:hAnsi="Comic Sans MS"/>
                <w:sz w:val="20"/>
                <w:szCs w:val="20"/>
              </w:rPr>
              <w:t>children</w:t>
            </w:r>
            <w:r w:rsidR="00A209A3" w:rsidRPr="000D053B">
              <w:rPr>
                <w:rFonts w:ascii="Comic Sans MS" w:hAnsi="Comic Sans MS"/>
                <w:sz w:val="20"/>
                <w:szCs w:val="20"/>
              </w:rPr>
              <w:t xml:space="preserve"> to select a symbol or look at the st</w:t>
            </w:r>
            <w:r w:rsidR="00635695">
              <w:rPr>
                <w:rFonts w:ascii="Comic Sans MS" w:hAnsi="Comic Sans MS"/>
                <w:sz w:val="20"/>
                <w:szCs w:val="20"/>
              </w:rPr>
              <w:t xml:space="preserve">ory to find something that </w:t>
            </w:r>
            <w:r w:rsidR="00A77CFA">
              <w:rPr>
                <w:rFonts w:ascii="Comic Sans MS" w:hAnsi="Comic Sans MS"/>
                <w:sz w:val="20"/>
                <w:szCs w:val="20"/>
              </w:rPr>
              <w:t>describes the feel of sand</w:t>
            </w:r>
            <w:r w:rsidR="00A209A3" w:rsidRPr="000D053B">
              <w:rPr>
                <w:rFonts w:ascii="Comic Sans MS" w:hAnsi="Comic Sans MS"/>
                <w:sz w:val="20"/>
                <w:szCs w:val="20"/>
              </w:rPr>
              <w:t xml:space="preserve">.  </w:t>
            </w:r>
            <w:r>
              <w:rPr>
                <w:rFonts w:ascii="Comic Sans MS" w:hAnsi="Comic Sans MS"/>
                <w:sz w:val="20"/>
                <w:szCs w:val="20"/>
              </w:rPr>
              <w:t>Use this to complete the sentence</w:t>
            </w:r>
            <w:r w:rsidR="002006E8">
              <w:rPr>
                <w:rFonts w:ascii="Comic Sans MS" w:hAnsi="Comic Sans MS"/>
                <w:sz w:val="20"/>
                <w:szCs w:val="20"/>
              </w:rPr>
              <w:t xml:space="preserve"> ‘</w:t>
            </w:r>
            <w:r w:rsidR="00C84CF6">
              <w:rPr>
                <w:rFonts w:ascii="Comic Sans MS" w:hAnsi="Comic Sans MS"/>
                <w:sz w:val="20"/>
                <w:szCs w:val="20"/>
              </w:rPr>
              <w:t>Ice cream</w:t>
            </w:r>
            <w:r w:rsidR="00B237ED">
              <w:rPr>
                <w:rFonts w:ascii="Comic Sans MS" w:hAnsi="Comic Sans MS"/>
                <w:sz w:val="20"/>
                <w:szCs w:val="20"/>
              </w:rPr>
              <w:t>/Ice lolly</w:t>
            </w:r>
            <w:r w:rsidR="00C84CF6">
              <w:rPr>
                <w:rFonts w:ascii="Comic Sans MS" w:hAnsi="Comic Sans MS"/>
                <w:sz w:val="20"/>
                <w:szCs w:val="20"/>
              </w:rPr>
              <w:t xml:space="preserve"> tastes</w:t>
            </w:r>
            <w:r w:rsidR="002A6F7A">
              <w:rPr>
                <w:rFonts w:ascii="Comic Sans MS" w:hAnsi="Comic Sans MS"/>
                <w:sz w:val="20"/>
                <w:szCs w:val="20"/>
              </w:rPr>
              <w:t>…</w:t>
            </w:r>
            <w:proofErr w:type="gramStart"/>
            <w:r w:rsidR="002A6F7A">
              <w:rPr>
                <w:rFonts w:ascii="Comic Sans MS" w:hAnsi="Comic Sans MS"/>
                <w:sz w:val="20"/>
                <w:szCs w:val="20"/>
              </w:rPr>
              <w:t>’.</w:t>
            </w:r>
            <w:proofErr w:type="gramEnd"/>
            <w:r w:rsidR="002A6F7A">
              <w:rPr>
                <w:rFonts w:ascii="Comic Sans MS" w:hAnsi="Comic Sans MS"/>
                <w:sz w:val="20"/>
                <w:szCs w:val="20"/>
              </w:rPr>
              <w:t xml:space="preserve"> If possible, give </w:t>
            </w:r>
            <w:r w:rsidR="00B237ED">
              <w:rPr>
                <w:rFonts w:ascii="Comic Sans MS" w:hAnsi="Comic Sans MS"/>
                <w:sz w:val="20"/>
                <w:szCs w:val="20"/>
              </w:rPr>
              <w:t>children some real ice cream or an ice lolly</w:t>
            </w:r>
            <w:r w:rsidR="002A6F7A">
              <w:rPr>
                <w:rFonts w:ascii="Comic Sans MS" w:hAnsi="Comic Sans MS"/>
                <w:sz w:val="20"/>
                <w:szCs w:val="20"/>
              </w:rPr>
              <w:t xml:space="preserve"> to </w:t>
            </w:r>
            <w:r w:rsidR="00B237ED">
              <w:rPr>
                <w:rFonts w:ascii="Comic Sans MS" w:hAnsi="Comic Sans MS"/>
                <w:sz w:val="20"/>
                <w:szCs w:val="20"/>
              </w:rPr>
              <w:t xml:space="preserve">taste. </w:t>
            </w:r>
          </w:p>
          <w:p w:rsidR="000D053B" w:rsidRDefault="000D053B" w:rsidP="000D053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Each take a turn </w:t>
            </w:r>
            <w:r w:rsidR="00635695">
              <w:rPr>
                <w:rFonts w:ascii="Comic Sans MS" w:hAnsi="Comic Sans MS"/>
                <w:sz w:val="20"/>
                <w:szCs w:val="20"/>
              </w:rPr>
              <w:t>to i</w:t>
            </w:r>
            <w:r w:rsidR="00954864">
              <w:rPr>
                <w:rFonts w:ascii="Comic Sans MS" w:hAnsi="Comic Sans MS"/>
                <w:sz w:val="20"/>
                <w:szCs w:val="20"/>
              </w:rPr>
              <w:t>dentify</w:t>
            </w:r>
            <w:r w:rsidR="00A77CFA">
              <w:rPr>
                <w:rFonts w:ascii="Comic Sans MS" w:hAnsi="Comic Sans MS"/>
                <w:sz w:val="20"/>
                <w:szCs w:val="20"/>
              </w:rPr>
              <w:t xml:space="preserve"> something that describes the </w:t>
            </w:r>
            <w:r w:rsidR="004060F5">
              <w:rPr>
                <w:rFonts w:ascii="Comic Sans MS" w:hAnsi="Comic Sans MS"/>
                <w:sz w:val="20"/>
                <w:szCs w:val="20"/>
              </w:rPr>
              <w:t>taste of ice cream/ice lolly</w:t>
            </w:r>
            <w:r w:rsidR="00A209A3" w:rsidRPr="000D053B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(</w:t>
            </w:r>
            <w:r w:rsidR="00A209A3" w:rsidRPr="000D053B">
              <w:rPr>
                <w:rFonts w:ascii="Comic Sans MS" w:hAnsi="Comic Sans MS"/>
                <w:sz w:val="20"/>
                <w:szCs w:val="20"/>
              </w:rPr>
              <w:t>always beginning with the sentence starter, ‘</w:t>
            </w:r>
            <w:r w:rsidR="00B237ED">
              <w:rPr>
                <w:rFonts w:ascii="Comic Sans MS" w:hAnsi="Comic Sans MS"/>
                <w:sz w:val="20"/>
                <w:szCs w:val="20"/>
              </w:rPr>
              <w:t>Ice cream/Ice lolly tastes</w:t>
            </w:r>
            <w:r w:rsidR="00025B70" w:rsidRPr="000D053B">
              <w:rPr>
                <w:rFonts w:ascii="Comic Sans MS" w:hAnsi="Comic Sans MS"/>
                <w:sz w:val="20"/>
                <w:szCs w:val="20"/>
              </w:rPr>
              <w:t>…</w:t>
            </w:r>
            <w:r>
              <w:rPr>
                <w:rFonts w:ascii="Comic Sans MS" w:hAnsi="Comic Sans MS"/>
                <w:sz w:val="20"/>
                <w:szCs w:val="20"/>
              </w:rPr>
              <w:t>’)</w:t>
            </w:r>
          </w:p>
          <w:p w:rsidR="00440DB9" w:rsidRPr="000D053B" w:rsidRDefault="000D053B" w:rsidP="000D053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When everyone has had a turn, read the sentences aloud.</w:t>
            </w:r>
          </w:p>
          <w:p w:rsidR="003870DB" w:rsidRDefault="003870DB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4B1A0F" w:rsidRDefault="00D774A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Resource</w:t>
            </w:r>
            <w:r w:rsidR="004B1A0F">
              <w:rPr>
                <w:rFonts w:ascii="Comic Sans MS" w:hAnsi="Comic Sans MS"/>
                <w:b/>
                <w:sz w:val="20"/>
                <w:szCs w:val="20"/>
              </w:rPr>
              <w:t>s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: </w:t>
            </w:r>
          </w:p>
          <w:p w:rsidR="00D774A5" w:rsidRDefault="00A441B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‘</w:t>
            </w:r>
            <w:r w:rsidR="00CC2270" w:rsidRPr="00CC2270">
              <w:rPr>
                <w:rFonts w:ascii="Comic Sans MS" w:hAnsi="Comic Sans MS"/>
                <w:sz w:val="20"/>
                <w:szCs w:val="20"/>
              </w:rPr>
              <w:t>Little</w:t>
            </w:r>
            <w:r w:rsidR="00CC2270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D774A5" w:rsidRPr="00CC2270">
              <w:rPr>
                <w:rFonts w:ascii="Comic Sans MS" w:hAnsi="Comic Sans MS"/>
                <w:sz w:val="20"/>
                <w:szCs w:val="20"/>
              </w:rPr>
              <w:t>Kipper’s Sandcastle</w:t>
            </w:r>
            <w:r>
              <w:rPr>
                <w:rFonts w:ascii="Comic Sans MS" w:hAnsi="Comic Sans MS"/>
                <w:sz w:val="20"/>
                <w:szCs w:val="20"/>
              </w:rPr>
              <w:t>’</w:t>
            </w:r>
            <w:r w:rsidR="00D774A5" w:rsidRPr="00CC2270">
              <w:rPr>
                <w:rFonts w:ascii="Comic Sans MS" w:hAnsi="Comic Sans MS"/>
                <w:sz w:val="20"/>
                <w:szCs w:val="20"/>
              </w:rPr>
              <w:t xml:space="preserve"> PowerPoint </w:t>
            </w:r>
            <w:r w:rsidR="00CC2270" w:rsidRPr="00CC2270">
              <w:rPr>
                <w:rFonts w:ascii="Comic Sans MS" w:hAnsi="Comic Sans MS"/>
                <w:sz w:val="20"/>
                <w:szCs w:val="20"/>
              </w:rPr>
              <w:t>in Badgers Home Learning section of Woodlands website</w:t>
            </w:r>
            <w:r w:rsidR="00CC2270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4E195B" w:rsidRDefault="004E195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B1A0F" w:rsidRPr="00CC2270" w:rsidRDefault="00B237E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‘Tastes</w:t>
            </w:r>
            <w:r w:rsidR="004B1A0F">
              <w:rPr>
                <w:rFonts w:ascii="Comic Sans MS" w:hAnsi="Comic Sans MS"/>
                <w:sz w:val="20"/>
                <w:szCs w:val="20"/>
              </w:rPr>
              <w:t xml:space="preserve">’ pdf in Badgers Home Learning section of Woodlands website (this has also been assigned to all pupils on their </w:t>
            </w:r>
            <w:proofErr w:type="spellStart"/>
            <w:r w:rsidR="004B1A0F">
              <w:rPr>
                <w:rFonts w:ascii="Comic Sans MS" w:hAnsi="Comic Sans MS"/>
                <w:sz w:val="20"/>
                <w:szCs w:val="20"/>
              </w:rPr>
              <w:t>Boardmaker</w:t>
            </w:r>
            <w:proofErr w:type="spellEnd"/>
            <w:r w:rsidR="004B1A0F">
              <w:rPr>
                <w:rFonts w:ascii="Comic Sans MS" w:hAnsi="Comic Sans MS"/>
                <w:sz w:val="20"/>
                <w:szCs w:val="20"/>
              </w:rPr>
              <w:t xml:space="preserve"> Online account).</w:t>
            </w:r>
            <w:r w:rsidR="002A6F7A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CC2270" w:rsidRDefault="00CC2270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440DB9" w:rsidRPr="00D93FAE" w:rsidRDefault="00440DB9">
            <w:pPr>
              <w:rPr>
                <w:rFonts w:ascii="Comic Sans MS" w:hAnsi="Comic Sans MS"/>
                <w:sz w:val="20"/>
                <w:szCs w:val="20"/>
              </w:rPr>
            </w:pPr>
            <w:r w:rsidRPr="00D93FAE">
              <w:rPr>
                <w:rFonts w:ascii="Comic Sans MS" w:hAnsi="Comic Sans MS"/>
                <w:b/>
                <w:sz w:val="20"/>
                <w:szCs w:val="20"/>
              </w:rPr>
              <w:t>Independent writing:</w:t>
            </w:r>
            <w:r w:rsidR="00F44234" w:rsidRPr="00D93FA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0D053B">
              <w:rPr>
                <w:rFonts w:ascii="Comic Sans MS" w:hAnsi="Comic Sans MS"/>
                <w:sz w:val="20"/>
                <w:szCs w:val="20"/>
              </w:rPr>
              <w:t>Provide opportunities for independent mark making every day. Use a range of writing tools, e.g. pencils, chalk, crayons, paint, using fingers, etc.</w:t>
            </w:r>
          </w:p>
          <w:p w:rsidR="003870DB" w:rsidRDefault="003870DB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440DB9" w:rsidRDefault="00440DB9" w:rsidP="00954864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3FAE">
              <w:rPr>
                <w:rFonts w:ascii="Comic Sans MS" w:hAnsi="Comic Sans MS"/>
                <w:b/>
                <w:sz w:val="20"/>
                <w:szCs w:val="20"/>
              </w:rPr>
              <w:t>Letters of the day</w:t>
            </w:r>
            <w:r w:rsidR="007A759C" w:rsidRPr="00D93FAE">
              <w:rPr>
                <w:rFonts w:ascii="Comic Sans MS" w:hAnsi="Comic Sans MS"/>
                <w:b/>
                <w:sz w:val="20"/>
                <w:szCs w:val="20"/>
              </w:rPr>
              <w:t xml:space="preserve"> (with links to Bounce Pa</w:t>
            </w:r>
            <w:r w:rsidR="00025B70" w:rsidRPr="00D93FAE">
              <w:rPr>
                <w:rFonts w:ascii="Comic Sans MS" w:hAnsi="Comic Sans MS"/>
                <w:b/>
                <w:sz w:val="20"/>
                <w:szCs w:val="20"/>
              </w:rPr>
              <w:t>trol song)</w:t>
            </w:r>
            <w:r w:rsidRPr="00D93FAE">
              <w:rPr>
                <w:rFonts w:ascii="Comic Sans MS" w:hAnsi="Comic Sans MS"/>
                <w:b/>
                <w:sz w:val="20"/>
                <w:szCs w:val="20"/>
              </w:rPr>
              <w:t>:</w:t>
            </w:r>
            <w:r w:rsidR="00025B70" w:rsidRPr="00D93FAE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:rsidR="002D5182" w:rsidRPr="00C84CF6" w:rsidRDefault="00C84CF6" w:rsidP="002006E8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E:</w:t>
            </w:r>
            <w:r>
              <w:t xml:space="preserve"> </w:t>
            </w:r>
            <w:hyperlink r:id="rId7" w:history="1">
              <w:r>
                <w:rPr>
                  <w:rStyle w:val="Hyperlink"/>
                </w:rPr>
                <w:t>https://www.youtube.com/watch?v=beaUUPPUT2Y&amp;t=9s</w:t>
              </w:r>
            </w:hyperlink>
          </w:p>
          <w:p w:rsidR="00C84CF6" w:rsidRPr="00C84CF6" w:rsidRDefault="00C84CF6" w:rsidP="002006E8">
            <w:pPr>
              <w:rPr>
                <w:rFonts w:ascii="Comic Sans MS" w:hAnsi="Comic Sans MS"/>
                <w:b/>
              </w:rPr>
            </w:pPr>
            <w:r w:rsidRPr="00C84CF6">
              <w:rPr>
                <w:rFonts w:ascii="Comic Sans MS" w:hAnsi="Comic Sans MS"/>
                <w:b/>
              </w:rPr>
              <w:t>O:</w:t>
            </w:r>
            <w:r>
              <w:t xml:space="preserve"> </w:t>
            </w:r>
            <w:hyperlink r:id="rId8" w:history="1">
              <w:r>
                <w:rPr>
                  <w:rStyle w:val="Hyperlink"/>
                </w:rPr>
                <w:t>https://www.youtube.com/watch?v=oWbY5EKys60&amp;t=12s</w:t>
              </w:r>
            </w:hyperlink>
          </w:p>
          <w:p w:rsidR="00C84CF6" w:rsidRPr="00C84CF6" w:rsidRDefault="00C84CF6" w:rsidP="002006E8">
            <w:pPr>
              <w:rPr>
                <w:u w:val="single"/>
              </w:rPr>
            </w:pPr>
            <w:r w:rsidRPr="00C84CF6">
              <w:rPr>
                <w:rFonts w:ascii="Comic Sans MS" w:hAnsi="Comic Sans MS"/>
                <w:b/>
              </w:rPr>
              <w:t>U</w:t>
            </w:r>
            <w:r>
              <w:rPr>
                <w:rFonts w:ascii="Comic Sans MS" w:hAnsi="Comic Sans MS"/>
                <w:b/>
              </w:rPr>
              <w:t>:</w:t>
            </w:r>
            <w:r>
              <w:t xml:space="preserve"> </w:t>
            </w:r>
            <w:hyperlink r:id="rId9" w:history="1">
              <w:r>
                <w:rPr>
                  <w:rStyle w:val="Hyperlink"/>
                </w:rPr>
                <w:t>https://www.youtube.com/watch?v=nPJRhEV-kF8&amp;t=2s</w:t>
              </w:r>
            </w:hyperlink>
          </w:p>
          <w:p w:rsidR="00C84CF6" w:rsidRPr="00C84CF6" w:rsidRDefault="00C84CF6" w:rsidP="002006E8">
            <w:pPr>
              <w:rPr>
                <w:rFonts w:ascii="Comic Sans MS" w:hAnsi="Comic Sans MS"/>
                <w:b/>
              </w:rPr>
            </w:pPr>
            <w:r w:rsidRPr="00C84CF6">
              <w:rPr>
                <w:rFonts w:ascii="Comic Sans MS" w:hAnsi="Comic Sans MS"/>
                <w:b/>
              </w:rPr>
              <w:t>Y</w:t>
            </w:r>
            <w:r>
              <w:rPr>
                <w:rFonts w:ascii="Comic Sans MS" w:hAnsi="Comic Sans MS"/>
                <w:b/>
              </w:rPr>
              <w:t>:</w:t>
            </w:r>
            <w:r>
              <w:t xml:space="preserve"> </w:t>
            </w:r>
            <w:hyperlink r:id="rId10" w:history="1">
              <w:r>
                <w:rPr>
                  <w:rStyle w:val="Hyperlink"/>
                </w:rPr>
                <w:t>https://www.youtube.com/watch?v=L8PdL8ydI28&amp;t=2s</w:t>
              </w:r>
            </w:hyperlink>
          </w:p>
          <w:p w:rsidR="00C84CF6" w:rsidRPr="00C84CF6" w:rsidRDefault="00C84CF6" w:rsidP="00C84CF6">
            <w:pPr>
              <w:rPr>
                <w:rFonts w:ascii="Comic Sans MS" w:hAnsi="Comic Sans MS"/>
                <w:b/>
              </w:rPr>
            </w:pPr>
            <w:r w:rsidRPr="00C84CF6">
              <w:rPr>
                <w:rFonts w:ascii="Comic Sans MS" w:hAnsi="Comic Sans MS"/>
                <w:b/>
              </w:rPr>
              <w:t>Q</w:t>
            </w:r>
            <w:r>
              <w:rPr>
                <w:rFonts w:ascii="Comic Sans MS" w:hAnsi="Comic Sans MS"/>
                <w:b/>
              </w:rPr>
              <w:t>:</w:t>
            </w:r>
            <w:hyperlink r:id="rId11" w:history="1">
              <w:r>
                <w:rPr>
                  <w:rStyle w:val="Hyperlink"/>
                </w:rPr>
                <w:t>https://www.youtube.com/watch?v=NKAookrRV4s&amp;t=4s</w:t>
              </w:r>
            </w:hyperlink>
          </w:p>
          <w:p w:rsidR="00A441B8" w:rsidRDefault="00A441B8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D93FAE" w:rsidRPr="00D93FAE" w:rsidRDefault="000D053B">
            <w:pPr>
              <w:rPr>
                <w:rFonts w:ascii="Comic Sans MS" w:hAnsi="Comic Sans MS"/>
                <w:sz w:val="20"/>
                <w:szCs w:val="20"/>
              </w:rPr>
            </w:pPr>
            <w:r w:rsidRPr="000D053B">
              <w:rPr>
                <w:rFonts w:ascii="Comic Sans MS" w:hAnsi="Comic Sans MS"/>
                <w:b/>
                <w:sz w:val="20"/>
                <w:szCs w:val="20"/>
              </w:rPr>
              <w:t>Letter work:</w:t>
            </w:r>
            <w:r>
              <w:rPr>
                <w:rFonts w:ascii="Comic Sans MS" w:hAnsi="Comic Sans MS"/>
                <w:sz w:val="20"/>
                <w:szCs w:val="20"/>
              </w:rPr>
              <w:t xml:space="preserve"> Explore the letters of </w:t>
            </w:r>
            <w:r w:rsidR="00D24DA2">
              <w:rPr>
                <w:rFonts w:ascii="Comic Sans MS" w:hAnsi="Comic Sans MS"/>
                <w:sz w:val="20"/>
                <w:szCs w:val="20"/>
              </w:rPr>
              <w:t>child’s</w:t>
            </w:r>
            <w:r>
              <w:rPr>
                <w:rFonts w:ascii="Comic Sans MS" w:hAnsi="Comic Sans MS"/>
                <w:sz w:val="20"/>
                <w:szCs w:val="20"/>
              </w:rPr>
              <w:t xml:space="preserve"> name in rice, sand, flour, etc. Encourage </w:t>
            </w:r>
            <w:r w:rsidR="00D24DA2">
              <w:rPr>
                <w:rFonts w:ascii="Comic Sans MS" w:hAnsi="Comic Sans MS"/>
                <w:sz w:val="20"/>
                <w:szCs w:val="20"/>
              </w:rPr>
              <w:t>children</w:t>
            </w:r>
            <w:r>
              <w:rPr>
                <w:rFonts w:ascii="Comic Sans MS" w:hAnsi="Comic Sans MS"/>
                <w:sz w:val="20"/>
                <w:szCs w:val="20"/>
              </w:rPr>
              <w:t xml:space="preserve"> to find the initial letter of their name. </w:t>
            </w:r>
          </w:p>
          <w:p w:rsidR="00A209A3" w:rsidRDefault="00A209A3" w:rsidP="0063569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25561" w:rsidRPr="00D93FAE" w:rsidRDefault="00C25561" w:rsidP="00635695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25B70" w:rsidRPr="00D93FAE" w:rsidTr="003D43B5">
        <w:trPr>
          <w:trHeight w:val="812"/>
        </w:trPr>
        <w:tc>
          <w:tcPr>
            <w:tcW w:w="1583" w:type="dxa"/>
          </w:tcPr>
          <w:p w:rsidR="00F31B61" w:rsidRPr="003D43B5" w:rsidRDefault="00F31B61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8419" w:type="dxa"/>
          </w:tcPr>
          <w:p w:rsidR="00C25561" w:rsidRPr="00C25561" w:rsidRDefault="00C25561" w:rsidP="00C2556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C25561">
              <w:rPr>
                <w:rFonts w:ascii="Comic Sans MS" w:hAnsi="Comic Sans MS"/>
                <w:sz w:val="20"/>
                <w:szCs w:val="20"/>
              </w:rPr>
              <w:t xml:space="preserve">Number games at: </w:t>
            </w:r>
            <w:hyperlink r:id="rId12" w:history="1">
              <w:r w:rsidRPr="00C25561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https://www.topmarks.co.uk/maths-games/3-5-years</w:t>
              </w:r>
            </w:hyperlink>
          </w:p>
          <w:p w:rsidR="00C25561" w:rsidRPr="00C25561" w:rsidRDefault="00C25561" w:rsidP="00C25561">
            <w:pPr>
              <w:rPr>
                <w:rFonts w:ascii="Comic Sans MS" w:hAnsi="Comic Sans MS"/>
                <w:sz w:val="20"/>
                <w:szCs w:val="20"/>
              </w:rPr>
            </w:pPr>
            <w:bookmarkStart w:id="0" w:name="_GoBack"/>
            <w:bookmarkEnd w:id="0"/>
          </w:p>
          <w:p w:rsidR="00B237ED" w:rsidRDefault="00621022" w:rsidP="007177E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2D shapes - make a camping picture using 2D </w:t>
            </w:r>
            <w:r w:rsidR="00C25561">
              <w:rPr>
                <w:rFonts w:ascii="Comic Sans MS" w:hAnsi="Comic Sans MS"/>
                <w:sz w:val="20"/>
                <w:szCs w:val="20"/>
              </w:rPr>
              <w:t xml:space="preserve">paper </w:t>
            </w:r>
            <w:r>
              <w:rPr>
                <w:rFonts w:ascii="Comic Sans MS" w:hAnsi="Comic Sans MS"/>
                <w:sz w:val="20"/>
                <w:szCs w:val="20"/>
              </w:rPr>
              <w:t>shapes</w:t>
            </w:r>
            <w:r w:rsidR="00C25561">
              <w:rPr>
                <w:rFonts w:ascii="Comic Sans MS" w:hAnsi="Comic Sans MS"/>
                <w:sz w:val="20"/>
                <w:szCs w:val="20"/>
              </w:rPr>
              <w:t xml:space="preserve">: </w:t>
            </w:r>
          </w:p>
          <w:p w:rsidR="00C25561" w:rsidRPr="00C25561" w:rsidRDefault="00C25561" w:rsidP="00C2556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25561" w:rsidRDefault="00C25561" w:rsidP="00C2556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52070</wp:posOffset>
                  </wp:positionV>
                  <wp:extent cx="2486025" cy="1718310"/>
                  <wp:effectExtent l="0" t="0" r="9525" b="0"/>
                  <wp:wrapTight wrapText="bothSides">
                    <wp:wrapPolygon edited="0">
                      <wp:start x="0" y="0"/>
                      <wp:lineTo x="0" y="21313"/>
                      <wp:lineTo x="21517" y="21313"/>
                      <wp:lineTo x="21517" y="0"/>
                      <wp:lineTo x="0" y="0"/>
                    </wp:wrapPolygon>
                  </wp:wrapTight>
                  <wp:docPr id="3" name="Picture 3" descr="C:\Users\staff.badgers\AppData\Local\Microsoft\Windows\INetCache\Content.Word\IMG_60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taff.badgers\AppData\Local\Microsoft\Windows\INetCache\Content.Word\IMG_601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37" t="12701" r="8959" b="9722"/>
                          <a:stretch/>
                        </pic:blipFill>
                        <pic:spPr bwMode="auto">
                          <a:xfrm>
                            <a:off x="0" y="0"/>
                            <a:ext cx="2486025" cy="1718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25561" w:rsidRDefault="00C25561" w:rsidP="00C2556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25561" w:rsidRDefault="00C25561" w:rsidP="00C2556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25561" w:rsidRDefault="00C25561" w:rsidP="00C2556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25561" w:rsidRDefault="00C25561" w:rsidP="00C2556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31B61" w:rsidRDefault="00F31B61" w:rsidP="00C2556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25561" w:rsidRDefault="00C25561" w:rsidP="00C2556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25561" w:rsidRDefault="00C25561" w:rsidP="00C2556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25561" w:rsidRDefault="00C25561" w:rsidP="00C2556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25561" w:rsidRDefault="00C25561" w:rsidP="00C2556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25561" w:rsidRPr="00C25561" w:rsidRDefault="00C25561" w:rsidP="00C2556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25B70" w:rsidRPr="00D93FAE" w:rsidTr="00B237ED">
        <w:trPr>
          <w:trHeight w:val="71"/>
        </w:trPr>
        <w:tc>
          <w:tcPr>
            <w:tcW w:w="1583" w:type="dxa"/>
          </w:tcPr>
          <w:p w:rsidR="00F31B61" w:rsidRPr="003D43B5" w:rsidRDefault="00F44234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sz w:val="20"/>
                <w:szCs w:val="20"/>
              </w:rPr>
              <w:lastRenderedPageBreak/>
              <w:t>Understanding the World</w:t>
            </w:r>
          </w:p>
        </w:tc>
        <w:tc>
          <w:tcPr>
            <w:tcW w:w="8419" w:type="dxa"/>
          </w:tcPr>
          <w:p w:rsidR="00B237ED" w:rsidRDefault="00F66CBA" w:rsidP="002D5182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953B6C">
              <w:rPr>
                <w:rFonts w:ascii="Comic Sans MS" w:hAnsi="Comic Sans MS"/>
                <w:b/>
                <w:sz w:val="20"/>
                <w:szCs w:val="20"/>
              </w:rPr>
              <w:t>Watch:</w:t>
            </w:r>
            <w:r w:rsidR="00B237ED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:rsidR="00F66CBA" w:rsidRDefault="00B237ED" w:rsidP="002D5182">
            <w:pPr>
              <w:rPr>
                <w:rFonts w:ascii="Comic Sans MS" w:hAnsi="Comic Sans MS"/>
                <w:sz w:val="20"/>
                <w:szCs w:val="20"/>
              </w:rPr>
            </w:pPr>
            <w:r w:rsidRPr="00B237ED">
              <w:rPr>
                <w:rFonts w:ascii="Comic Sans MS" w:hAnsi="Comic Sans MS"/>
                <w:sz w:val="20"/>
                <w:szCs w:val="20"/>
              </w:rPr>
              <w:t xml:space="preserve">Mr Tumble camping video: </w:t>
            </w:r>
            <w:hyperlink r:id="rId14" w:history="1">
              <w:r w:rsidRPr="00B237E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https://www.yputube.com/watch?v=yBoe-MKFUJU</w:t>
              </w:r>
            </w:hyperlink>
          </w:p>
          <w:p w:rsidR="00B237ED" w:rsidRDefault="00B237ED" w:rsidP="002D5182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Topsy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&amp; Tim Camping story: </w:t>
            </w:r>
            <w:hyperlink r:id="rId15" w:history="1">
              <w:r w:rsidRPr="002807F3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https://www,youtube.com/watch?v=HOzmmKfACbY</w:t>
              </w:r>
            </w:hyperlink>
          </w:p>
          <w:p w:rsidR="00B237ED" w:rsidRDefault="00B237ED" w:rsidP="002D518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A-Camping We Will Go song: </w:t>
            </w:r>
            <w:hyperlink r:id="rId16" w:history="1">
              <w:r w:rsidRPr="002807F3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https://youtube.com/watch?v=1Ha5nAQg-ys</w:t>
              </w:r>
            </w:hyperlink>
          </w:p>
          <w:p w:rsidR="00F66CBA" w:rsidRDefault="00B237ED" w:rsidP="002006E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Camping Out song: </w:t>
            </w:r>
            <w:hyperlink r:id="rId17" w:history="1">
              <w:r w:rsidRPr="002807F3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https://youtube.com/watch?v=B7zTkDgm3Ws</w:t>
              </w:r>
            </w:hyperlink>
          </w:p>
          <w:p w:rsidR="00B237ED" w:rsidRPr="00D93FAE" w:rsidRDefault="00B237ED" w:rsidP="002006E8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25B70" w:rsidRPr="00D93FAE" w:rsidTr="00243849">
        <w:trPr>
          <w:trHeight w:val="662"/>
        </w:trPr>
        <w:tc>
          <w:tcPr>
            <w:tcW w:w="1583" w:type="dxa"/>
          </w:tcPr>
          <w:p w:rsidR="00F31B61" w:rsidRPr="003D43B5" w:rsidRDefault="0024384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PSED</w:t>
            </w:r>
          </w:p>
        </w:tc>
        <w:tc>
          <w:tcPr>
            <w:tcW w:w="8419" w:type="dxa"/>
          </w:tcPr>
          <w:p w:rsidR="00F31B61" w:rsidRDefault="000D053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Work on independent feeding skills.</w:t>
            </w:r>
          </w:p>
          <w:p w:rsidR="003D43B5" w:rsidRDefault="003D43B5" w:rsidP="0017762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Work on </w:t>
            </w:r>
            <w:r w:rsidR="0017762B">
              <w:rPr>
                <w:rFonts w:ascii="Comic Sans MS" w:hAnsi="Comic Sans MS"/>
                <w:sz w:val="20"/>
                <w:szCs w:val="20"/>
              </w:rPr>
              <w:t>dressing</w:t>
            </w:r>
            <w:r w:rsidR="00DB6A50">
              <w:rPr>
                <w:rFonts w:ascii="Comic Sans MS" w:hAnsi="Comic Sans MS"/>
                <w:sz w:val="20"/>
                <w:szCs w:val="20"/>
              </w:rPr>
              <w:t xml:space="preserve"> skills.</w:t>
            </w:r>
          </w:p>
          <w:p w:rsidR="0017762B" w:rsidRDefault="0017762B" w:rsidP="0017762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Work on toilet training.</w:t>
            </w:r>
          </w:p>
          <w:p w:rsidR="00110FC6" w:rsidRPr="00D93FAE" w:rsidRDefault="00110FC6" w:rsidP="0017762B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25B70" w:rsidRPr="00D93FAE" w:rsidTr="003D43B5">
        <w:trPr>
          <w:trHeight w:val="850"/>
        </w:trPr>
        <w:tc>
          <w:tcPr>
            <w:tcW w:w="1583" w:type="dxa"/>
          </w:tcPr>
          <w:p w:rsidR="00F31B61" w:rsidRPr="003D43B5" w:rsidRDefault="00F44234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sz w:val="20"/>
                <w:szCs w:val="20"/>
              </w:rPr>
              <w:t>Physical Development</w:t>
            </w:r>
          </w:p>
        </w:tc>
        <w:tc>
          <w:tcPr>
            <w:tcW w:w="8419" w:type="dxa"/>
          </w:tcPr>
          <w:p w:rsidR="00651B36" w:rsidRDefault="0009022B" w:rsidP="00C84CF6">
            <w:pPr>
              <w:rPr>
                <w:rFonts w:ascii="Comic Sans MS" w:hAnsi="Comic Sans MS"/>
                <w:sz w:val="20"/>
                <w:szCs w:val="20"/>
              </w:rPr>
            </w:pPr>
            <w:r w:rsidRPr="0009022B">
              <w:rPr>
                <w:rFonts w:ascii="Comic Sans MS" w:hAnsi="Comic Sans MS"/>
                <w:sz w:val="20"/>
                <w:szCs w:val="20"/>
              </w:rPr>
              <w:t xml:space="preserve">Make a tent indoors or outside. Practise </w:t>
            </w:r>
            <w:r>
              <w:rPr>
                <w:rFonts w:ascii="Comic Sans MS" w:hAnsi="Comic Sans MS"/>
                <w:sz w:val="20"/>
                <w:szCs w:val="20"/>
              </w:rPr>
              <w:t xml:space="preserve">different ways of getting in and out of the tent, e.g. </w:t>
            </w:r>
            <w:r w:rsidRPr="0009022B">
              <w:rPr>
                <w:rFonts w:ascii="Comic Sans MS" w:hAnsi="Comic Sans MS"/>
                <w:sz w:val="20"/>
                <w:szCs w:val="20"/>
              </w:rPr>
              <w:t>crawling</w:t>
            </w:r>
            <w:r>
              <w:rPr>
                <w:rFonts w:ascii="Comic Sans MS" w:hAnsi="Comic Sans MS"/>
                <w:sz w:val="20"/>
                <w:szCs w:val="20"/>
              </w:rPr>
              <w:t xml:space="preserve"> in and out </w:t>
            </w:r>
            <w:r w:rsidRPr="0009022B">
              <w:rPr>
                <w:rFonts w:ascii="Comic Sans MS" w:hAnsi="Comic Sans MS"/>
                <w:sz w:val="20"/>
                <w:szCs w:val="20"/>
              </w:rPr>
              <w:t>on hands and knees, commando crawling on tummy</w:t>
            </w:r>
            <w:r>
              <w:rPr>
                <w:rFonts w:ascii="Comic Sans MS" w:hAnsi="Comic Sans MS"/>
                <w:sz w:val="20"/>
                <w:szCs w:val="20"/>
              </w:rPr>
              <w:t>, rolling, etc.</w:t>
            </w:r>
          </w:p>
          <w:p w:rsidR="0009022B" w:rsidRDefault="0009022B" w:rsidP="00C84CF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74E05" w:rsidRDefault="00C74E05" w:rsidP="00C84CF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0</wp:posOffset>
                  </wp:positionV>
                  <wp:extent cx="1513205" cy="2017606"/>
                  <wp:effectExtent l="0" t="0" r="0" b="1905"/>
                  <wp:wrapTight wrapText="bothSides">
                    <wp:wrapPolygon edited="0">
                      <wp:start x="0" y="0"/>
                      <wp:lineTo x="0" y="21416"/>
                      <wp:lineTo x="21210" y="21416"/>
                      <wp:lineTo x="21210" y="0"/>
                      <wp:lineTo x="0" y="0"/>
                    </wp:wrapPolygon>
                  </wp:wrapTight>
                  <wp:docPr id="2" name="Picture 2" descr="DIY Tent for Kids : 5 Steps - Instructabl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IY Tent for Kids : 5 Steps - Instructabl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3205" cy="20176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74E05" w:rsidRDefault="00C74E05" w:rsidP="00C84CF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74E05" w:rsidRDefault="00C74E05" w:rsidP="00C84CF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94BFB" w:rsidRDefault="00394BFB" w:rsidP="00C84CF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94BFB" w:rsidRDefault="00394BFB" w:rsidP="00C84CF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94BFB" w:rsidRDefault="00394BFB" w:rsidP="00C84CF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94BFB" w:rsidRDefault="00394BFB" w:rsidP="00C84CF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94BFB" w:rsidRDefault="00394BFB" w:rsidP="00C84CF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94BFB" w:rsidRDefault="00394BFB" w:rsidP="00C84CF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94BFB" w:rsidRDefault="00394BFB" w:rsidP="00C84CF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94BFB" w:rsidRDefault="00394BFB" w:rsidP="00C84CF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94BFB" w:rsidRDefault="00394BFB" w:rsidP="00C84CF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94BFB" w:rsidRPr="0009022B" w:rsidRDefault="00394BFB" w:rsidP="00C84CF6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25B70" w:rsidRPr="00D93FAE" w:rsidTr="003D43B5">
        <w:trPr>
          <w:trHeight w:val="70"/>
        </w:trPr>
        <w:tc>
          <w:tcPr>
            <w:tcW w:w="1583" w:type="dxa"/>
          </w:tcPr>
          <w:p w:rsidR="00F31B61" w:rsidRPr="003D43B5" w:rsidRDefault="00F44234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sz w:val="20"/>
                <w:szCs w:val="20"/>
              </w:rPr>
              <w:t>Expressive Arts and Design</w:t>
            </w:r>
          </w:p>
        </w:tc>
        <w:tc>
          <w:tcPr>
            <w:tcW w:w="8419" w:type="dxa"/>
          </w:tcPr>
          <w:p w:rsidR="00651B36" w:rsidRDefault="00621022" w:rsidP="002006E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Make a handprint campfire: </w:t>
            </w:r>
            <w:r w:rsidR="00D51F6B">
              <w:rPr>
                <w:rFonts w:ascii="Comic Sans MS" w:hAnsi="Comic Sans MS"/>
                <w:sz w:val="20"/>
                <w:szCs w:val="20"/>
              </w:rPr>
              <w:t>cut some paper for logs, or use real sticks. Children to make yellow and red handprints for the flames.</w:t>
            </w:r>
          </w:p>
          <w:p w:rsidR="008D241D" w:rsidRDefault="008D241D" w:rsidP="002006E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141605</wp:posOffset>
                  </wp:positionV>
                  <wp:extent cx="1839600" cy="1436400"/>
                  <wp:effectExtent l="0" t="0" r="8255" b="0"/>
                  <wp:wrapTight wrapText="bothSides">
                    <wp:wrapPolygon edited="0">
                      <wp:start x="0" y="0"/>
                      <wp:lineTo x="0" y="21199"/>
                      <wp:lineTo x="21473" y="21199"/>
                      <wp:lineTo x="21473" y="0"/>
                      <wp:lineTo x="0" y="0"/>
                    </wp:wrapPolygon>
                  </wp:wrapTight>
                  <wp:docPr id="1" name="Picture 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9600" cy="143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D241D" w:rsidRDefault="008D241D" w:rsidP="002006E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D241D" w:rsidRDefault="008D241D" w:rsidP="002006E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D241D" w:rsidRDefault="008D241D" w:rsidP="002006E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D241D" w:rsidRDefault="008D241D" w:rsidP="002006E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51F6B" w:rsidRDefault="00D51F6B" w:rsidP="002006E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D241D" w:rsidRDefault="008D241D" w:rsidP="002006E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D241D" w:rsidRDefault="008D241D" w:rsidP="002006E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51F6B" w:rsidRDefault="00D51F6B" w:rsidP="002006E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51F6B" w:rsidRDefault="00D51F6B" w:rsidP="002006E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21022" w:rsidRPr="00D93FAE" w:rsidRDefault="00621022" w:rsidP="002006E8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F31B61" w:rsidRPr="00D93FAE" w:rsidRDefault="00F31B61" w:rsidP="003D43B5">
      <w:pPr>
        <w:rPr>
          <w:rFonts w:ascii="Comic Sans MS" w:hAnsi="Comic Sans MS"/>
          <w:sz w:val="20"/>
          <w:szCs w:val="20"/>
        </w:rPr>
      </w:pPr>
    </w:p>
    <w:sectPr w:rsidR="00F31B61" w:rsidRPr="00D93FAE" w:rsidSect="00D24DA2">
      <w:pgSz w:w="11906" w:h="16838"/>
      <w:pgMar w:top="851" w:right="849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B1523"/>
    <w:multiLevelType w:val="hybridMultilevel"/>
    <w:tmpl w:val="239C7BC0"/>
    <w:lvl w:ilvl="0" w:tplc="08090001">
      <w:start w:val="1"/>
      <w:numFmt w:val="bullet"/>
      <w:lvlText w:val=""/>
      <w:lvlJc w:val="left"/>
      <w:pPr>
        <w:ind w:left="89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3" w:hanging="360"/>
      </w:pPr>
      <w:rPr>
        <w:rFonts w:ascii="Wingdings" w:hAnsi="Wingdings" w:hint="default"/>
      </w:rPr>
    </w:lvl>
  </w:abstractNum>
  <w:abstractNum w:abstractNumId="1" w15:restartNumberingAfterBreak="0">
    <w:nsid w:val="52E31CED"/>
    <w:multiLevelType w:val="hybridMultilevel"/>
    <w:tmpl w:val="31642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A24684"/>
    <w:multiLevelType w:val="hybridMultilevel"/>
    <w:tmpl w:val="0CF8FE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CC67D4"/>
    <w:multiLevelType w:val="hybridMultilevel"/>
    <w:tmpl w:val="5A165C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B61"/>
    <w:rsid w:val="000048C1"/>
    <w:rsid w:val="00025B70"/>
    <w:rsid w:val="0009022B"/>
    <w:rsid w:val="000D053B"/>
    <w:rsid w:val="000E09AC"/>
    <w:rsid w:val="00110FC6"/>
    <w:rsid w:val="0017762B"/>
    <w:rsid w:val="002006E8"/>
    <w:rsid w:val="00211ACE"/>
    <w:rsid w:val="00233418"/>
    <w:rsid w:val="00243849"/>
    <w:rsid w:val="002950F8"/>
    <w:rsid w:val="002A6F7A"/>
    <w:rsid w:val="002D5182"/>
    <w:rsid w:val="002E0288"/>
    <w:rsid w:val="00322A6D"/>
    <w:rsid w:val="00383509"/>
    <w:rsid w:val="003870DB"/>
    <w:rsid w:val="00394BFB"/>
    <w:rsid w:val="003D43B5"/>
    <w:rsid w:val="003D6862"/>
    <w:rsid w:val="004060F5"/>
    <w:rsid w:val="00440DB9"/>
    <w:rsid w:val="004B1A0F"/>
    <w:rsid w:val="004B6083"/>
    <w:rsid w:val="004E195B"/>
    <w:rsid w:val="005260DB"/>
    <w:rsid w:val="005329BE"/>
    <w:rsid w:val="00564E50"/>
    <w:rsid w:val="005A24A0"/>
    <w:rsid w:val="005C3A8C"/>
    <w:rsid w:val="005E1ACA"/>
    <w:rsid w:val="00601F7A"/>
    <w:rsid w:val="00621022"/>
    <w:rsid w:val="00635695"/>
    <w:rsid w:val="00651B36"/>
    <w:rsid w:val="00662BDD"/>
    <w:rsid w:val="00711CF4"/>
    <w:rsid w:val="00716DE0"/>
    <w:rsid w:val="007177EF"/>
    <w:rsid w:val="00717815"/>
    <w:rsid w:val="007976A4"/>
    <w:rsid w:val="007A759C"/>
    <w:rsid w:val="007C2494"/>
    <w:rsid w:val="008331E9"/>
    <w:rsid w:val="008D241D"/>
    <w:rsid w:val="008E3AEA"/>
    <w:rsid w:val="008E42A6"/>
    <w:rsid w:val="008E6C4E"/>
    <w:rsid w:val="00931D81"/>
    <w:rsid w:val="00934A9B"/>
    <w:rsid w:val="00953B6C"/>
    <w:rsid w:val="00954864"/>
    <w:rsid w:val="00A209A3"/>
    <w:rsid w:val="00A372CA"/>
    <w:rsid w:val="00A441B8"/>
    <w:rsid w:val="00A66C01"/>
    <w:rsid w:val="00A77CFA"/>
    <w:rsid w:val="00AB60A9"/>
    <w:rsid w:val="00B237ED"/>
    <w:rsid w:val="00BB0498"/>
    <w:rsid w:val="00BC5BCA"/>
    <w:rsid w:val="00C07ED1"/>
    <w:rsid w:val="00C17785"/>
    <w:rsid w:val="00C25561"/>
    <w:rsid w:val="00C35930"/>
    <w:rsid w:val="00C54FF8"/>
    <w:rsid w:val="00C74E05"/>
    <w:rsid w:val="00C84CF6"/>
    <w:rsid w:val="00CC2270"/>
    <w:rsid w:val="00D1165E"/>
    <w:rsid w:val="00D127B7"/>
    <w:rsid w:val="00D24DA2"/>
    <w:rsid w:val="00D51F6B"/>
    <w:rsid w:val="00D774A5"/>
    <w:rsid w:val="00D93FAE"/>
    <w:rsid w:val="00D95C09"/>
    <w:rsid w:val="00DB6A50"/>
    <w:rsid w:val="00DB6ECB"/>
    <w:rsid w:val="00DD7E30"/>
    <w:rsid w:val="00E534E9"/>
    <w:rsid w:val="00E670CC"/>
    <w:rsid w:val="00EB0023"/>
    <w:rsid w:val="00F155A6"/>
    <w:rsid w:val="00F31B61"/>
    <w:rsid w:val="00F44234"/>
    <w:rsid w:val="00F51DBE"/>
    <w:rsid w:val="00F66CBA"/>
    <w:rsid w:val="00FF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B64E2"/>
  <w15:chartTrackingRefBased/>
  <w15:docId w15:val="{F7D119DE-BC46-46CA-B470-AE6F4DEF1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1B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25B7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D053B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24384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8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7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oWbY5EKys60&amp;t=12s" TargetMode="External"/><Relationship Id="rId13" Type="http://schemas.openxmlformats.org/officeDocument/2006/relationships/image" Target="media/image1.jpeg"/><Relationship Id="rId18" Type="http://schemas.openxmlformats.org/officeDocument/2006/relationships/image" Target="media/image2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https://www.youtube.com/watch?v=beaUUPPUT2Y&amp;t=9s" TargetMode="External"/><Relationship Id="rId12" Type="http://schemas.openxmlformats.org/officeDocument/2006/relationships/hyperlink" Target="https://www.topmarks.co.uk/maths-games/3-5-years" TargetMode="External"/><Relationship Id="rId17" Type="http://schemas.openxmlformats.org/officeDocument/2006/relationships/hyperlink" Target="https://youtube.com/watch?v=B7zTkDgm3W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youtube.com/watch?v=1Ha5nAQg-ys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woodlandssurrey.primarysite.media/media/bucket" TargetMode="External"/><Relationship Id="rId11" Type="http://schemas.openxmlformats.org/officeDocument/2006/relationships/hyperlink" Target="https://www.youtube.com/watch?v=NKAookrRV4s&amp;t=4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,youtube.com/watch?v=HOzmmKfACbY" TargetMode="External"/><Relationship Id="rId10" Type="http://schemas.openxmlformats.org/officeDocument/2006/relationships/hyperlink" Target="https://www.youtube.com/watch?v=L8PdL8ydI28&amp;t=2s" TargetMode="External"/><Relationship Id="rId19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nPJRhEV-kF8&amp;t=2s" TargetMode="External"/><Relationship Id="rId14" Type="http://schemas.openxmlformats.org/officeDocument/2006/relationships/hyperlink" Target="https://www.yputube.com/watch?v=yBoe-MKFUJ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15FF67-7DB3-4782-8A91-46528E187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80B034BE</Template>
  <TotalTime>135</TotalTime>
  <Pages>2</Pages>
  <Words>567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Fergusson</dc:creator>
  <cp:keywords/>
  <dc:description/>
  <cp:lastModifiedBy>Jackie England</cp:lastModifiedBy>
  <cp:revision>13</cp:revision>
  <dcterms:created xsi:type="dcterms:W3CDTF">2020-06-26T07:34:00Z</dcterms:created>
  <dcterms:modified xsi:type="dcterms:W3CDTF">2020-07-02T18:04:00Z</dcterms:modified>
</cp:coreProperties>
</file>