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1B61" w:rsidRPr="00D93FAE" w:rsidRDefault="00F44234">
      <w:pPr>
        <w:rPr>
          <w:rFonts w:ascii="Comic Sans MS" w:hAnsi="Comic Sans MS"/>
          <w:b/>
          <w:sz w:val="20"/>
          <w:szCs w:val="20"/>
        </w:rPr>
      </w:pPr>
      <w:r w:rsidRPr="00D93FAE">
        <w:rPr>
          <w:rFonts w:ascii="Comic Sans MS" w:hAnsi="Comic Sans MS"/>
          <w:b/>
          <w:sz w:val="20"/>
          <w:szCs w:val="20"/>
        </w:rPr>
        <w:t xml:space="preserve">Badgers Class: </w:t>
      </w:r>
      <w:r w:rsidR="00C912D0">
        <w:rPr>
          <w:rFonts w:ascii="Comic Sans MS" w:hAnsi="Comic Sans MS"/>
          <w:b/>
          <w:sz w:val="20"/>
          <w:szCs w:val="20"/>
        </w:rPr>
        <w:t>Week beginning 20</w:t>
      </w:r>
      <w:r w:rsidR="002006E8" w:rsidRPr="002006E8">
        <w:rPr>
          <w:rFonts w:ascii="Comic Sans MS" w:hAnsi="Comic Sans MS"/>
          <w:b/>
          <w:sz w:val="20"/>
          <w:szCs w:val="20"/>
          <w:vertAlign w:val="superscript"/>
        </w:rPr>
        <w:t>th</w:t>
      </w:r>
      <w:r w:rsidR="002006E8">
        <w:rPr>
          <w:rFonts w:ascii="Comic Sans MS" w:hAnsi="Comic Sans MS"/>
          <w:b/>
          <w:sz w:val="20"/>
          <w:szCs w:val="20"/>
        </w:rPr>
        <w:t xml:space="preserve"> July</w:t>
      </w:r>
      <w:r w:rsidR="00F31B61" w:rsidRPr="00D93FAE">
        <w:rPr>
          <w:rFonts w:ascii="Comic Sans MS" w:hAnsi="Comic Sans MS"/>
          <w:b/>
          <w:sz w:val="20"/>
          <w:szCs w:val="20"/>
        </w:rPr>
        <w:t xml:space="preserve"> 2020</w:t>
      </w:r>
    </w:p>
    <w:p w:rsidR="00D93FAE" w:rsidRPr="00D93FAE" w:rsidRDefault="00F44234" w:rsidP="00D24DA2">
      <w:pPr>
        <w:ind w:right="-613"/>
        <w:rPr>
          <w:rFonts w:ascii="Comic Sans MS" w:hAnsi="Comic Sans MS"/>
          <w:b/>
          <w:sz w:val="20"/>
          <w:szCs w:val="20"/>
        </w:rPr>
      </w:pPr>
      <w:r w:rsidRPr="00D93FAE">
        <w:rPr>
          <w:rFonts w:ascii="Comic Sans MS" w:hAnsi="Comic Sans MS"/>
          <w:b/>
          <w:sz w:val="20"/>
          <w:szCs w:val="20"/>
        </w:rPr>
        <w:t>Theme: Holidays</w:t>
      </w:r>
      <w:r w:rsidR="00716DE0">
        <w:rPr>
          <w:rFonts w:ascii="Comic Sans MS" w:hAnsi="Comic Sans MS"/>
          <w:b/>
          <w:sz w:val="20"/>
          <w:szCs w:val="20"/>
        </w:rPr>
        <w:tab/>
      </w:r>
      <w:r w:rsidR="00716DE0">
        <w:rPr>
          <w:rFonts w:ascii="Comic Sans MS" w:hAnsi="Comic Sans MS"/>
          <w:b/>
          <w:sz w:val="20"/>
          <w:szCs w:val="20"/>
        </w:rPr>
        <w:tab/>
      </w:r>
      <w:r w:rsidR="00716DE0">
        <w:rPr>
          <w:rFonts w:ascii="Comic Sans MS" w:hAnsi="Comic Sans MS"/>
          <w:b/>
          <w:sz w:val="20"/>
          <w:szCs w:val="20"/>
        </w:rPr>
        <w:tab/>
      </w:r>
      <w:r w:rsidR="00716DE0">
        <w:rPr>
          <w:rFonts w:ascii="Comic Sans MS" w:hAnsi="Comic Sans MS"/>
          <w:b/>
          <w:sz w:val="20"/>
          <w:szCs w:val="20"/>
        </w:rPr>
        <w:tab/>
      </w:r>
      <w:r w:rsidR="00716DE0">
        <w:rPr>
          <w:rFonts w:ascii="Comic Sans MS" w:hAnsi="Comic Sans MS"/>
          <w:b/>
          <w:sz w:val="20"/>
          <w:szCs w:val="20"/>
        </w:rPr>
        <w:tab/>
      </w:r>
      <w:r w:rsidR="00D24DA2">
        <w:rPr>
          <w:rFonts w:ascii="Comic Sans MS" w:hAnsi="Comic Sans MS"/>
          <w:b/>
          <w:sz w:val="20"/>
          <w:szCs w:val="20"/>
        </w:rPr>
        <w:t xml:space="preserve">      </w:t>
      </w:r>
      <w:r w:rsidR="00D1165E">
        <w:rPr>
          <w:rFonts w:ascii="Comic Sans MS" w:hAnsi="Comic Sans MS"/>
          <w:b/>
          <w:sz w:val="20"/>
          <w:szCs w:val="20"/>
        </w:rPr>
        <w:t xml:space="preserve">        </w:t>
      </w:r>
    </w:p>
    <w:p w:rsidR="00C54FF8" w:rsidRPr="00D93FAE" w:rsidRDefault="00D24DA2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Suggestions for</w:t>
      </w:r>
      <w:r w:rsidR="00F31B61" w:rsidRPr="00D93FAE">
        <w:rPr>
          <w:rFonts w:ascii="Comic Sans MS" w:hAnsi="Comic Sans MS"/>
          <w:sz w:val="20"/>
          <w:szCs w:val="20"/>
        </w:rPr>
        <w:t xml:space="preserve"> </w:t>
      </w:r>
      <w:r>
        <w:rPr>
          <w:rFonts w:ascii="Comic Sans MS" w:hAnsi="Comic Sans MS"/>
          <w:sz w:val="20"/>
          <w:szCs w:val="20"/>
        </w:rPr>
        <w:t>this week’s</w:t>
      </w:r>
      <w:r w:rsidR="00F31B61" w:rsidRPr="00D93FAE">
        <w:rPr>
          <w:rFonts w:ascii="Comic Sans MS" w:hAnsi="Comic Sans MS"/>
          <w:sz w:val="20"/>
          <w:szCs w:val="20"/>
        </w:rPr>
        <w:t xml:space="preserve"> ho</w:t>
      </w:r>
      <w:r w:rsidR="00D93FAE" w:rsidRPr="00D93FAE">
        <w:rPr>
          <w:rFonts w:ascii="Comic Sans MS" w:hAnsi="Comic Sans MS"/>
          <w:sz w:val="20"/>
          <w:szCs w:val="20"/>
        </w:rPr>
        <w:t xml:space="preserve">me learning activities. Please </w:t>
      </w:r>
      <w:r w:rsidR="00F31B61" w:rsidRPr="00D93FAE">
        <w:rPr>
          <w:rFonts w:ascii="Comic Sans MS" w:hAnsi="Comic Sans MS"/>
          <w:sz w:val="20"/>
          <w:szCs w:val="20"/>
        </w:rPr>
        <w:t xml:space="preserve">feel free to </w:t>
      </w:r>
      <w:r w:rsidR="00D93FAE" w:rsidRPr="00D93FAE">
        <w:rPr>
          <w:rFonts w:ascii="Comic Sans MS" w:hAnsi="Comic Sans MS"/>
          <w:sz w:val="20"/>
          <w:szCs w:val="20"/>
        </w:rPr>
        <w:t>do as much or as little as you would like.</w:t>
      </w:r>
    </w:p>
    <w:tbl>
      <w:tblPr>
        <w:tblStyle w:val="TableGrid"/>
        <w:tblW w:w="10002" w:type="dxa"/>
        <w:tblLook w:val="04A0" w:firstRow="1" w:lastRow="0" w:firstColumn="1" w:lastColumn="0" w:noHBand="0" w:noVBand="1"/>
      </w:tblPr>
      <w:tblGrid>
        <w:gridCol w:w="1583"/>
        <w:gridCol w:w="8419"/>
      </w:tblGrid>
      <w:tr w:rsidR="003D43B5" w:rsidRPr="00D93FAE" w:rsidTr="003D43B5">
        <w:tc>
          <w:tcPr>
            <w:tcW w:w="10002" w:type="dxa"/>
            <w:gridSpan w:val="2"/>
          </w:tcPr>
          <w:p w:rsidR="003D43B5" w:rsidRPr="00D93FAE" w:rsidRDefault="003D43B5">
            <w:pPr>
              <w:rPr>
                <w:rFonts w:ascii="Comic Sans MS" w:hAnsi="Comic Sans MS"/>
                <w:sz w:val="20"/>
                <w:szCs w:val="20"/>
              </w:rPr>
            </w:pPr>
            <w:r w:rsidRPr="003D43B5">
              <w:rPr>
                <w:rFonts w:ascii="Comic Sans MS" w:hAnsi="Comic Sans MS"/>
                <w:sz w:val="20"/>
                <w:szCs w:val="20"/>
              </w:rPr>
              <w:t xml:space="preserve">Area of learning: </w:t>
            </w:r>
          </w:p>
        </w:tc>
      </w:tr>
      <w:tr w:rsidR="00025B70" w:rsidRPr="00D93FAE" w:rsidTr="003D43B5">
        <w:trPr>
          <w:trHeight w:val="856"/>
        </w:trPr>
        <w:tc>
          <w:tcPr>
            <w:tcW w:w="1583" w:type="dxa"/>
          </w:tcPr>
          <w:p w:rsidR="00F44234" w:rsidRPr="003D43B5" w:rsidRDefault="00F44234">
            <w:pPr>
              <w:rPr>
                <w:rFonts w:ascii="Comic Sans MS" w:hAnsi="Comic Sans MS"/>
                <w:sz w:val="20"/>
                <w:szCs w:val="20"/>
              </w:rPr>
            </w:pPr>
            <w:r w:rsidRPr="003D43B5">
              <w:rPr>
                <w:rFonts w:ascii="Comic Sans MS" w:hAnsi="Comic Sans MS"/>
                <w:sz w:val="20"/>
                <w:szCs w:val="20"/>
              </w:rPr>
              <w:t>Communication &amp; Language</w:t>
            </w:r>
          </w:p>
        </w:tc>
        <w:tc>
          <w:tcPr>
            <w:tcW w:w="8419" w:type="dxa"/>
          </w:tcPr>
          <w:p w:rsidR="00F44234" w:rsidRDefault="00C07ED1" w:rsidP="00C07ED1">
            <w:pPr>
              <w:rPr>
                <w:rFonts w:ascii="Comic Sans MS" w:hAnsi="Comic Sans MS"/>
                <w:sz w:val="20"/>
                <w:szCs w:val="20"/>
              </w:rPr>
            </w:pPr>
            <w:r w:rsidRPr="00D93FAE">
              <w:rPr>
                <w:rFonts w:ascii="Comic Sans MS" w:hAnsi="Comic Sans MS"/>
                <w:sz w:val="20"/>
                <w:szCs w:val="20"/>
              </w:rPr>
              <w:t xml:space="preserve">Use our Holidays theme to extend </w:t>
            </w:r>
            <w:r w:rsidR="000D053B">
              <w:rPr>
                <w:rFonts w:ascii="Comic Sans MS" w:hAnsi="Comic Sans MS"/>
                <w:sz w:val="20"/>
                <w:szCs w:val="20"/>
              </w:rPr>
              <w:t>vocabulary. U</w:t>
            </w:r>
            <w:r w:rsidRPr="00D93FAE">
              <w:rPr>
                <w:rFonts w:ascii="Comic Sans MS" w:hAnsi="Comic Sans MS"/>
                <w:sz w:val="20"/>
                <w:szCs w:val="20"/>
              </w:rPr>
              <w:t>se a range of communication methods, such as objects of reference, touch cues, symbols, signs</w:t>
            </w:r>
            <w:r w:rsidR="00322A6D">
              <w:rPr>
                <w:rFonts w:ascii="Comic Sans MS" w:hAnsi="Comic Sans MS"/>
                <w:sz w:val="20"/>
                <w:szCs w:val="20"/>
              </w:rPr>
              <w:t>, PODD books</w:t>
            </w:r>
            <w:r w:rsidRPr="00D93FAE">
              <w:rPr>
                <w:rFonts w:ascii="Comic Sans MS" w:hAnsi="Comic Sans MS"/>
                <w:sz w:val="20"/>
                <w:szCs w:val="20"/>
              </w:rPr>
              <w:t xml:space="preserve"> and spoken language.</w:t>
            </w:r>
          </w:p>
          <w:p w:rsidR="003870DB" w:rsidRDefault="003870DB" w:rsidP="00C07ED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870DB" w:rsidRDefault="003870DB" w:rsidP="00C07ED1">
            <w:pPr>
              <w:rPr>
                <w:rFonts w:ascii="Comic Sans MS" w:hAnsi="Comic Sans MS"/>
                <w:sz w:val="20"/>
                <w:szCs w:val="20"/>
              </w:rPr>
            </w:pPr>
            <w:r w:rsidRPr="00D774A5">
              <w:rPr>
                <w:rFonts w:ascii="Comic Sans MS" w:hAnsi="Comic Sans MS"/>
                <w:b/>
                <w:sz w:val="20"/>
                <w:szCs w:val="20"/>
              </w:rPr>
              <w:t>Attention Bucket:</w:t>
            </w:r>
            <w:r>
              <w:rPr>
                <w:rFonts w:ascii="Comic Sans MS" w:hAnsi="Comic Sans MS"/>
                <w:sz w:val="20"/>
                <w:szCs w:val="20"/>
              </w:rPr>
              <w:t xml:space="preserve"> Use a variety of highly motivating toys to develop attention, turn taking, commenting and requesting. </w:t>
            </w:r>
          </w:p>
          <w:p w:rsidR="003870DB" w:rsidRDefault="003870DB" w:rsidP="00C07ED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See: </w:t>
            </w:r>
            <w:hyperlink r:id="rId6" w:history="1">
              <w:r w:rsidRPr="005C0786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https://woodlandssurrey.primarysite.media/media/bucket</w:t>
              </w:r>
            </w:hyperlink>
          </w:p>
          <w:p w:rsidR="003870DB" w:rsidRPr="00D93FAE" w:rsidRDefault="003870DB" w:rsidP="00C07ED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25B70" w:rsidRPr="00D93FAE" w:rsidTr="003D43B5">
        <w:trPr>
          <w:trHeight w:val="1687"/>
        </w:trPr>
        <w:tc>
          <w:tcPr>
            <w:tcW w:w="1583" w:type="dxa"/>
          </w:tcPr>
          <w:p w:rsidR="00F31B61" w:rsidRPr="003D43B5" w:rsidRDefault="00F31B61">
            <w:pPr>
              <w:rPr>
                <w:rFonts w:ascii="Comic Sans MS" w:hAnsi="Comic Sans MS"/>
                <w:sz w:val="20"/>
                <w:szCs w:val="20"/>
              </w:rPr>
            </w:pPr>
            <w:r w:rsidRPr="003D43B5">
              <w:rPr>
                <w:rFonts w:ascii="Comic Sans MS" w:hAnsi="Comic Sans MS"/>
                <w:sz w:val="20"/>
                <w:szCs w:val="20"/>
              </w:rPr>
              <w:t>Literacy</w:t>
            </w:r>
          </w:p>
        </w:tc>
        <w:tc>
          <w:tcPr>
            <w:tcW w:w="8419" w:type="dxa"/>
          </w:tcPr>
          <w:p w:rsidR="00440DB9" w:rsidRDefault="000D053B" w:rsidP="00BC379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Shared reading</w:t>
            </w:r>
            <w:r w:rsidR="00F44234" w:rsidRPr="00D93FAE">
              <w:rPr>
                <w:rFonts w:ascii="Comic Sans MS" w:hAnsi="Comic Sans MS"/>
                <w:b/>
                <w:sz w:val="20"/>
                <w:szCs w:val="20"/>
              </w:rPr>
              <w:t xml:space="preserve">: </w:t>
            </w:r>
            <w:r w:rsidR="008A3052" w:rsidRPr="009B7EB5">
              <w:rPr>
                <w:rFonts w:ascii="Comic Sans MS" w:hAnsi="Comic Sans MS"/>
                <w:sz w:val="20"/>
                <w:szCs w:val="20"/>
              </w:rPr>
              <w:t>Little Princess</w:t>
            </w:r>
            <w:r w:rsidR="008A3052">
              <w:rPr>
                <w:rFonts w:ascii="Comic Sans MS" w:hAnsi="Comic Sans MS"/>
                <w:b/>
                <w:sz w:val="20"/>
                <w:szCs w:val="20"/>
              </w:rPr>
              <w:t xml:space="preserve"> - </w:t>
            </w:r>
            <w:r w:rsidR="00BC379F">
              <w:rPr>
                <w:rFonts w:ascii="Comic Sans MS" w:hAnsi="Comic Sans MS"/>
                <w:sz w:val="20"/>
                <w:szCs w:val="20"/>
              </w:rPr>
              <w:t>I Want to go to the Seaside:</w:t>
            </w:r>
          </w:p>
          <w:p w:rsidR="00BC379F" w:rsidRDefault="009B7EB5" w:rsidP="00BC379F">
            <w:pPr>
              <w:rPr>
                <w:rFonts w:ascii="Comic Sans MS" w:hAnsi="Comic Sans MS"/>
                <w:sz w:val="20"/>
                <w:szCs w:val="20"/>
              </w:rPr>
            </w:pPr>
            <w:hyperlink r:id="rId7" w:history="1">
              <w:r w:rsidR="00BC379F" w:rsidRPr="00FB319C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https://www.youtube.com/watch?v=URU_xUt5_HY</w:t>
              </w:r>
            </w:hyperlink>
          </w:p>
          <w:p w:rsidR="00CC2270" w:rsidRDefault="00CC2270">
            <w:pPr>
              <w:rPr>
                <w:rFonts w:ascii="Comic Sans MS" w:hAnsi="Comic Sans MS"/>
                <w:b/>
                <w:sz w:val="20"/>
                <w:szCs w:val="20"/>
              </w:rPr>
            </w:pPr>
            <w:bookmarkStart w:id="0" w:name="_GoBack"/>
            <w:bookmarkEnd w:id="0"/>
          </w:p>
          <w:p w:rsidR="00440DB9" w:rsidRPr="00D93FAE" w:rsidRDefault="00440DB9">
            <w:pPr>
              <w:rPr>
                <w:rFonts w:ascii="Comic Sans MS" w:hAnsi="Comic Sans MS"/>
                <w:sz w:val="20"/>
                <w:szCs w:val="20"/>
              </w:rPr>
            </w:pPr>
            <w:r w:rsidRPr="00D93FAE">
              <w:rPr>
                <w:rFonts w:ascii="Comic Sans MS" w:hAnsi="Comic Sans MS"/>
                <w:b/>
                <w:sz w:val="20"/>
                <w:szCs w:val="20"/>
              </w:rPr>
              <w:t>Independent writing:</w:t>
            </w:r>
            <w:r w:rsidR="00F44234" w:rsidRPr="00D93FAE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0D053B">
              <w:rPr>
                <w:rFonts w:ascii="Comic Sans MS" w:hAnsi="Comic Sans MS"/>
                <w:sz w:val="20"/>
                <w:szCs w:val="20"/>
              </w:rPr>
              <w:t>Provide opportunities for independent mark making every day. Use a range of writing tools, e.g. pencils, chalk, crayons, paint, using fingers, etc.</w:t>
            </w:r>
          </w:p>
          <w:p w:rsidR="003870DB" w:rsidRDefault="003870DB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F25E7B" w:rsidRPr="00BC379F" w:rsidRDefault="00BC379F" w:rsidP="00BC379F">
            <w:pPr>
              <w:rPr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Letters: Phonics Song 2 </w:t>
            </w:r>
            <w:r w:rsidRPr="00BC379F">
              <w:rPr>
                <w:rFonts w:ascii="Comic Sans MS" w:hAnsi="Comic Sans MS"/>
                <w:sz w:val="20"/>
                <w:szCs w:val="20"/>
              </w:rPr>
              <w:t>(we use this song in Badgers before doing letter of the day).</w:t>
            </w:r>
          </w:p>
          <w:p w:rsidR="00F25E7B" w:rsidRPr="00AD09E3" w:rsidRDefault="009B7EB5">
            <w:pPr>
              <w:rPr>
                <w:rFonts w:ascii="Comic Sans MS" w:hAnsi="Comic Sans MS"/>
                <w:sz w:val="20"/>
                <w:szCs w:val="20"/>
              </w:rPr>
            </w:pPr>
            <w:hyperlink r:id="rId8" w:history="1">
              <w:r w:rsidR="008A3052" w:rsidRPr="00AD09E3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https://www.youtube.com/watch?v+BELIZKpi1Zs</w:t>
              </w:r>
            </w:hyperlink>
          </w:p>
          <w:p w:rsidR="00B22941" w:rsidRPr="00D93FAE" w:rsidRDefault="00B22941" w:rsidP="008A3052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25B70" w:rsidRPr="00D93FAE" w:rsidTr="003D43B5">
        <w:trPr>
          <w:trHeight w:val="812"/>
        </w:trPr>
        <w:tc>
          <w:tcPr>
            <w:tcW w:w="1583" w:type="dxa"/>
          </w:tcPr>
          <w:p w:rsidR="00F31B61" w:rsidRPr="003D43B5" w:rsidRDefault="00F31B61">
            <w:pPr>
              <w:rPr>
                <w:rFonts w:ascii="Comic Sans MS" w:hAnsi="Comic Sans MS"/>
                <w:sz w:val="20"/>
                <w:szCs w:val="20"/>
              </w:rPr>
            </w:pPr>
            <w:r w:rsidRPr="003D43B5">
              <w:rPr>
                <w:rFonts w:ascii="Comic Sans MS" w:hAnsi="Comic Sans MS"/>
                <w:sz w:val="20"/>
                <w:szCs w:val="20"/>
              </w:rPr>
              <w:t>Maths</w:t>
            </w:r>
          </w:p>
        </w:tc>
        <w:tc>
          <w:tcPr>
            <w:tcW w:w="8419" w:type="dxa"/>
          </w:tcPr>
          <w:p w:rsidR="001876F3" w:rsidRDefault="008A3052" w:rsidP="001876F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 the Big Blue Sea counting song:</w:t>
            </w:r>
          </w:p>
          <w:p w:rsidR="008A3052" w:rsidRDefault="009B7EB5" w:rsidP="001876F3">
            <w:pPr>
              <w:rPr>
                <w:rFonts w:ascii="Comic Sans MS" w:hAnsi="Comic Sans MS"/>
                <w:sz w:val="20"/>
                <w:szCs w:val="20"/>
              </w:rPr>
            </w:pPr>
            <w:hyperlink r:id="rId9" w:history="1">
              <w:r w:rsidR="008A3052" w:rsidRPr="00FB319C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https://www.youtube.com/watch?v=_jxzZMw89qY</w:t>
              </w:r>
            </w:hyperlink>
          </w:p>
          <w:p w:rsidR="001876F3" w:rsidRPr="001876F3" w:rsidRDefault="001876F3" w:rsidP="001876F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25B70" w:rsidRPr="00D93FAE" w:rsidTr="00B237ED">
        <w:trPr>
          <w:trHeight w:val="71"/>
        </w:trPr>
        <w:tc>
          <w:tcPr>
            <w:tcW w:w="1583" w:type="dxa"/>
          </w:tcPr>
          <w:p w:rsidR="00F31B61" w:rsidRPr="003D43B5" w:rsidRDefault="00F44234">
            <w:pPr>
              <w:rPr>
                <w:rFonts w:ascii="Comic Sans MS" w:hAnsi="Comic Sans MS"/>
                <w:sz w:val="20"/>
                <w:szCs w:val="20"/>
              </w:rPr>
            </w:pPr>
            <w:r w:rsidRPr="003D43B5">
              <w:rPr>
                <w:rFonts w:ascii="Comic Sans MS" w:hAnsi="Comic Sans MS"/>
                <w:sz w:val="20"/>
                <w:szCs w:val="20"/>
              </w:rPr>
              <w:t>Understanding the World</w:t>
            </w:r>
          </w:p>
        </w:tc>
        <w:tc>
          <w:tcPr>
            <w:tcW w:w="8419" w:type="dxa"/>
          </w:tcPr>
          <w:p w:rsidR="00B237ED" w:rsidRDefault="00AD09E3" w:rsidP="008A305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‘In the Summer time’ photo slide show. Use this to talk to the children about things we see in Summer.</w:t>
            </w:r>
          </w:p>
          <w:p w:rsidR="00AD09E3" w:rsidRDefault="00AD09E3" w:rsidP="008A3052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D09E3" w:rsidRPr="00AD09E3" w:rsidRDefault="00AD09E3" w:rsidP="008A3052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AD09E3">
              <w:rPr>
                <w:rFonts w:ascii="Comic Sans MS" w:hAnsi="Comic Sans MS"/>
                <w:b/>
                <w:sz w:val="20"/>
                <w:szCs w:val="20"/>
              </w:rPr>
              <w:t xml:space="preserve">Resource: </w:t>
            </w:r>
            <w:r w:rsidRPr="00607C79">
              <w:rPr>
                <w:rFonts w:ascii="Comic Sans MS" w:hAnsi="Comic Sans MS"/>
                <w:sz w:val="20"/>
                <w:szCs w:val="20"/>
              </w:rPr>
              <w:t>‘In the Summer time’</w:t>
            </w:r>
            <w:r w:rsidR="00607C79">
              <w:rPr>
                <w:rFonts w:ascii="Comic Sans MS" w:hAnsi="Comic Sans MS"/>
                <w:sz w:val="20"/>
                <w:szCs w:val="20"/>
              </w:rPr>
              <w:t xml:space="preserve"> photo slide show in this week’s</w:t>
            </w:r>
            <w:r w:rsidRPr="00607C79">
              <w:rPr>
                <w:rFonts w:ascii="Comic Sans MS" w:hAnsi="Comic Sans MS"/>
                <w:sz w:val="20"/>
                <w:szCs w:val="20"/>
              </w:rPr>
              <w:t xml:space="preserve"> Badgers Home Learning section of the Woodlands website.</w:t>
            </w:r>
          </w:p>
          <w:p w:rsidR="00AD09E3" w:rsidRPr="003D3340" w:rsidRDefault="00AD09E3" w:rsidP="008A305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</w:tr>
      <w:tr w:rsidR="00025B70" w:rsidRPr="00D93FAE" w:rsidTr="00243849">
        <w:trPr>
          <w:trHeight w:val="662"/>
        </w:trPr>
        <w:tc>
          <w:tcPr>
            <w:tcW w:w="1583" w:type="dxa"/>
          </w:tcPr>
          <w:p w:rsidR="00F31B61" w:rsidRPr="003D43B5" w:rsidRDefault="0024384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PSED</w:t>
            </w:r>
          </w:p>
        </w:tc>
        <w:tc>
          <w:tcPr>
            <w:tcW w:w="8419" w:type="dxa"/>
          </w:tcPr>
          <w:p w:rsidR="00F31B61" w:rsidRDefault="000D053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Work on independent feeding skills.</w:t>
            </w:r>
          </w:p>
          <w:p w:rsidR="003D43B5" w:rsidRDefault="003D43B5" w:rsidP="0017762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Work on </w:t>
            </w:r>
            <w:r w:rsidR="0017762B">
              <w:rPr>
                <w:rFonts w:ascii="Comic Sans MS" w:hAnsi="Comic Sans MS"/>
                <w:sz w:val="20"/>
                <w:szCs w:val="20"/>
              </w:rPr>
              <w:t>dressing</w:t>
            </w:r>
            <w:r w:rsidR="00DB6A50">
              <w:rPr>
                <w:rFonts w:ascii="Comic Sans MS" w:hAnsi="Comic Sans MS"/>
                <w:sz w:val="20"/>
                <w:szCs w:val="20"/>
              </w:rPr>
              <w:t xml:space="preserve"> skills.</w:t>
            </w:r>
          </w:p>
          <w:p w:rsidR="0017762B" w:rsidRDefault="0017762B" w:rsidP="0017762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Work on toilet training.</w:t>
            </w:r>
          </w:p>
          <w:p w:rsidR="00110FC6" w:rsidRPr="00D93FAE" w:rsidRDefault="00110FC6" w:rsidP="0017762B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25B70" w:rsidRPr="00D93FAE" w:rsidTr="003D43B5">
        <w:trPr>
          <w:trHeight w:val="850"/>
        </w:trPr>
        <w:tc>
          <w:tcPr>
            <w:tcW w:w="1583" w:type="dxa"/>
          </w:tcPr>
          <w:p w:rsidR="00F31B61" w:rsidRPr="003D43B5" w:rsidRDefault="00F44234">
            <w:pPr>
              <w:rPr>
                <w:rFonts w:ascii="Comic Sans MS" w:hAnsi="Comic Sans MS"/>
                <w:sz w:val="20"/>
                <w:szCs w:val="20"/>
              </w:rPr>
            </w:pPr>
            <w:r w:rsidRPr="003D43B5">
              <w:rPr>
                <w:rFonts w:ascii="Comic Sans MS" w:hAnsi="Comic Sans MS"/>
                <w:sz w:val="20"/>
                <w:szCs w:val="20"/>
              </w:rPr>
              <w:t>Physical Development</w:t>
            </w:r>
          </w:p>
        </w:tc>
        <w:tc>
          <w:tcPr>
            <w:tcW w:w="8419" w:type="dxa"/>
          </w:tcPr>
          <w:p w:rsidR="00607C79" w:rsidRDefault="00B61351" w:rsidP="009B678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Breathing exercises</w:t>
            </w:r>
          </w:p>
          <w:p w:rsidR="00B61351" w:rsidRDefault="00B61351" w:rsidP="009B6786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61351" w:rsidRDefault="00B61351" w:rsidP="009B6786">
            <w:pPr>
              <w:rPr>
                <w:rFonts w:ascii="Comic Sans MS" w:hAnsi="Comic Sans MS"/>
                <w:sz w:val="20"/>
                <w:szCs w:val="20"/>
              </w:rPr>
            </w:pPr>
            <w:r w:rsidRPr="00B61351">
              <w:rPr>
                <w:rFonts w:ascii="Comic Sans MS" w:hAnsi="Comic Sans MS"/>
                <w:b/>
                <w:sz w:val="20"/>
                <w:szCs w:val="20"/>
              </w:rPr>
              <w:t>Resource:</w:t>
            </w:r>
            <w:r>
              <w:rPr>
                <w:rFonts w:ascii="Comic Sans MS" w:hAnsi="Comic Sans MS"/>
                <w:sz w:val="20"/>
                <w:szCs w:val="20"/>
              </w:rPr>
              <w:t xml:space="preserve"> Breathing Exercises for Kids pdf in this week’s Badgers Home learning section of the Woodlands website.</w:t>
            </w:r>
          </w:p>
          <w:p w:rsidR="00607C79" w:rsidRPr="0009022B" w:rsidRDefault="00607C79" w:rsidP="009B6786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25B70" w:rsidRPr="00D93FAE" w:rsidTr="003D43B5">
        <w:trPr>
          <w:trHeight w:val="70"/>
        </w:trPr>
        <w:tc>
          <w:tcPr>
            <w:tcW w:w="1583" w:type="dxa"/>
          </w:tcPr>
          <w:p w:rsidR="00F31B61" w:rsidRPr="003D43B5" w:rsidRDefault="00F44234">
            <w:pPr>
              <w:rPr>
                <w:rFonts w:ascii="Comic Sans MS" w:hAnsi="Comic Sans MS"/>
                <w:sz w:val="20"/>
                <w:szCs w:val="20"/>
              </w:rPr>
            </w:pPr>
            <w:r w:rsidRPr="003D43B5">
              <w:rPr>
                <w:rFonts w:ascii="Comic Sans MS" w:hAnsi="Comic Sans MS"/>
                <w:sz w:val="20"/>
                <w:szCs w:val="20"/>
              </w:rPr>
              <w:t>Expressive Arts and Design</w:t>
            </w:r>
          </w:p>
        </w:tc>
        <w:tc>
          <w:tcPr>
            <w:tcW w:w="8419" w:type="dxa"/>
          </w:tcPr>
          <w:p w:rsidR="00CA7C04" w:rsidRDefault="009B6786" w:rsidP="009B678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See the Woodlands website </w:t>
            </w:r>
            <w:r w:rsidR="002815BA">
              <w:rPr>
                <w:rFonts w:ascii="Comic Sans MS" w:hAnsi="Comic Sans MS"/>
                <w:sz w:val="20"/>
                <w:szCs w:val="20"/>
              </w:rPr>
              <w:t xml:space="preserve">Home Learning </w:t>
            </w:r>
            <w:r>
              <w:rPr>
                <w:rFonts w:ascii="Comic Sans MS" w:hAnsi="Comic Sans MS"/>
                <w:sz w:val="20"/>
                <w:szCs w:val="20"/>
              </w:rPr>
              <w:t>for a range of summer craft activity ideas:</w:t>
            </w:r>
          </w:p>
          <w:p w:rsidR="002815BA" w:rsidRDefault="002815BA" w:rsidP="009B6786">
            <w:pPr>
              <w:rPr>
                <w:rFonts w:ascii="Comic Sans MS" w:hAnsi="Comic Sans MS"/>
                <w:sz w:val="20"/>
                <w:szCs w:val="20"/>
              </w:rPr>
            </w:pPr>
            <w:hyperlink r:id="rId10" w:history="1">
              <w:r w:rsidRPr="009C7A26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https://woodla</w:t>
              </w:r>
              <w:r w:rsidRPr="009C7A26">
                <w:rPr>
                  <w:rStyle w:val="Hyperlink"/>
                  <w:rFonts w:ascii="Comic Sans MS" w:hAnsi="Comic Sans MS"/>
                  <w:sz w:val="20"/>
                  <w:szCs w:val="20"/>
                </w:rPr>
                <w:t>n</w:t>
              </w:r>
              <w:r w:rsidRPr="009C7A26">
                <w:rPr>
                  <w:rStyle w:val="Hyperlink"/>
                  <w:rFonts w:ascii="Comic Sans MS" w:hAnsi="Comic Sans MS"/>
                  <w:sz w:val="20"/>
                  <w:szCs w:val="20"/>
                </w:rPr>
                <w:t>ds.surrey.sch.uk/craft-activities/</w:t>
              </w:r>
            </w:hyperlink>
          </w:p>
          <w:p w:rsidR="00621022" w:rsidRPr="00D93FAE" w:rsidRDefault="00621022" w:rsidP="00A5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F31B61" w:rsidRPr="00D93FAE" w:rsidRDefault="00F31B61" w:rsidP="003D43B5">
      <w:pPr>
        <w:rPr>
          <w:rFonts w:ascii="Comic Sans MS" w:hAnsi="Comic Sans MS"/>
          <w:sz w:val="20"/>
          <w:szCs w:val="20"/>
        </w:rPr>
      </w:pPr>
    </w:p>
    <w:sectPr w:rsidR="00F31B61" w:rsidRPr="00D93FAE" w:rsidSect="00D24DA2">
      <w:pgSz w:w="11906" w:h="16838"/>
      <w:pgMar w:top="851" w:right="849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9B1523"/>
    <w:multiLevelType w:val="hybridMultilevel"/>
    <w:tmpl w:val="239C7BC0"/>
    <w:lvl w:ilvl="0" w:tplc="08090001">
      <w:start w:val="1"/>
      <w:numFmt w:val="bullet"/>
      <w:lvlText w:val=""/>
      <w:lvlJc w:val="left"/>
      <w:pPr>
        <w:ind w:left="89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3" w:hanging="360"/>
      </w:pPr>
      <w:rPr>
        <w:rFonts w:ascii="Wingdings" w:hAnsi="Wingdings" w:hint="default"/>
      </w:rPr>
    </w:lvl>
  </w:abstractNum>
  <w:abstractNum w:abstractNumId="1" w15:restartNumberingAfterBreak="0">
    <w:nsid w:val="3ECC6945"/>
    <w:multiLevelType w:val="hybridMultilevel"/>
    <w:tmpl w:val="757A3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E31CED"/>
    <w:multiLevelType w:val="hybridMultilevel"/>
    <w:tmpl w:val="AD30BE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A24684"/>
    <w:multiLevelType w:val="hybridMultilevel"/>
    <w:tmpl w:val="0CF8FE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CC67D4"/>
    <w:multiLevelType w:val="hybridMultilevel"/>
    <w:tmpl w:val="5A165C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B61"/>
    <w:rsid w:val="0000171C"/>
    <w:rsid w:val="000048C1"/>
    <w:rsid w:val="00025B70"/>
    <w:rsid w:val="0009022B"/>
    <w:rsid w:val="000D053B"/>
    <w:rsid w:val="000E09AC"/>
    <w:rsid w:val="00110FC6"/>
    <w:rsid w:val="0017762B"/>
    <w:rsid w:val="001876F3"/>
    <w:rsid w:val="002006E8"/>
    <w:rsid w:val="00211ACE"/>
    <w:rsid w:val="00233418"/>
    <w:rsid w:val="00243849"/>
    <w:rsid w:val="002815BA"/>
    <w:rsid w:val="002950F8"/>
    <w:rsid w:val="002A6F7A"/>
    <w:rsid w:val="002B128A"/>
    <w:rsid w:val="002D5182"/>
    <w:rsid w:val="002E0288"/>
    <w:rsid w:val="002E7279"/>
    <w:rsid w:val="00304E98"/>
    <w:rsid w:val="00322A6D"/>
    <w:rsid w:val="00383509"/>
    <w:rsid w:val="003870DB"/>
    <w:rsid w:val="00394BFB"/>
    <w:rsid w:val="003D3340"/>
    <w:rsid w:val="003D43B5"/>
    <w:rsid w:val="003D6862"/>
    <w:rsid w:val="00440DB9"/>
    <w:rsid w:val="004B1A0F"/>
    <w:rsid w:val="004B6083"/>
    <w:rsid w:val="005260DB"/>
    <w:rsid w:val="005329BE"/>
    <w:rsid w:val="00564E50"/>
    <w:rsid w:val="005A24A0"/>
    <w:rsid w:val="005C3A8C"/>
    <w:rsid w:val="005E1ACA"/>
    <w:rsid w:val="00601F7A"/>
    <w:rsid w:val="00607C79"/>
    <w:rsid w:val="006142BF"/>
    <w:rsid w:val="00621022"/>
    <w:rsid w:val="00634156"/>
    <w:rsid w:val="00635695"/>
    <w:rsid w:val="00651B36"/>
    <w:rsid w:val="00662BDD"/>
    <w:rsid w:val="006916FA"/>
    <w:rsid w:val="00711CF4"/>
    <w:rsid w:val="00716DE0"/>
    <w:rsid w:val="007177EF"/>
    <w:rsid w:val="00717815"/>
    <w:rsid w:val="007976A4"/>
    <w:rsid w:val="007A759C"/>
    <w:rsid w:val="007C2494"/>
    <w:rsid w:val="008331E9"/>
    <w:rsid w:val="008A3052"/>
    <w:rsid w:val="008D241D"/>
    <w:rsid w:val="008E3AEA"/>
    <w:rsid w:val="008E42A6"/>
    <w:rsid w:val="008E6C4E"/>
    <w:rsid w:val="00931D81"/>
    <w:rsid w:val="00934A9B"/>
    <w:rsid w:val="00953B6C"/>
    <w:rsid w:val="00954864"/>
    <w:rsid w:val="009B6786"/>
    <w:rsid w:val="009B7EB5"/>
    <w:rsid w:val="00A209A3"/>
    <w:rsid w:val="00A372CA"/>
    <w:rsid w:val="00A441B8"/>
    <w:rsid w:val="00A57777"/>
    <w:rsid w:val="00A66C01"/>
    <w:rsid w:val="00A77CFA"/>
    <w:rsid w:val="00AB60A9"/>
    <w:rsid w:val="00AD09E3"/>
    <w:rsid w:val="00B22941"/>
    <w:rsid w:val="00B237ED"/>
    <w:rsid w:val="00B61351"/>
    <w:rsid w:val="00BB0498"/>
    <w:rsid w:val="00BC379F"/>
    <w:rsid w:val="00BC5BCA"/>
    <w:rsid w:val="00C07ED1"/>
    <w:rsid w:val="00C17785"/>
    <w:rsid w:val="00C35930"/>
    <w:rsid w:val="00C54FF8"/>
    <w:rsid w:val="00C74E05"/>
    <w:rsid w:val="00C84CF6"/>
    <w:rsid w:val="00C912D0"/>
    <w:rsid w:val="00CA7C04"/>
    <w:rsid w:val="00CC2270"/>
    <w:rsid w:val="00D1165E"/>
    <w:rsid w:val="00D127B7"/>
    <w:rsid w:val="00D24DA2"/>
    <w:rsid w:val="00D51F6B"/>
    <w:rsid w:val="00D774A5"/>
    <w:rsid w:val="00D93FAE"/>
    <w:rsid w:val="00D94C93"/>
    <w:rsid w:val="00D95C09"/>
    <w:rsid w:val="00DB6A50"/>
    <w:rsid w:val="00DD7E30"/>
    <w:rsid w:val="00E534E9"/>
    <w:rsid w:val="00E670CC"/>
    <w:rsid w:val="00EB0023"/>
    <w:rsid w:val="00F155A6"/>
    <w:rsid w:val="00F25E7B"/>
    <w:rsid w:val="00F31B61"/>
    <w:rsid w:val="00F44234"/>
    <w:rsid w:val="00F51DBE"/>
    <w:rsid w:val="00F66CBA"/>
    <w:rsid w:val="00FB5AB3"/>
    <w:rsid w:val="00FF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FB168B"/>
  <w15:chartTrackingRefBased/>
  <w15:docId w15:val="{F7D119DE-BC46-46CA-B470-AE6F4DEF1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1B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25B70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D053B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24384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6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8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1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4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7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+BELIZKpi1Zs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youtube.com/watch?v=URU_xUt5_HY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oodlandssurrey.primarysite.media/media/bucket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oodlands.surrey.sch.uk/craft-activitie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_jxzZMw89q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B3F68F-3440-416E-9AE6-B55F1C7E5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BE34A5D7</Template>
  <TotalTime>59</TotalTime>
  <Pages>1</Pages>
  <Words>311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Fergusson</dc:creator>
  <cp:keywords/>
  <dc:description/>
  <cp:lastModifiedBy>Jackie England</cp:lastModifiedBy>
  <cp:revision>5</cp:revision>
  <dcterms:created xsi:type="dcterms:W3CDTF">2020-07-15T08:45:00Z</dcterms:created>
  <dcterms:modified xsi:type="dcterms:W3CDTF">2020-07-15T09:46:00Z</dcterms:modified>
</cp:coreProperties>
</file>